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pPr w:leftFromText="187" w:rightFromText="187" w:tblpYSpec="bottom"/>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5" w:type="dxa"/>
          <w:left w:w="115" w:type="dxa"/>
          <w:bottom w:w="72" w:type="dxa"/>
          <w:right w:w="115" w:type="dxa"/>
        </w:tblCellMar>
        <w:tblLook w:val="04A0" w:firstRow="1" w:lastRow="0" w:firstColumn="1" w:lastColumn="0" w:noHBand="0" w:noVBand="1"/>
      </w:tblPr>
      <w:tblGrid>
        <w:gridCol w:w="1070"/>
        <w:gridCol w:w="4278"/>
        <w:gridCol w:w="4012"/>
      </w:tblGrid>
      <w:tr w:rsidR="00DC1AAC" w:rsidTr="00646EDC">
        <w:tc>
          <w:tcPr>
            <w:tcW w:w="1070" w:type="dxa"/>
            <w:vAlign w:val="center"/>
          </w:tcPr>
          <w:p w:rsidR="00DC1AAC" w:rsidRDefault="00DC1AAC">
            <w:pPr>
              <w:pStyle w:val="NoSpacing"/>
            </w:pPr>
            <w:bookmarkStart w:id="0" w:name="_GoBack"/>
            <w:bookmarkEnd w:id="0"/>
          </w:p>
        </w:tc>
        <w:tc>
          <w:tcPr>
            <w:tcW w:w="4278" w:type="dxa"/>
            <w:vAlign w:val="center"/>
          </w:tcPr>
          <w:p w:rsidR="00DC1AAC" w:rsidRDefault="00DC1AAC">
            <w:pPr>
              <w:pStyle w:val="NoSpacing"/>
            </w:pPr>
          </w:p>
        </w:tc>
        <w:tc>
          <w:tcPr>
            <w:tcW w:w="4012" w:type="dxa"/>
            <w:vAlign w:val="center"/>
          </w:tcPr>
          <w:p w:rsidR="00DC1AAC" w:rsidRDefault="0071736B" w:rsidP="0062694E">
            <w:pPr>
              <w:pStyle w:val="NoSpacing"/>
            </w:pPr>
            <w:sdt>
              <w:sdtPr>
                <w:rPr>
                  <w:color w:val="424456" w:themeColor="text2"/>
                </w:rPr>
                <w:alias w:val="Author"/>
                <w:id w:val="81130488"/>
                <w:dataBinding w:prefixMappings="xmlns:ns0='http://schemas.openxmlformats.org/package/2006/metadata/core-properties' xmlns:ns1='http://purl.org/dc/elements/1.1/'" w:xpath="/ns0:coreProperties[1]/ns1:creator[1]" w:storeItemID="{6C3C8BC8-F283-45AE-878A-BAB7291924A1}"/>
                <w:text/>
              </w:sdtPr>
              <w:sdtEndPr/>
              <w:sdtContent>
                <w:r w:rsidR="0062694E">
                  <w:rPr>
                    <w:color w:val="424456" w:themeColor="text2"/>
                    <w:lang w:val="en-CA"/>
                  </w:rPr>
                  <w:t>Kootenay Planning Consultants</w:t>
                </w:r>
              </w:sdtContent>
            </w:sdt>
          </w:p>
        </w:tc>
      </w:tr>
    </w:tbl>
    <w:p w:rsidR="00646EDC" w:rsidRDefault="008706C5">
      <w:pPr>
        <w:rPr>
          <w:sz w:val="28"/>
          <w:szCs w:val="28"/>
        </w:rPr>
      </w:pPr>
      <w:r w:rsidRPr="008706C5">
        <w:rPr>
          <w:noProof/>
          <w:szCs w:val="32"/>
          <w:lang w:val="en-CA" w:eastAsia="en-CA"/>
        </w:rPr>
        <w:drawing>
          <wp:anchor distT="0" distB="0" distL="114300" distR="114300" simplePos="0" relativeHeight="251641344" behindDoc="1" locked="0" layoutInCell="1" allowOverlap="1" wp14:anchorId="55C695DA" wp14:editId="3E6FA30A">
            <wp:simplePos x="0" y="0"/>
            <wp:positionH relativeFrom="column">
              <wp:posOffset>647700</wp:posOffset>
            </wp:positionH>
            <wp:positionV relativeFrom="paragraph">
              <wp:posOffset>167005</wp:posOffset>
            </wp:positionV>
            <wp:extent cx="6177915" cy="4143375"/>
            <wp:effectExtent l="38100" t="38100" r="32385" b="47625"/>
            <wp:wrapTight wrapText="bothSides">
              <wp:wrapPolygon edited="0">
                <wp:start x="-133" y="-199"/>
                <wp:lineTo x="-133" y="21749"/>
                <wp:lineTo x="21647" y="21749"/>
                <wp:lineTo x="21647" y="-199"/>
                <wp:lineTo x="-133" y="-199"/>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Cover.jpg"/>
                    <pic:cNvPicPr/>
                  </pic:nvPicPr>
                  <pic:blipFill>
                    <a:blip r:embed="rId11">
                      <a:extLst>
                        <a:ext uri="{28A0092B-C50C-407E-A947-70E740481C1C}">
                          <a14:useLocalDpi xmlns:a14="http://schemas.microsoft.com/office/drawing/2010/main" val="0"/>
                        </a:ext>
                      </a:extLst>
                    </a:blip>
                    <a:stretch>
                      <a:fillRect/>
                    </a:stretch>
                  </pic:blipFill>
                  <pic:spPr>
                    <a:xfrm>
                      <a:off x="0" y="0"/>
                      <a:ext cx="6177915" cy="4143375"/>
                    </a:xfrm>
                    <a:prstGeom prst="rect">
                      <a:avLst/>
                    </a:prstGeom>
                    <a:ln w="34925" cmpd="thickThin">
                      <a:solidFill>
                        <a:srgbClr val="006400"/>
                      </a:solidFill>
                    </a:ln>
                  </pic:spPr>
                </pic:pic>
              </a:graphicData>
            </a:graphic>
            <wp14:sizeRelH relativeFrom="page">
              <wp14:pctWidth>0</wp14:pctWidth>
            </wp14:sizeRelH>
            <wp14:sizeRelV relativeFrom="page">
              <wp14:pctHeight>0</wp14:pctHeight>
            </wp14:sizeRelV>
          </wp:anchor>
        </w:drawing>
      </w:r>
    </w:p>
    <w:p w:rsidR="00646EDC" w:rsidRPr="008706C5" w:rsidRDefault="00EC7CDA" w:rsidP="008706C5">
      <w:pPr>
        <w:spacing w:after="0"/>
        <w:rPr>
          <w:noProof/>
          <w:szCs w:val="32"/>
          <w:lang w:val="en-CA" w:eastAsia="en-CA"/>
        </w:rPr>
      </w:pPr>
      <w:r>
        <w:rPr>
          <w:noProof/>
          <w:lang w:val="en-CA" w:eastAsia="en-CA"/>
        </w:rPr>
        <mc:AlternateContent>
          <mc:Choice Requires="wps">
            <w:drawing>
              <wp:anchor distT="45720" distB="45720" distL="114300" distR="114300" simplePos="0" relativeHeight="251649536" behindDoc="0" locked="0" layoutInCell="1" allowOverlap="1" wp14:anchorId="64E1418A" wp14:editId="309C2A12">
                <wp:simplePos x="0" y="0"/>
                <wp:positionH relativeFrom="column">
                  <wp:posOffset>207645</wp:posOffset>
                </wp:positionH>
                <wp:positionV relativeFrom="paragraph">
                  <wp:posOffset>5039995</wp:posOffset>
                </wp:positionV>
                <wp:extent cx="5772150" cy="1404620"/>
                <wp:effectExtent l="0" t="0" r="0" b="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2150" cy="1404620"/>
                        </a:xfrm>
                        <a:prstGeom prst="rect">
                          <a:avLst/>
                        </a:prstGeom>
                        <a:solidFill>
                          <a:srgbClr val="FFFFFF"/>
                        </a:solidFill>
                        <a:ln w="9525">
                          <a:noFill/>
                          <a:miter lim="800000"/>
                          <a:headEnd/>
                          <a:tailEnd/>
                        </a:ln>
                      </wps:spPr>
                      <wps:txbx>
                        <w:txbxContent>
                          <w:p w:rsidR="00C74D96" w:rsidRPr="0062694E" w:rsidRDefault="0071736B" w:rsidP="00EC7CDA">
                            <w:pPr>
                              <w:pStyle w:val="NoSpacing"/>
                              <w:suppressOverlap/>
                              <w:rPr>
                                <w:rFonts w:asciiTheme="majorHAnsi" w:hAnsiTheme="majorHAnsi"/>
                                <w:color w:val="3E3E67" w:themeColor="accent1" w:themeShade="BF"/>
                                <w:sz w:val="56"/>
                                <w:szCs w:val="56"/>
                              </w:rPr>
                            </w:pPr>
                            <w:sdt>
                              <w:sdtPr>
                                <w:rPr>
                                  <w:sz w:val="48"/>
                                  <w:szCs w:val="48"/>
                                </w:rPr>
                                <w:alias w:val="Title"/>
                                <w:id w:val="975797445"/>
                                <w:dataBinding w:prefixMappings="xmlns:ns0='http://schemas.openxmlformats.org/package/2006/metadata/core-properties' xmlns:ns1='http://purl.org/dc/elements/1.1/'" w:xpath="/ns0:coreProperties[1]/ns1:title[1]" w:storeItemID="{6C3C8BC8-F283-45AE-878A-BAB7291924A1}"/>
                                <w:text/>
                              </w:sdtPr>
                              <w:sdtEndPr/>
                              <w:sdtContent>
                                <w:r w:rsidR="00C74D96" w:rsidRPr="008706C5">
                                  <w:rPr>
                                    <w:sz w:val="48"/>
                                    <w:szCs w:val="48"/>
                                    <w:lang w:val="en-CA"/>
                                  </w:rPr>
                                  <w:t>Barbour Rock Recreation Trails Plan</w:t>
                                </w:r>
                              </w:sdtContent>
                            </w:sdt>
                          </w:p>
                          <w:p w:rsidR="00C74D96" w:rsidRDefault="0071736B" w:rsidP="00EC7CDA">
                            <w:sdt>
                              <w:sdtPr>
                                <w:rPr>
                                  <w:i/>
                                  <w:color w:val="424456" w:themeColor="text2"/>
                                  <w:sz w:val="36"/>
                                  <w:szCs w:val="36"/>
                                </w:rPr>
                                <w:alias w:val="Subtitle"/>
                                <w:id w:val="-25258724"/>
                                <w:dataBinding w:prefixMappings="xmlns:ns0='http://schemas.openxmlformats.org/package/2006/metadata/core-properties' xmlns:ns1='http://purl.org/dc/elements/1.1/'" w:xpath="/ns0:coreProperties[1]/ns1:subject[1]" w:storeItemID="{6C3C8BC8-F283-45AE-878A-BAB7291924A1}"/>
                                <w:text/>
                              </w:sdtPr>
                              <w:sdtEndPr/>
                              <w:sdtContent>
                                <w:r w:rsidR="00C74D96">
                                  <w:rPr>
                                    <w:i/>
                                    <w:color w:val="424456" w:themeColor="text2"/>
                                    <w:sz w:val="36"/>
                                    <w:szCs w:val="36"/>
                                    <w:lang w:val="en-CA"/>
                                  </w:rPr>
                                  <w:t>Columbia Valley Greenways Trails Alliance and Columbia Valley Cycling Society</w:t>
                                </w:r>
                              </w:sdtContent>
                            </w:sdt>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4E1418A" id="_x0000_t202" coordsize="21600,21600" o:spt="202" path="m,l,21600r21600,l21600,xe">
                <v:stroke joinstyle="miter"/>
                <v:path gradientshapeok="t" o:connecttype="rect"/>
              </v:shapetype>
              <v:shape id="_x0000_s1026" type="#_x0000_t202" style="position:absolute;margin-left:16.35pt;margin-top:396.85pt;width:454.5pt;height:110.6pt;z-index:25162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" stroked="f">
                <v:textbox style="mso-fit-shape-to-text:t">
                  <w:txbxContent>
                    <w:p w:rsidR="00C74D96" w:rsidRPr="0062694E" w:rsidRDefault="00C74D96" w:rsidP="00EC7CDA">
                      <w:pPr>
                        <w:pStyle w:val="NoSpacing"/>
                        <w:suppressOverlap/>
                        <w:rPr>
                          <w:rFonts w:asciiTheme="majorHAnsi" w:hAnsiTheme="majorHAnsi"/>
                          <w:color w:val="3E3E67" w:themeColor="accent1" w:themeShade="BF"/>
                          <w:sz w:val="56"/>
                          <w:szCs w:val="56"/>
                        </w:rPr>
                      </w:pPr>
                      <w:sdt>
                        <w:sdtPr>
                          <w:rPr>
                            <w:sz w:val="48"/>
                            <w:szCs w:val="48"/>
                          </w:rPr>
                          <w:alias w:val="Title"/>
                          <w:id w:val="975797445"/>
                          <w:dataBinding w:prefixMappings="xmlns:ns0='http://schemas.openxmlformats.org/package/2006/metadata/core-properties' xmlns:ns1='http://purl.org/dc/elements/1.1/'" w:xpath="/ns0:coreProperties[1]/ns1:title[1]" w:storeItemID="{6C3C8BC8-F283-45AE-878A-BAB7291924A1}"/>
                          <w:text/>
                        </w:sdtPr>
                        <w:sdtContent>
                          <w:r w:rsidRPr="008706C5">
                            <w:rPr>
                              <w:sz w:val="48"/>
                              <w:szCs w:val="48"/>
                              <w:lang w:val="en-CA"/>
                            </w:rPr>
                            <w:t>Barbour Rock Recreation Trails Plan</w:t>
                          </w:r>
                        </w:sdtContent>
                      </w:sdt>
                    </w:p>
                    <w:p w:rsidR="00C74D96" w:rsidRDefault="00C74D96" w:rsidP="00EC7CDA">
                      <w:sdt>
                        <w:sdtPr>
                          <w:rPr>
                            <w:i/>
                            <w:color w:val="424456" w:themeColor="text2"/>
                            <w:sz w:val="36"/>
                            <w:szCs w:val="36"/>
                          </w:rPr>
                          <w:alias w:val="Subtitle"/>
                          <w:id w:val="-25258724"/>
                          <w:dataBinding w:prefixMappings="xmlns:ns0='http://schemas.openxmlformats.org/package/2006/metadata/core-properties' xmlns:ns1='http://purl.org/dc/elements/1.1/'" w:xpath="/ns0:coreProperties[1]/ns1:subject[1]" w:storeItemID="{6C3C8BC8-F283-45AE-878A-BAB7291924A1}"/>
                          <w:text/>
                        </w:sdtPr>
                        <w:sdtContent>
                          <w:r>
                            <w:rPr>
                              <w:i/>
                              <w:color w:val="424456" w:themeColor="text2"/>
                              <w:sz w:val="36"/>
                              <w:szCs w:val="36"/>
                              <w:lang w:val="en-CA"/>
                            </w:rPr>
                            <w:t>Columbia Valley Greenways Trails Alliance and Columbia Valley Cycling Society</w:t>
                          </w:r>
                        </w:sdtContent>
                      </w:sdt>
                    </w:p>
                  </w:txbxContent>
                </v:textbox>
                <w10:wrap type="square"/>
              </v:shape>
            </w:pict>
          </mc:Fallback>
        </mc:AlternateContent>
      </w:r>
      <w:r w:rsidR="008706C5">
        <w:rPr>
          <w:noProof/>
          <w:lang w:val="en-CA" w:eastAsia="en-CA"/>
        </w:rPr>
        <mc:AlternateContent>
          <mc:Choice Requires="wps">
            <w:drawing>
              <wp:anchor distT="45720" distB="45720" distL="114300" distR="114300" simplePos="0" relativeHeight="251648512" behindDoc="0" locked="0" layoutInCell="1" allowOverlap="1" wp14:anchorId="7206C456" wp14:editId="08A7023E">
                <wp:simplePos x="0" y="0"/>
                <wp:positionH relativeFrom="column">
                  <wp:posOffset>152400</wp:posOffset>
                </wp:positionH>
                <wp:positionV relativeFrom="paragraph">
                  <wp:posOffset>4711700</wp:posOffset>
                </wp:positionV>
                <wp:extent cx="981075" cy="323850"/>
                <wp:effectExtent l="0" t="0" r="9525" b="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323850"/>
                        </a:xfrm>
                        <a:prstGeom prst="rect">
                          <a:avLst/>
                        </a:prstGeom>
                        <a:solidFill>
                          <a:srgbClr val="FFFFFF"/>
                        </a:solidFill>
                        <a:ln w="9525">
                          <a:noFill/>
                          <a:miter lim="800000"/>
                          <a:headEnd/>
                          <a:tailEnd/>
                        </a:ln>
                      </wps:spPr>
                      <wps:txbx>
                        <w:txbxContent>
                          <w:p w:rsidR="00C74D96" w:rsidRDefault="0071736B">
                            <w:sdt>
                              <w:sdtPr>
                                <w:rPr>
                                  <w:color w:val="424456" w:themeColor="text2"/>
                                </w:rPr>
                                <w:alias w:val="Date"/>
                                <w:id w:val="281571602"/>
                                <w:dataBinding w:prefixMappings="xmlns:ns0='http://schemas.microsoft.com/office/2006/coverPageProps'" w:xpath="/ns0:CoverPageProperties[1]/ns0:PublishDate[1]" w:storeItemID="{55AF091B-3C7A-41E3-B477-F2FDAA23CFDA}"/>
                                <w:date w:fullDate="2017-02-27T00:00:00Z">
                                  <w:dateFormat w:val="M/d/yyyy"/>
                                  <w:lid w:val="en-US"/>
                                  <w:storeMappedDataAs w:val="dateTime"/>
                                  <w:calendar w:val="gregorian"/>
                                </w:date>
                              </w:sdtPr>
                              <w:sdtEndPr/>
                              <w:sdtContent>
                                <w:r w:rsidR="00C74D96">
                                  <w:rPr>
                                    <w:color w:val="424456" w:themeColor="text2"/>
                                  </w:rPr>
                                  <w:t>2/27/2017</w:t>
                                </w:r>
                              </w:sdtContent>
                            </w:sdt>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206C456" id="_x0000_s1027" type="#_x0000_t202" style="position:absolute;margin-left:12pt;margin-top:371pt;width:77.25pt;height:25.5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" stroked="f">
                <v:textbox>
                  <w:txbxContent>
                    <w:p w:rsidR="00C74D96" w:rsidRDefault="00C74D96">
                      <w:sdt>
                        <w:sdtPr>
                          <w:rPr>
                            <w:color w:val="424456" w:themeColor="text2"/>
                          </w:rPr>
                          <w:alias w:val="Date"/>
                          <w:id w:val="281571602"/>
                          <w:dataBinding w:prefixMappings="xmlns:ns0='http://schemas.microsoft.com/office/2006/coverPageProps'" w:xpath="/ns0:CoverPageProperties[1]/ns0:PublishDate[1]" w:storeItemID="{55AF091B-3C7A-41E3-B477-F2FDAA23CFDA}"/>
                          <w:date w:fullDate="2017-02-27T00:00:00Z">
                            <w:dateFormat w:val="M/d/yyyy"/>
                            <w:lid w:val="en-US"/>
                            <w:storeMappedDataAs w:val="dateTime"/>
                            <w:calendar w:val="gregorian"/>
                          </w:date>
                        </w:sdtPr>
                        <w:sdtContent>
                          <w:r>
                            <w:rPr>
                              <w:color w:val="424456" w:themeColor="text2"/>
                            </w:rPr>
                            <w:t>2/27/2017</w:t>
                          </w:r>
                        </w:sdtContent>
                      </w:sdt>
                    </w:p>
                  </w:txbxContent>
                </v:textbox>
                <w10:wrap type="square"/>
              </v:shape>
            </w:pict>
          </mc:Fallback>
        </mc:AlternateContent>
      </w:r>
      <w:r w:rsidR="008706C5">
        <w:rPr>
          <w:noProof/>
          <w:lang w:val="en-CA" w:eastAsia="en-CA"/>
        </w:rPr>
        <mc:AlternateContent>
          <mc:Choice Requires="wpg">
            <w:drawing>
              <wp:anchor distT="0" distB="0" distL="114300" distR="114300" simplePos="0" relativeHeight="251647488" behindDoc="1" locked="0" layoutInCell="1" allowOverlap="1" wp14:anchorId="0A0DC6B0" wp14:editId="4D8C1053">
                <wp:simplePos x="0" y="0"/>
                <wp:positionH relativeFrom="column">
                  <wp:posOffset>260985</wp:posOffset>
                </wp:positionH>
                <wp:positionV relativeFrom="paragraph">
                  <wp:posOffset>4353560</wp:posOffset>
                </wp:positionV>
                <wp:extent cx="2332355" cy="234950"/>
                <wp:effectExtent l="0" t="0" r="29845" b="12700"/>
                <wp:wrapTight wrapText="bothSides">
                  <wp:wrapPolygon edited="0">
                    <wp:start x="5293" y="0"/>
                    <wp:lineTo x="0" y="8757"/>
                    <wp:lineTo x="0" y="19265"/>
                    <wp:lineTo x="5293" y="21016"/>
                    <wp:lineTo x="21700" y="21016"/>
                    <wp:lineTo x="21700" y="0"/>
                    <wp:lineTo x="5293" y="0"/>
                  </wp:wrapPolygon>
                </wp:wrapTight>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2355" cy="234950"/>
                          <a:chOff x="671" y="11589"/>
                          <a:chExt cx="3673" cy="370"/>
                        </a:xfrm>
                      </wpg:grpSpPr>
                      <wps:wsp>
                        <wps:cNvPr id="196" name="AutoShape 151"/>
                        <wps:cNvCnPr>
                          <a:cxnSpLocks noChangeShapeType="1"/>
                        </wps:cNvCnPr>
                        <wps:spPr bwMode="auto">
                          <a:xfrm rot="10800000">
                            <a:off x="1619" y="11959"/>
                            <a:ext cx="2723" cy="0"/>
                          </a:xfrm>
                          <a:prstGeom prst="straightConnector1">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s:wsp>
                        <wps:cNvPr id="197" name="AutoShape 152"/>
                        <wps:cNvCnPr>
                          <a:cxnSpLocks noChangeShapeType="1"/>
                        </wps:cNvCnPr>
                        <wps:spPr bwMode="auto">
                          <a:xfrm rot="10800000">
                            <a:off x="1621" y="11697"/>
                            <a:ext cx="2723" cy="0"/>
                          </a:xfrm>
                          <a:prstGeom prst="straightConnector1">
                            <a:avLst/>
                          </a:prstGeom>
                          <a:noFill/>
                          <a:ln w="3810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s:wsp>
                        <wps:cNvPr id="198" name="AutoShape 153"/>
                        <wps:cNvCnPr>
                          <a:cxnSpLocks noChangeShapeType="1"/>
                        </wps:cNvCnPr>
                        <wps:spPr bwMode="auto">
                          <a:xfrm rot="10800000">
                            <a:off x="1619" y="11589"/>
                            <a:ext cx="2723" cy="0"/>
                          </a:xfrm>
                          <a:prstGeom prst="straightConnector1">
                            <a:avLst/>
                          </a:prstGeom>
                          <a:noFill/>
                          <a:ln w="63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s:wsp>
                        <wps:cNvPr id="199" name="AutoShape 154"/>
                        <wps:cNvCnPr>
                          <a:cxnSpLocks noChangeShapeType="1"/>
                        </wps:cNvCnPr>
                        <wps:spPr bwMode="auto">
                          <a:xfrm rot="10800000">
                            <a:off x="671" y="11897"/>
                            <a:ext cx="3666" cy="0"/>
                          </a:xfrm>
                          <a:prstGeom prst="straightConnector1">
                            <a:avLst/>
                          </a:prstGeom>
                          <a:noFill/>
                          <a:ln w="9525">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s:wsp>
                        <wps:cNvPr id="200" name="AutoShape 155"/>
                        <wps:cNvCnPr>
                          <a:cxnSpLocks noChangeShapeType="1"/>
                        </wps:cNvCnPr>
                        <wps:spPr bwMode="auto">
                          <a:xfrm rot="10800000">
                            <a:off x="677" y="11764"/>
                            <a:ext cx="3666" cy="0"/>
                          </a:xfrm>
                          <a:prstGeom prst="straightConnector1">
                            <a:avLst/>
                          </a:prstGeom>
                          <a:noFill/>
                          <a:ln w="3175">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0454B4B" id="Group 195" o:spid="_x0000_s1026" style="position:absolute;margin-left:20.55pt;margin-top:342.8pt;width:183.65pt;height:18.5pt;z-index:-251691008" coordorigin="671,11589" coordsize="3673,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">
                <v:shapetype id="_x0000_t32" coordsize="21600,21600" o:spt="32" o:oned="t" path="m,l21600,21600e" filled="f">
                  <v:path arrowok="t" fillok="f" o:connecttype="none"/>
                  <o:lock v:ext="edit" shapetype="t"/>
                </v:shapetype>
                <v:shape id="AutoShape 151" o:spid="_x0000_s1027" type="#_x0000_t32" style="position:absolute;left:1619;top:11959;width:2723;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9o4MYAAADcAAAADwAAAGRycy9kb3ducmV2LnhtbESPQWvCQBCF7wX/wzJCL6XZpIhomlXE&#10;UiiFKmq8D9lpEpqdDdnVJP76rlDobYb35n1vsvVgGnGlztWWFSRRDIK4sLrmUkF+en9egHAeWWNj&#10;mRSM5GC9mjxkmGrb84GuR1+KEMIuRQWV920qpSsqMugi2xIH7dt2Bn1Yu1LqDvsQbhr5EsdzabDm&#10;QKiwpW1Fxc/xYgL3aX/57G9jTuMbJbvZV3w+J7lSj9Nh8wrC0+D/zX/XHzrUX87h/kyY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afaODGAAAA3AAAAA8AAAAAAAAA&#10;AAAAAAAAoQIAAGRycy9kb3ducmV2LnhtbFBLBQYAAAAABAAEAPkAAACUAwAAAAA=&#10;" strokecolor="#438086 [3205]" strokeweight="1.5pt"/>
                <v:shape id="AutoShape 152" o:spid="_x0000_s1028" type="#_x0000_t32" style="position:absolute;left:1621;top:11697;width:2723;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dZH8YAAADcAAAADwAAAGRycy9kb3ducmV2LnhtbERPTWvCQBC9F/oflin0UsymBVtNs0oR&#10;tQVRiHrQ2zQ7JsHsbMhuNf57VxB6m8f7nHTcmVqcqHWVZQWvUQyCOLe64kLBdjPrDUA4j6yxtkwK&#10;LuRgPHp8SDHR9swZnda+ECGEXYIKSu+bREqXl2TQRbYhDtzBtgZ9gG0hdYvnEG5q+RbH79JgxaGh&#10;xIYmJeXH9Z9RMF8cdll/s1/OXhZ6MO+vjsvv36lSz0/d1ycIT53/F9/dPzrMH37A7ZlwgR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XXWR/GAAAA3AAAAA8AAAAAAAAA&#10;AAAAAAAAoQIAAGRycy9kb3ducmV2LnhtbFBLBQYAAAAABAAEAPkAAACUAwAAAAA=&#10;" strokecolor="#438086 [3205]" strokeweight="3pt"/>
                <v:shape id="AutoShape 153" o:spid="_x0000_s1029" type="#_x0000_t32" style="position:absolute;left:1619;top:11589;width:2723;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AccUAAADcAAAADwAAAGRycy9kb3ducmV2LnhtbESPQWvCQBCF7wX/wzJCL6IbCxaNrhJE&#10;oRQ8VEWvQ3ZMotnZkF01/fedg9DbDO/Ne98sVp2r1YPaUHk2MB4loIhzbysuDBwP2+EUVIjIFmvP&#10;ZOCXAqyWvbcFptY/+Yce+1goCeGQooEyxibVOuQlOQwj3xCLdvGtwyhrW2jb4lPCXa0/kuRTO6xY&#10;GkpsaF1SftvfnYFzM55mxWadneN18L1zfnIbnCbGvPe7bA4qUhf/za/rLyv4M6GVZ2QCvf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6AccUAAADcAAAADwAAAAAAAAAA&#10;AAAAAAChAgAAZHJzL2Rvd25yZXYueG1sUEsFBgAAAAAEAAQA+QAAAJMDAAAAAA==&#10;" strokecolor="#438086 [3205]" strokeweight=".5pt"/>
                <v:shape id="AutoShape 154" o:spid="_x0000_s1030" type="#_x0000_t32" style="position:absolute;left:671;top:11897;width:3666;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aMBMIAAADcAAAADwAAAGRycy9kb3ducmV2LnhtbERPS2vCQBC+F/oflin01mzqoZg0q1hL&#10;occaPXgcstMkmp0N2TWvX+8Kgrf5+J6TrUfTiJ46V1tW8B7FIIgLq2suFRz2P29LEM4ja2wsk4KJ&#10;HKxXz08ZptoOvKM+96UIIexSVFB536ZSuqIigy6yLXHg/m1n0AfYlVJ3OIRw08hFHH9IgzWHhgpb&#10;2lZUnPOLUfA3f1+G7eL0dcylnI46mevleVbq9WXcfILwNPqH+O7+1WF+ksDtmXCBXF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OaMBMIAAADcAAAADwAAAAAAAAAAAAAA&#10;AAChAgAAZHJzL2Rvd25yZXYueG1sUEsFBgAAAAAEAAQA+QAAAJADAAAAAA==&#10;" strokecolor="#438086 [3205]"/>
                <v:shape id="AutoShape 155" o:spid="_x0000_s1031" type="#_x0000_t32" style="position:absolute;left:677;top:11764;width:3666;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OKPcMAAADcAAAADwAAAGRycy9kb3ducmV2LnhtbESPQYvCMBSE7wv+h/AEb2tqDypdo6hY&#10;ENbLqoc9PprXNti8lCZq9ddvBGGPw8x8wyxWvW3EjTpvHCuYjBMQxIXThisF51P+OQfhA7LGxjEp&#10;eJCH1XLwscBMuzv/0O0YKhEh7DNUUIfQZlL6oiaLfuxa4uiVrrMYouwqqTu8R7htZJokU2nRcFyo&#10;saVtTcXleLUKyu/k94xlOTObuZFpnp8O6e6p1GjYr79ABOrDf/jd3msFkQivM/EI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ADij3DAAAA3AAAAA8AAAAAAAAAAAAA&#10;AAAAoQIAAGRycy9kb3ducmV2LnhtbFBLBQYAAAAABAAEAPkAAACRAwAAAAA=&#10;" strokecolor="#438086 [3205]" strokeweight=".25pt"/>
                <w10:wrap type="tight"/>
              </v:group>
            </w:pict>
          </mc:Fallback>
        </mc:AlternateContent>
      </w:r>
    </w:p>
    <w:tbl>
      <w:tblPr>
        <w:tblStyle w:val="TableGrid"/>
        <w:tblpPr w:leftFromText="187" w:rightFromText="187" w:tblpX="426" w:tblpYSpec="bottom"/>
        <w:tblOverlap w:val="never"/>
        <w:tblW w:w="151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5" w:type="dxa"/>
          <w:left w:w="115" w:type="dxa"/>
          <w:bottom w:w="72" w:type="dxa"/>
          <w:right w:w="115" w:type="dxa"/>
        </w:tblCellMar>
        <w:tblLook w:val="04A0" w:firstRow="1" w:lastRow="0" w:firstColumn="1" w:lastColumn="0" w:noHBand="0" w:noVBand="1"/>
      </w:tblPr>
      <w:tblGrid>
        <w:gridCol w:w="567"/>
        <w:gridCol w:w="752"/>
        <w:gridCol w:w="7045"/>
        <w:gridCol w:w="1242"/>
        <w:gridCol w:w="754"/>
        <w:gridCol w:w="826"/>
        <w:gridCol w:w="3576"/>
        <w:gridCol w:w="425"/>
      </w:tblGrid>
      <w:tr w:rsidR="008706C5" w:rsidTr="00EC7CDA">
        <w:trPr>
          <w:gridAfter w:val="1"/>
          <w:wAfter w:w="425" w:type="dxa"/>
        </w:trPr>
        <w:tc>
          <w:tcPr>
            <w:tcW w:w="8364" w:type="dxa"/>
            <w:gridSpan w:val="3"/>
            <w:vAlign w:val="center"/>
          </w:tcPr>
          <w:p w:rsidR="008706C5" w:rsidRDefault="008706C5" w:rsidP="00EC7CDA">
            <w:pPr>
              <w:pStyle w:val="NoSpacing"/>
            </w:pPr>
          </w:p>
        </w:tc>
        <w:tc>
          <w:tcPr>
            <w:tcW w:w="1996" w:type="dxa"/>
            <w:gridSpan w:val="2"/>
          </w:tcPr>
          <w:p w:rsidR="008706C5" w:rsidRDefault="008706C5" w:rsidP="00EC7CDA">
            <w:pPr>
              <w:pStyle w:val="NoSpacing"/>
            </w:pPr>
          </w:p>
        </w:tc>
        <w:tc>
          <w:tcPr>
            <w:tcW w:w="4402" w:type="dxa"/>
            <w:gridSpan w:val="2"/>
            <w:vAlign w:val="center"/>
          </w:tcPr>
          <w:p w:rsidR="008706C5" w:rsidRDefault="008706C5" w:rsidP="00EC7CDA">
            <w:pPr>
              <w:pStyle w:val="NoSpacing"/>
            </w:pPr>
          </w:p>
        </w:tc>
      </w:tr>
      <w:tr w:rsidR="00EC7CDA" w:rsidTr="00EC7CDA">
        <w:trPr>
          <w:gridBefore w:val="1"/>
          <w:wBefore w:w="567" w:type="dxa"/>
        </w:trPr>
        <w:tc>
          <w:tcPr>
            <w:tcW w:w="752" w:type="dxa"/>
            <w:vAlign w:val="center"/>
          </w:tcPr>
          <w:p w:rsidR="008706C5" w:rsidRDefault="008706C5" w:rsidP="00EC7CDA">
            <w:pPr>
              <w:pStyle w:val="NoSpacing"/>
            </w:pPr>
          </w:p>
        </w:tc>
        <w:tc>
          <w:tcPr>
            <w:tcW w:w="8287" w:type="dxa"/>
            <w:gridSpan w:val="2"/>
          </w:tcPr>
          <w:p w:rsidR="008706C5" w:rsidRDefault="008706C5" w:rsidP="00EC7CDA">
            <w:pPr>
              <w:pStyle w:val="NoSpacing"/>
            </w:pPr>
          </w:p>
        </w:tc>
        <w:tc>
          <w:tcPr>
            <w:tcW w:w="1580" w:type="dxa"/>
            <w:gridSpan w:val="2"/>
            <w:vAlign w:val="center"/>
          </w:tcPr>
          <w:p w:rsidR="008706C5" w:rsidRDefault="008706C5" w:rsidP="00EC7CDA">
            <w:pPr>
              <w:pStyle w:val="NoSpacing"/>
            </w:pPr>
          </w:p>
        </w:tc>
        <w:tc>
          <w:tcPr>
            <w:tcW w:w="4001" w:type="dxa"/>
            <w:gridSpan w:val="2"/>
            <w:vAlign w:val="center"/>
          </w:tcPr>
          <w:p w:rsidR="008706C5" w:rsidRDefault="008706C5" w:rsidP="00EC7CDA">
            <w:pPr>
              <w:pStyle w:val="NoSpacing"/>
            </w:pPr>
            <w:r>
              <w:rPr>
                <w:noProof/>
                <w:lang w:val="en-CA" w:eastAsia="en-CA"/>
              </w:rPr>
              <mc:AlternateContent>
                <mc:Choice Requires="wpg">
                  <w:drawing>
                    <wp:inline distT="0" distB="0" distL="0" distR="0" wp14:anchorId="115B1772" wp14:editId="6E9F3B57">
                      <wp:extent cx="2348230" cy="276225"/>
                      <wp:effectExtent l="19050" t="19050" r="23495" b="9525"/>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48230" cy="276225"/>
                                <a:chOff x="7967" y="13811"/>
                                <a:chExt cx="3698" cy="435"/>
                              </a:xfrm>
                            </wpg:grpSpPr>
                            <wps:wsp>
                              <wps:cNvPr id="60" name="AutoShape 143"/>
                              <wps:cNvCnPr>
                                <a:cxnSpLocks noChangeShapeType="1"/>
                              </wps:cNvCnPr>
                              <wps:spPr bwMode="auto">
                                <a:xfrm>
                                  <a:off x="7978" y="13811"/>
                                  <a:ext cx="3686" cy="0"/>
                                </a:xfrm>
                                <a:prstGeom prst="straightConnector1">
                                  <a:avLst/>
                                </a:prstGeom>
                                <a:noFill/>
                                <a:ln w="3810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s:wsp>
                              <wps:cNvPr id="61" name="AutoShape 144"/>
                              <wps:cNvCnPr>
                                <a:cxnSpLocks noChangeShapeType="1"/>
                              </wps:cNvCnPr>
                              <wps:spPr bwMode="auto">
                                <a:xfrm>
                                  <a:off x="7967" y="14117"/>
                                  <a:ext cx="1722" cy="0"/>
                                </a:xfrm>
                                <a:prstGeom prst="straightConnector1">
                                  <a:avLst/>
                                </a:prstGeom>
                                <a:noFill/>
                                <a:ln w="28575">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s:wsp>
                              <wps:cNvPr id="62" name="AutoShape 145"/>
                              <wps:cNvCnPr>
                                <a:cxnSpLocks noChangeShapeType="1"/>
                              </wps:cNvCnPr>
                              <wps:spPr bwMode="auto">
                                <a:xfrm rot="10800000">
                                  <a:off x="8936" y="14246"/>
                                  <a:ext cx="2723" cy="0"/>
                                </a:xfrm>
                                <a:prstGeom prst="straightConnector1">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s:wsp>
                              <wps:cNvPr id="63" name="AutoShape 146"/>
                              <wps:cNvCnPr>
                                <a:cxnSpLocks noChangeShapeType="1"/>
                              </wps:cNvCnPr>
                              <wps:spPr bwMode="auto">
                                <a:xfrm rot="10800000">
                                  <a:off x="8942" y="13984"/>
                                  <a:ext cx="2723" cy="0"/>
                                </a:xfrm>
                                <a:prstGeom prst="straightConnector1">
                                  <a:avLst/>
                                </a:prstGeom>
                                <a:noFill/>
                                <a:ln w="3810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s:wsp>
                              <wps:cNvPr id="192" name="AutoShape 147"/>
                              <wps:cNvCnPr>
                                <a:cxnSpLocks noChangeShapeType="1"/>
                              </wps:cNvCnPr>
                              <wps:spPr bwMode="auto">
                                <a:xfrm flipH="1" flipV="1">
                                  <a:off x="8942" y="13876"/>
                                  <a:ext cx="2713" cy="1"/>
                                </a:xfrm>
                                <a:prstGeom prst="straightConnector1">
                                  <a:avLst/>
                                </a:prstGeom>
                                <a:noFill/>
                                <a:ln w="63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s:wsp>
                              <wps:cNvPr id="193" name="AutoShape 148"/>
                              <wps:cNvCnPr>
                                <a:cxnSpLocks noChangeShapeType="1"/>
                              </wps:cNvCnPr>
                              <wps:spPr bwMode="auto">
                                <a:xfrm rot="10800000">
                                  <a:off x="7967" y="14184"/>
                                  <a:ext cx="3686" cy="0"/>
                                </a:xfrm>
                                <a:prstGeom prst="straightConnector1">
                                  <a:avLst/>
                                </a:prstGeom>
                                <a:noFill/>
                                <a:ln w="9525">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s:wsp>
                              <wps:cNvPr id="194" name="AutoShape 149"/>
                              <wps:cNvCnPr>
                                <a:cxnSpLocks noChangeShapeType="1"/>
                              </wps:cNvCnPr>
                              <wps:spPr bwMode="auto">
                                <a:xfrm rot="10800000">
                                  <a:off x="7969" y="14051"/>
                                  <a:ext cx="3686" cy="0"/>
                                </a:xfrm>
                                <a:prstGeom prst="straightConnector1">
                                  <a:avLst/>
                                </a:prstGeom>
                                <a:noFill/>
                                <a:ln w="3175">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5="http://schemas.microsoft.com/office/word/2012/wordml">
                  <w:pict>
                    <v:group w14:anchorId="3BB87430" id="Group 59" o:spid="_x0000_s1026" style="width:184.9pt;height:21.75pt;mso-position-horizontal-relative:char;mso-position-vertical-relative:line" coordorigin="7967,13811" coordsize="3698,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">
                      <v:shape id="AutoShape 143" o:spid="_x0000_s1027" type="#_x0000_t32" style="position:absolute;left:7978;top:13811;width:36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VSRcUAAADbAAAADwAAAGRycy9kb3ducmV2LnhtbESPwWrCQBCG74W+wzIFL0U3FRFNXUUs&#10;gvagqIVeh+w0CWZnQ3aNyds7h4LH4Z//m/kWq85VqqUmlJ4NfIwSUMSZtyXnBn4u2+EMVIjIFivP&#10;ZKCnAKvl68sCU+vvfKL2HHMlEA4pGihirFOtQ1aQwzDyNbFkf75xGGVscm0bvAvcVXqcJFPtsGS5&#10;UGBNm4Ky6/nmhHLpv9/3s+sk/1ofkvb3aDf9cW7M4K1bf4KK1MXn8n97Zw1M5XtxEQ/Qy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2VSRcUAAADbAAAADwAAAAAAAAAA&#10;AAAAAAChAgAAZHJzL2Rvd25yZXYueG1sUEsFBgAAAAAEAAQA+QAAAJMDAAAAAA==&#10;" strokecolor="#438086 [3205]" strokeweight="3pt"/>
                      <v:shape id="AutoShape 144" o:spid="_x0000_s1028" type="#_x0000_t32" style="position:absolute;left:7967;top:14117;width:17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9sOMQAAADbAAAADwAAAGRycy9kb3ducmV2LnhtbESPQWvCQBSE7wX/w/IEb81uWhBJXUUE&#10;QaQiVfH8mn1NUrNvY3Zr4r93C4LHYWa+Yabz3tbiSq2vHGtIEwWCOHem4kLD8bB6nYDwAdlg7Zg0&#10;3MjDfDZ4mWJmXMdfdN2HQkQI+ww1lCE0mZQ+L8miT1xDHL0f11oMUbaFNC12EW5r+abUWFqsOC6U&#10;2NCypPy8/7Ma8tt3s1lfuvffXXpQm23n1fn0qfVo2C8+QATqwzP8aK+NhnEK/1/iD5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v2w4xAAAANsAAAAPAAAAAAAAAAAA&#10;AAAAAKECAABkcnMvZG93bnJldi54bWxQSwUGAAAAAAQABAD5AAAAkgMAAAAA&#10;" strokecolor="#438086 [3205]" strokeweight="2.25pt"/>
                      <v:shape id="AutoShape 145" o:spid="_x0000_s1029" type="#_x0000_t32" style="position:absolute;left:8936;top:14246;width:2723;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JOasMAAADbAAAADwAAAGRycy9kb3ducmV2LnhtbESPX2vCMBTF3wW/Q7jCXoamlSGjGkUU&#10;YQy2YVffL821LTY3pYm23adfBMHHw/nz46w2vanFjVpXWVYQzyIQxLnVFRcKst/D9B2E88gaa8uk&#10;YCAHm/V4tMJE246PdEt9IcIIuwQVlN43iZQuL8mgm9mGOHhn2xr0QbaF1C12YdzUch5FC2mw4kAo&#10;saFdSfklvZrAff25fnZ/Q0bDnuLvt6/odIozpV4m/XYJwlPvn+FH+0MrWMzh/iX8AL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kiTmrDAAAA2wAAAA8AAAAAAAAAAAAA&#10;AAAAoQIAAGRycy9kb3ducmV2LnhtbFBLBQYAAAAABAAEAPkAAACRAwAAAAA=&#10;" strokecolor="#438086 [3205]" strokeweight="1.5pt"/>
                      <v:shape id="AutoShape 146" o:spid="_x0000_s1030" type="#_x0000_t32" style="position:absolute;left:8942;top:13984;width:2723;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JHDsYAAADbAAAADwAAAGRycy9kb3ducmV2LnhtbESPT4vCMBTE7wt+h/AWvCyaqihSjSLi&#10;PxAFdQ/r7W3zbIvNS2mi1m9vFoQ9DjPzG2Y8rU0h7lS53LKCTjsCQZxYnXOq4Pu0bA1BOI+ssbBM&#10;Cp7kYDppfIwx1vbBB7offSoChF2MCjLvy1hKl2Rk0LVtSRy8i60M+iCrVOoKHwFuCtmNooE0mHNY&#10;yLCkeUbJ9XgzClbby8+hfzrvll9bPVz199fd+nehVPOzno1AeKr9f/jd3mgFgx78fQk/QE5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9yRw7GAAAA2wAAAA8AAAAAAAAA&#10;AAAAAAAAoQIAAGRycy9kb3ducmV2LnhtbFBLBQYAAAAABAAEAPkAAACUAwAAAAA=&#10;" strokecolor="#438086 [3205]" strokeweight="3pt"/>
                      <v:shape id="AutoShape 147" o:spid="_x0000_s1031" type="#_x0000_t32" style="position:absolute;left:8942;top:13876;width:2713;height: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rZlcEAAADcAAAADwAAAGRycy9kb3ducmV2LnhtbERPTYvCMBC9L/gfwgh701QRWatRRBG8&#10;2XVX8Tg2Y1NsJrXJav33mwVhb/N4nzNbtLYSd2p86VjBoJ+AIM6dLrlQ8P216X2A8AFZY+WYFDzJ&#10;w2LeeZthqt2DP+m+D4WIIexTVGBCqFMpfW7Iou+7mjhyF9dYDBE2hdQNPmK4reQwScbSYsmxwWBN&#10;K0P5df9jFdS7UXamw5EyechGplrb22lnlXrvtsspiEBt+Be/3Fsd50+G8PdMvEDOf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OtmVwQAAANwAAAAPAAAAAAAAAAAAAAAA&#10;AKECAABkcnMvZG93bnJldi54bWxQSwUGAAAAAAQABAD5AAAAjwMAAAAA&#10;" strokecolor="#438086 [3205]" strokeweight=".5pt"/>
                      <v:shape id="AutoShape 148" o:spid="_x0000_s1032" type="#_x0000_t32" style="position:absolute;left:7967;top:14184;width:3686;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677sIAAADcAAAADwAAAGRycy9kb3ducmV2LnhtbERPS2vCQBC+F/wPywje6kaFYqKrqKXQ&#10;Y5v2kOOQHZNodjZkNw/z67uFQm/z8T1nfxxNLXpqXWVZwWoZgSDOra64UPD99fa8BeE8ssbaMil4&#10;kIPjYfa0x0TbgT+pT30hQgi7BBWU3jeJlC4vyaBb2oY4cFfbGvQBtoXULQ4h3NRyHUUv0mDFoaHE&#10;hi4l5fe0Mwo+ptduuKxv5yyV8pHpeKq290mpxXw87UB4Gv2/+M/9rsP8eAO/z4QL5O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Q677sIAAADcAAAADwAAAAAAAAAAAAAA&#10;AAChAgAAZHJzL2Rvd25yZXYueG1sUEsFBgAAAAAEAAQA+QAAAJADAAAAAA==&#10;" strokecolor="#438086 [3205]"/>
                      <v:shape id="AutoShape 149" o:spid="_x0000_s1033" type="#_x0000_t32" style="position:absolute;left:7969;top:14051;width:3686;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d4xcMAAADcAAAADwAAAGRycy9kb3ducmV2LnhtbERPS2vCQBC+C/6HZYTedGMoalNXscWA&#10;UC8+Dj0O2UmyNDsbsqum/fVdQfA2H99zluveNuJKnTeOFUwnCQjiwmnDlYLzKR8vQPiArLFxTAp+&#10;ycN6NRwsMdPuxge6HkMlYgj7DBXUIbSZlL6oyaKfuJY4cqXrLIYIu0rqDm8x3DYyTZKZtGg4NtTY&#10;0mdNxc/xYhWUX8n3Gctybj4WRqZ5ftqn2z+lXkb95h1EoD48xQ/3Tsf5b69wfyZeIF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wXeMXDAAAA3AAAAA8AAAAAAAAAAAAA&#10;AAAAoQIAAGRycy9kb3ducmV2LnhtbFBLBQYAAAAABAAEAPkAAACRAwAAAAA=&#10;" strokecolor="#438086 [3205]" strokeweight=".25pt"/>
                      <w10:anchorlock/>
                    </v:group>
                  </w:pict>
                </mc:Fallback>
              </mc:AlternateContent>
            </w:r>
          </w:p>
        </w:tc>
      </w:tr>
    </w:tbl>
    <w:p w:rsidR="00D84514" w:rsidRDefault="00D84514" w:rsidP="004C34A0"/>
    <w:p w:rsidR="00D84514" w:rsidRDefault="00095221">
      <w:r>
        <w:rPr>
          <w:noProof/>
          <w:lang w:val="en-CA" w:eastAsia="en-CA"/>
        </w:rPr>
        <mc:AlternateContent>
          <mc:Choice Requires="wps">
            <w:drawing>
              <wp:anchor distT="45720" distB="45720" distL="114300" distR="114300" simplePos="0" relativeHeight="251683328" behindDoc="0" locked="0" layoutInCell="1" allowOverlap="1">
                <wp:simplePos x="0" y="0"/>
                <wp:positionH relativeFrom="column">
                  <wp:posOffset>857515</wp:posOffset>
                </wp:positionH>
                <wp:positionV relativeFrom="paragraph">
                  <wp:posOffset>4249420</wp:posOffset>
                </wp:positionV>
                <wp:extent cx="2360930" cy="1404620"/>
                <wp:effectExtent l="0" t="0" r="0" b="635"/>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rsidR="00095221" w:rsidRPr="00095221" w:rsidRDefault="00095221" w:rsidP="00095221">
                            <w:pPr>
                              <w:spacing w:after="0"/>
                              <w:rPr>
                                <w:i/>
                              </w:rPr>
                            </w:pPr>
                            <w:r>
                              <w:rPr>
                                <w:i/>
                              </w:rPr>
                              <w:t>(</w:t>
                            </w:r>
                            <w:r w:rsidRPr="00095221">
                              <w:rPr>
                                <w:i/>
                              </w:rPr>
                              <w:t>Updated from July 9, 2016 Version</w:t>
                            </w:r>
                            <w:r>
                              <w:rPr>
                                <w:i/>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5="http://schemas.microsoft.com/office/word/2012/wordml">
            <w:pict>
              <v:shape id="_x0000_s1028" type="#_x0000_t202" style="position:absolute;margin-left:67.5pt;margin-top:334.6pt;width:185.9pt;height:110.6pt;z-index:2517831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" filled="f" stroked="f">
                <v:textbox style="mso-fit-shape-to-text:t">
                  <w:txbxContent>
                    <w:p w:rsidR="00095221" w:rsidRPr="00095221" w:rsidRDefault="00095221" w:rsidP="00095221">
                      <w:pPr>
                        <w:spacing w:after="0"/>
                        <w:rPr>
                          <w:i/>
                        </w:rPr>
                      </w:pPr>
                      <w:r>
                        <w:rPr>
                          <w:i/>
                        </w:rPr>
                        <w:t>(</w:t>
                      </w:r>
                      <w:r w:rsidRPr="00095221">
                        <w:rPr>
                          <w:i/>
                        </w:rPr>
                        <w:t>Updated from July 9, 2016 Version</w:t>
                      </w:r>
                      <w:r>
                        <w:rPr>
                          <w:i/>
                        </w:rPr>
                        <w:t>)</w:t>
                      </w:r>
                    </w:p>
                  </w:txbxContent>
                </v:textbox>
                <w10:wrap type="square"/>
              </v:shape>
            </w:pict>
          </mc:Fallback>
        </mc:AlternateContent>
      </w:r>
      <w:r w:rsidR="00D84514">
        <w:br w:type="page"/>
      </w:r>
    </w:p>
    <w:p w:rsidR="00F96E87" w:rsidRDefault="00F96E87">
      <w:r>
        <w:rPr>
          <w:noProof/>
          <w:lang w:val="en-CA" w:eastAsia="en-CA"/>
        </w:rPr>
        <w:lastRenderedPageBreak/>
        <mc:AlternateContent>
          <mc:Choice Requires="wps">
            <w:drawing>
              <wp:anchor distT="0" distB="0" distL="114300" distR="114300" simplePos="0" relativeHeight="251637248" behindDoc="0" locked="0" layoutInCell="1" allowOverlap="1" wp14:anchorId="018307F1" wp14:editId="1AD44926">
                <wp:simplePos x="0" y="0"/>
                <wp:positionH relativeFrom="leftMargin">
                  <wp:posOffset>1054100</wp:posOffset>
                </wp:positionH>
                <wp:positionV relativeFrom="page">
                  <wp:posOffset>6047740</wp:posOffset>
                </wp:positionV>
                <wp:extent cx="3571875" cy="1669415"/>
                <wp:effectExtent l="19050" t="19050" r="47625" b="45085"/>
                <wp:wrapSquare wrapText="bothSides"/>
                <wp:docPr id="49"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1875" cy="1669415"/>
                        </a:xfrm>
                        <a:prstGeom prst="rect">
                          <a:avLst/>
                        </a:prstGeom>
                        <a:noFill/>
                        <a:ln w="50800" cmpd="tri">
                          <a:solidFill>
                            <a:schemeClr val="accent2">
                              <a:lumMod val="100000"/>
                              <a:lumOff val="0"/>
                            </a:schemeClr>
                          </a:solidFill>
                          <a:miter lim="800000"/>
                          <a:headEnd/>
                          <a:tailEnd/>
                        </a:ln>
                        <a:extLst>
                          <a:ext uri="{909E8E84-426E-40DD-AFC4-6F175D3DCCD1}">
                            <a14:hiddenFill xmlns:a14="http://schemas.microsoft.com/office/drawing/2010/main">
                              <a:solidFill>
                                <a:schemeClr val="accent1">
                                  <a:lumMod val="75000"/>
                                  <a:lumOff val="0"/>
                                </a:schemeClr>
                              </a:solidFill>
                            </a14:hiddenFill>
                          </a:ext>
                        </a:extLst>
                      </wps:spPr>
                      <wps:txbx>
                        <w:txbxContent>
                          <w:p w:rsidR="00C74D96" w:rsidRPr="005A4391" w:rsidRDefault="00C74D96" w:rsidP="005A4391">
                            <w:pPr>
                              <w:spacing w:after="0"/>
                              <w:rPr>
                                <w:b/>
                                <w:color w:val="424456" w:themeColor="text2"/>
                              </w:rPr>
                            </w:pPr>
                            <w:r w:rsidRPr="005A4391">
                              <w:rPr>
                                <w:b/>
                                <w:color w:val="424456" w:themeColor="text2"/>
                              </w:rPr>
                              <w:t>Kootenay Planning Consultants</w:t>
                            </w:r>
                          </w:p>
                          <w:p w:rsidR="00C74D96" w:rsidRPr="005A4391" w:rsidRDefault="00C74D96" w:rsidP="005A4391">
                            <w:pPr>
                              <w:spacing w:after="0"/>
                              <w:rPr>
                                <w:color w:val="424456" w:themeColor="text2"/>
                              </w:rPr>
                            </w:pPr>
                            <w:r w:rsidRPr="005A4391">
                              <w:rPr>
                                <w:color w:val="424456" w:themeColor="text2"/>
                              </w:rPr>
                              <w:t>P.O. Box 2548</w:t>
                            </w:r>
                          </w:p>
                          <w:p w:rsidR="00C74D96" w:rsidRPr="005A4391" w:rsidRDefault="00C74D96" w:rsidP="005A4391">
                            <w:pPr>
                              <w:spacing w:after="0"/>
                              <w:rPr>
                                <w:color w:val="424456" w:themeColor="text2"/>
                              </w:rPr>
                            </w:pPr>
                            <w:r w:rsidRPr="005A4391">
                              <w:rPr>
                                <w:color w:val="424456" w:themeColor="text2"/>
                              </w:rPr>
                              <w:t>Invermere, BC</w:t>
                            </w:r>
                            <w:r>
                              <w:rPr>
                                <w:color w:val="424456" w:themeColor="text2"/>
                              </w:rPr>
                              <w:t xml:space="preserve">   </w:t>
                            </w:r>
                            <w:r w:rsidRPr="005A4391">
                              <w:rPr>
                                <w:color w:val="424456" w:themeColor="text2"/>
                              </w:rPr>
                              <w:t>V0A 1K0</w:t>
                            </w:r>
                          </w:p>
                          <w:p w:rsidR="00C74D96" w:rsidRDefault="00C74D96" w:rsidP="005A4391">
                            <w:pPr>
                              <w:spacing w:after="0"/>
                              <w:rPr>
                                <w:color w:val="424456" w:themeColor="text2"/>
                              </w:rPr>
                            </w:pPr>
                            <w:r w:rsidRPr="005A4391">
                              <w:rPr>
                                <w:color w:val="424456" w:themeColor="text2"/>
                              </w:rPr>
                              <w:t>250-688-1353</w:t>
                            </w:r>
                          </w:p>
                        </w:txbxContent>
                      </wps:txbx>
                      <wps:bodyPr rot="0" vert="horz" wrap="square" lIns="228600" tIns="228600" rIns="228600" bIns="22860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18307F1" id="Rectangle 96" o:spid="_x0000_s1029" style="position:absolute;margin-left:83pt;margin-top:476.2pt;width:281.25pt;height:131.45pt;z-index:2515793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" filled="f" fillcolor="#3e3e67 [2404]" strokecolor="#438086 [3205]" strokeweight="4pt">
                <v:stroke linestyle="thickBetweenThin"/>
                <v:textbox style="mso-fit-shape-to-text:t" inset="18pt,18pt,18pt,18pt">
                  <w:txbxContent>
                    <w:p w:rsidR="00C74D96" w:rsidRPr="005A4391" w:rsidRDefault="00C74D96" w:rsidP="005A4391">
                      <w:pPr>
                        <w:spacing w:after="0"/>
                        <w:rPr>
                          <w:b/>
                          <w:color w:val="424456" w:themeColor="text2"/>
                        </w:rPr>
                      </w:pPr>
                      <w:r w:rsidRPr="005A4391">
                        <w:rPr>
                          <w:b/>
                          <w:color w:val="424456" w:themeColor="text2"/>
                        </w:rPr>
                        <w:t>Kootenay Planning Consultants</w:t>
                      </w:r>
                    </w:p>
                    <w:p w:rsidR="00C74D96" w:rsidRPr="005A4391" w:rsidRDefault="00C74D96" w:rsidP="005A4391">
                      <w:pPr>
                        <w:spacing w:after="0"/>
                        <w:rPr>
                          <w:color w:val="424456" w:themeColor="text2"/>
                        </w:rPr>
                      </w:pPr>
                      <w:r w:rsidRPr="005A4391">
                        <w:rPr>
                          <w:color w:val="424456" w:themeColor="text2"/>
                        </w:rPr>
                        <w:t>P.O. Box 2548</w:t>
                      </w:r>
                    </w:p>
                    <w:p w:rsidR="00C74D96" w:rsidRPr="005A4391" w:rsidRDefault="00C74D96" w:rsidP="005A4391">
                      <w:pPr>
                        <w:spacing w:after="0"/>
                        <w:rPr>
                          <w:color w:val="424456" w:themeColor="text2"/>
                        </w:rPr>
                      </w:pPr>
                      <w:r w:rsidRPr="005A4391">
                        <w:rPr>
                          <w:color w:val="424456" w:themeColor="text2"/>
                        </w:rPr>
                        <w:t>Invermere, BC</w:t>
                      </w:r>
                      <w:r>
                        <w:rPr>
                          <w:color w:val="424456" w:themeColor="text2"/>
                        </w:rPr>
                        <w:t xml:space="preserve">   </w:t>
                      </w:r>
                      <w:r w:rsidRPr="005A4391">
                        <w:rPr>
                          <w:color w:val="424456" w:themeColor="text2"/>
                        </w:rPr>
                        <w:t>V0A 1K0</w:t>
                      </w:r>
                    </w:p>
                    <w:p w:rsidR="00C74D96" w:rsidRDefault="00C74D96" w:rsidP="005A4391">
                      <w:pPr>
                        <w:spacing w:after="0"/>
                        <w:rPr>
                          <w:color w:val="424456" w:themeColor="text2"/>
                        </w:rPr>
                      </w:pPr>
                      <w:r w:rsidRPr="005A4391">
                        <w:rPr>
                          <w:color w:val="424456" w:themeColor="text2"/>
                        </w:rPr>
                        <w:t>250-688-1353</w:t>
                      </w:r>
                    </w:p>
                  </w:txbxContent>
                </v:textbox>
                <w10:wrap type="square" anchorx="margin" anchory="page"/>
              </v:rect>
            </w:pict>
          </mc:Fallback>
        </mc:AlternateContent>
      </w:r>
      <w:r>
        <w:rPr>
          <w:noProof/>
          <w:lang w:val="en-CA" w:eastAsia="en-CA"/>
        </w:rPr>
        <mc:AlternateContent>
          <mc:Choice Requires="wps">
            <w:drawing>
              <wp:anchor distT="0" distB="0" distL="114300" distR="114300" simplePos="0" relativeHeight="251638272" behindDoc="0" locked="0" layoutInCell="1" allowOverlap="1" wp14:anchorId="287B95A4" wp14:editId="282878C4">
                <wp:simplePos x="0" y="0"/>
                <wp:positionH relativeFrom="leftMargin">
                  <wp:posOffset>896620</wp:posOffset>
                </wp:positionH>
                <wp:positionV relativeFrom="page">
                  <wp:posOffset>1322070</wp:posOffset>
                </wp:positionV>
                <wp:extent cx="3571875" cy="1637969"/>
                <wp:effectExtent l="19050" t="19050" r="47625" b="38735"/>
                <wp:wrapSquare wrapText="bothSides"/>
                <wp:docPr id="50"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1875" cy="1637969"/>
                        </a:xfrm>
                        <a:prstGeom prst="rect">
                          <a:avLst/>
                        </a:prstGeom>
                        <a:noFill/>
                        <a:ln w="50800" cmpd="tri">
                          <a:solidFill>
                            <a:schemeClr val="accent2">
                              <a:lumMod val="100000"/>
                              <a:lumOff val="0"/>
                            </a:schemeClr>
                          </a:solidFill>
                          <a:miter lim="800000"/>
                          <a:headEnd/>
                          <a:tailEnd/>
                        </a:ln>
                        <a:extLst>
                          <a:ext uri="{909E8E84-426E-40DD-AFC4-6F175D3DCCD1}">
                            <a14:hiddenFill xmlns:a14="http://schemas.microsoft.com/office/drawing/2010/main">
                              <a:solidFill>
                                <a:schemeClr val="accent1">
                                  <a:lumMod val="75000"/>
                                  <a:lumOff val="0"/>
                                </a:schemeClr>
                              </a:solidFill>
                            </a14:hiddenFill>
                          </a:ext>
                        </a:extLst>
                      </wps:spPr>
                      <wps:txbx>
                        <w:txbxContent>
                          <w:p w:rsidR="00C74D96" w:rsidRDefault="00C74D96" w:rsidP="005A4391">
                            <w:pPr>
                              <w:spacing w:after="0"/>
                              <w:rPr>
                                <w:b/>
                                <w:color w:val="424456" w:themeColor="text2"/>
                                <w:lang w:val="en-CA"/>
                              </w:rPr>
                            </w:pPr>
                            <w:r>
                              <w:rPr>
                                <w:b/>
                                <w:color w:val="424456" w:themeColor="text2"/>
                                <w:lang w:val="en-CA"/>
                              </w:rPr>
                              <w:t>Columbia Valley Greenways Trail Alliance</w:t>
                            </w:r>
                          </w:p>
                          <w:p w:rsidR="00C74D96" w:rsidRPr="004F1FE2" w:rsidRDefault="00C74D96" w:rsidP="005A4391">
                            <w:pPr>
                              <w:spacing w:after="0"/>
                              <w:rPr>
                                <w:color w:val="424456" w:themeColor="text2"/>
                                <w:lang w:val="en-CA"/>
                              </w:rPr>
                            </w:pPr>
                            <w:r w:rsidRPr="004F1FE2">
                              <w:rPr>
                                <w:color w:val="424456" w:themeColor="text2"/>
                                <w:lang w:val="en-CA"/>
                              </w:rPr>
                              <w:t>P.O. Box 2377</w:t>
                            </w:r>
                          </w:p>
                          <w:p w:rsidR="00C74D96" w:rsidRPr="004F1FE2" w:rsidRDefault="00C74D96" w:rsidP="004F1FE2">
                            <w:pPr>
                              <w:rPr>
                                <w:color w:val="424456" w:themeColor="text2"/>
                              </w:rPr>
                            </w:pPr>
                            <w:r w:rsidRPr="005A4391">
                              <w:rPr>
                                <w:color w:val="424456" w:themeColor="text2"/>
                              </w:rPr>
                              <w:t xml:space="preserve">Invermere, B.C., </w:t>
                            </w:r>
                            <w:r>
                              <w:rPr>
                                <w:color w:val="424456" w:themeColor="text2"/>
                              </w:rPr>
                              <w:t xml:space="preserve">   </w:t>
                            </w:r>
                            <w:r w:rsidRPr="005A4391">
                              <w:rPr>
                                <w:color w:val="424456" w:themeColor="text2"/>
                              </w:rPr>
                              <w:t>V0A 1K0</w:t>
                            </w:r>
                          </w:p>
                          <w:p w:rsidR="00C74D96" w:rsidRPr="005A4391" w:rsidRDefault="00C74D96" w:rsidP="005A4391">
                            <w:pPr>
                              <w:spacing w:after="0"/>
                              <w:rPr>
                                <w:b/>
                                <w:color w:val="424456" w:themeColor="text2"/>
                                <w:lang w:val="en-CA"/>
                              </w:rPr>
                            </w:pPr>
                            <w:r w:rsidRPr="005A4391">
                              <w:rPr>
                                <w:b/>
                                <w:color w:val="424456" w:themeColor="text2"/>
                                <w:lang w:val="en-CA"/>
                              </w:rPr>
                              <w:t>Columbia Valley Cycling Society</w:t>
                            </w:r>
                          </w:p>
                          <w:p w:rsidR="00C74D96" w:rsidRPr="005A4391" w:rsidRDefault="00C74D96" w:rsidP="005A4391">
                            <w:pPr>
                              <w:spacing w:after="0"/>
                              <w:rPr>
                                <w:color w:val="424456" w:themeColor="text2"/>
                              </w:rPr>
                            </w:pPr>
                            <w:r w:rsidRPr="005A4391">
                              <w:rPr>
                                <w:color w:val="424456" w:themeColor="text2"/>
                              </w:rPr>
                              <w:t xml:space="preserve">P.O. Box 1033 </w:t>
                            </w:r>
                          </w:p>
                          <w:p w:rsidR="00C74D96" w:rsidRPr="005A4391" w:rsidRDefault="00C74D96" w:rsidP="005A4391">
                            <w:pPr>
                              <w:spacing w:after="0"/>
                              <w:rPr>
                                <w:color w:val="424456" w:themeColor="text2"/>
                              </w:rPr>
                            </w:pPr>
                            <w:r w:rsidRPr="005A4391">
                              <w:rPr>
                                <w:color w:val="424456" w:themeColor="text2"/>
                              </w:rPr>
                              <w:t xml:space="preserve">Invermere, B.C., </w:t>
                            </w:r>
                            <w:r>
                              <w:rPr>
                                <w:color w:val="424456" w:themeColor="text2"/>
                              </w:rPr>
                              <w:t xml:space="preserve">   </w:t>
                            </w:r>
                            <w:r w:rsidRPr="005A4391">
                              <w:rPr>
                                <w:color w:val="424456" w:themeColor="text2"/>
                              </w:rPr>
                              <w:t>V0A 1K0</w:t>
                            </w:r>
                          </w:p>
                          <w:p w:rsidR="00C74D96" w:rsidRPr="005A4391" w:rsidRDefault="00C74D96">
                            <w:pPr>
                              <w:spacing w:after="0" w:line="324" w:lineRule="auto"/>
                              <w:rPr>
                                <w:color w:val="424456" w:themeColor="text2"/>
                                <w:sz w:val="24"/>
                                <w:szCs w:val="24"/>
                              </w:rPr>
                            </w:pPr>
                          </w:p>
                        </w:txbxContent>
                      </wps:txbx>
                      <wps:bodyPr rot="0" vert="horz" wrap="square" lIns="228600" tIns="228600" rIns="228600" bIns="22860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87B95A4" id="Rectangle 97" o:spid="_x0000_s1030" style="position:absolute;margin-left:70.6pt;margin-top:104.1pt;width:281.25pt;height:128.95pt;z-index:2515804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" filled="f" fillcolor="#3e3e67 [2404]" strokecolor="#438086 [3205]" strokeweight="4pt">
                <v:stroke linestyle="thickBetweenThin"/>
                <v:textbox inset="18pt,18pt,18pt,18pt">
                  <w:txbxContent>
                    <w:p w:rsidR="00C74D96" w:rsidRDefault="00C74D96" w:rsidP="005A4391">
                      <w:pPr>
                        <w:spacing w:after="0"/>
                        <w:rPr>
                          <w:b/>
                          <w:color w:val="424456" w:themeColor="text2"/>
                          <w:lang w:val="en-CA"/>
                        </w:rPr>
                      </w:pPr>
                      <w:r>
                        <w:rPr>
                          <w:b/>
                          <w:color w:val="424456" w:themeColor="text2"/>
                          <w:lang w:val="en-CA"/>
                        </w:rPr>
                        <w:t>Columbia Valley Greenways Trail Alliance</w:t>
                      </w:r>
                    </w:p>
                    <w:p w:rsidR="00C74D96" w:rsidRPr="004F1FE2" w:rsidRDefault="00C74D96" w:rsidP="005A4391">
                      <w:pPr>
                        <w:spacing w:after="0"/>
                        <w:rPr>
                          <w:color w:val="424456" w:themeColor="text2"/>
                          <w:lang w:val="en-CA"/>
                        </w:rPr>
                      </w:pPr>
                      <w:r w:rsidRPr="004F1FE2">
                        <w:rPr>
                          <w:color w:val="424456" w:themeColor="text2"/>
                          <w:lang w:val="en-CA"/>
                        </w:rPr>
                        <w:t>P.O. Box 2377</w:t>
                      </w:r>
                    </w:p>
                    <w:p w:rsidR="00C74D96" w:rsidRPr="004F1FE2" w:rsidRDefault="00C74D96" w:rsidP="004F1FE2">
                      <w:pPr>
                        <w:rPr>
                          <w:color w:val="424456" w:themeColor="text2"/>
                        </w:rPr>
                      </w:pPr>
                      <w:r w:rsidRPr="005A4391">
                        <w:rPr>
                          <w:color w:val="424456" w:themeColor="text2"/>
                        </w:rPr>
                        <w:t xml:space="preserve">Invermere, B.C., </w:t>
                      </w:r>
                      <w:r>
                        <w:rPr>
                          <w:color w:val="424456" w:themeColor="text2"/>
                        </w:rPr>
                        <w:t xml:space="preserve">   </w:t>
                      </w:r>
                      <w:r w:rsidRPr="005A4391">
                        <w:rPr>
                          <w:color w:val="424456" w:themeColor="text2"/>
                        </w:rPr>
                        <w:t>V0A 1K0</w:t>
                      </w:r>
                    </w:p>
                    <w:p w:rsidR="00C74D96" w:rsidRPr="005A4391" w:rsidRDefault="00C74D96" w:rsidP="005A4391">
                      <w:pPr>
                        <w:spacing w:after="0"/>
                        <w:rPr>
                          <w:b/>
                          <w:color w:val="424456" w:themeColor="text2"/>
                          <w:lang w:val="en-CA"/>
                        </w:rPr>
                      </w:pPr>
                      <w:r w:rsidRPr="005A4391">
                        <w:rPr>
                          <w:b/>
                          <w:color w:val="424456" w:themeColor="text2"/>
                          <w:lang w:val="en-CA"/>
                        </w:rPr>
                        <w:t>Columbia Valley Cycling Society</w:t>
                      </w:r>
                    </w:p>
                    <w:p w:rsidR="00C74D96" w:rsidRPr="005A4391" w:rsidRDefault="00C74D96" w:rsidP="005A4391">
                      <w:pPr>
                        <w:spacing w:after="0"/>
                        <w:rPr>
                          <w:color w:val="424456" w:themeColor="text2"/>
                        </w:rPr>
                      </w:pPr>
                      <w:r w:rsidRPr="005A4391">
                        <w:rPr>
                          <w:color w:val="424456" w:themeColor="text2"/>
                        </w:rPr>
                        <w:t xml:space="preserve">P.O. Box 1033 </w:t>
                      </w:r>
                    </w:p>
                    <w:p w:rsidR="00C74D96" w:rsidRPr="005A4391" w:rsidRDefault="00C74D96" w:rsidP="005A4391">
                      <w:pPr>
                        <w:spacing w:after="0"/>
                        <w:rPr>
                          <w:color w:val="424456" w:themeColor="text2"/>
                        </w:rPr>
                      </w:pPr>
                      <w:r w:rsidRPr="005A4391">
                        <w:rPr>
                          <w:color w:val="424456" w:themeColor="text2"/>
                        </w:rPr>
                        <w:t xml:space="preserve">Invermere, B.C., </w:t>
                      </w:r>
                      <w:r>
                        <w:rPr>
                          <w:color w:val="424456" w:themeColor="text2"/>
                        </w:rPr>
                        <w:t xml:space="preserve">   </w:t>
                      </w:r>
                      <w:r w:rsidRPr="005A4391">
                        <w:rPr>
                          <w:color w:val="424456" w:themeColor="text2"/>
                        </w:rPr>
                        <w:t>V0A 1K0</w:t>
                      </w:r>
                    </w:p>
                    <w:p w:rsidR="00C74D96" w:rsidRPr="005A4391" w:rsidRDefault="00C74D96">
                      <w:pPr>
                        <w:spacing w:after="0" w:line="324" w:lineRule="auto"/>
                        <w:rPr>
                          <w:color w:val="424456" w:themeColor="text2"/>
                          <w:sz w:val="24"/>
                          <w:szCs w:val="24"/>
                        </w:rPr>
                      </w:pPr>
                    </w:p>
                  </w:txbxContent>
                </v:textbox>
                <w10:wrap type="square" anchorx="margin" anchory="page"/>
              </v:rect>
            </w:pict>
          </mc:Fallback>
        </mc:AlternateContent>
      </w:r>
      <w:r>
        <w:br w:type="page"/>
      </w:r>
    </w:p>
    <w:sdt>
      <w:sdtPr>
        <w:id w:val="223570831"/>
        <w:dataBinding w:prefixMappings="xmlns:ns0='http://purl.org/dc/elements/1.1/' xmlns:ns1='http://schemas.openxmlformats.org/package/2006/metadata/core-properties' " w:xpath="/ns1:coreProperties[1]/ns0:title[1]" w:storeItemID="{6C3C8BC8-F283-45AE-878A-BAB7291924A1}"/>
        <w:text/>
      </w:sdtPr>
      <w:sdtEndPr/>
      <w:sdtContent>
        <w:p w:rsidR="00D84514" w:rsidRDefault="00F0262B" w:rsidP="001644F7">
          <w:pPr>
            <w:pStyle w:val="Title"/>
            <w:jc w:val="center"/>
          </w:pPr>
          <w:r>
            <w:rPr>
              <w:lang w:val="en-CA"/>
            </w:rPr>
            <w:t>Barbour Rock Recreation Trails Plan</w:t>
          </w:r>
        </w:p>
      </w:sdtContent>
    </w:sdt>
    <w:sdt>
      <w:sdtPr>
        <w:id w:val="223570817"/>
        <w:dataBinding w:prefixMappings="xmlns:ns0='http://purl.org/dc/elements/1.1/' xmlns:ns1='http://schemas.openxmlformats.org/package/2006/metadata/core-properties' " w:xpath="/ns1:coreProperties[1]/ns0:subject[1]" w:storeItemID="{6C3C8BC8-F283-45AE-878A-BAB7291924A1}"/>
        <w:text/>
      </w:sdtPr>
      <w:sdtEndPr/>
      <w:sdtContent>
        <w:p w:rsidR="00D84514" w:rsidRDefault="00F0262B" w:rsidP="001644F7">
          <w:pPr>
            <w:pStyle w:val="Subtitle"/>
            <w:spacing w:after="360"/>
            <w:jc w:val="center"/>
            <w:rPr>
              <w:i w:val="0"/>
              <w:color w:val="53548A" w:themeColor="accent1"/>
              <w:sz w:val="20"/>
              <w:szCs w:val="20"/>
            </w:rPr>
          </w:pPr>
          <w:r>
            <w:rPr>
              <w:lang w:val="en-CA"/>
            </w:rPr>
            <w:t xml:space="preserve">Columbia Valley Greenways </w:t>
          </w:r>
          <w:r w:rsidR="00EF4F14">
            <w:rPr>
              <w:lang w:val="en-CA"/>
            </w:rPr>
            <w:t xml:space="preserve">Trails </w:t>
          </w:r>
          <w:r>
            <w:rPr>
              <w:lang w:val="en-CA"/>
            </w:rPr>
            <w:t>All</w:t>
          </w:r>
          <w:r w:rsidR="00EF4F14">
            <w:rPr>
              <w:lang w:val="en-CA"/>
            </w:rPr>
            <w:t xml:space="preserve">iance and </w:t>
          </w:r>
          <w:r>
            <w:rPr>
              <w:lang w:val="en-CA"/>
            </w:rPr>
            <w:t>Columbia Valley Cycling Society</w:t>
          </w:r>
        </w:p>
      </w:sdtContent>
    </w:sdt>
    <w:p w:rsidR="00F320C6" w:rsidRDefault="00F320C6" w:rsidP="00F320C6">
      <w:pPr>
        <w:pStyle w:val="Heading1"/>
      </w:pPr>
      <w:bookmarkStart w:id="1" w:name="_Toc475880817"/>
      <w:r>
        <w:t>Executive Summary</w:t>
      </w:r>
      <w:bookmarkEnd w:id="1"/>
    </w:p>
    <w:p w:rsidR="004C34A0" w:rsidRDefault="004C34A0" w:rsidP="00D84514">
      <w:r w:rsidRPr="00A46D57">
        <w:t xml:space="preserve">The </w:t>
      </w:r>
      <w:r w:rsidR="00DD6213">
        <w:t>Columbia Valley Greenways Trail Alliance (</w:t>
      </w:r>
      <w:r w:rsidR="00F765D5">
        <w:t>CVGTA</w:t>
      </w:r>
      <w:r w:rsidR="00DD6213">
        <w:t xml:space="preserve">) and the </w:t>
      </w:r>
      <w:r>
        <w:t xml:space="preserve">Columbia Valley Cycling Society (CVCS) </w:t>
      </w:r>
      <w:r w:rsidR="00DD6213">
        <w:t>are</w:t>
      </w:r>
      <w:r>
        <w:t xml:space="preserve"> </w:t>
      </w:r>
      <w:r w:rsidRPr="00A46D57">
        <w:t>propos</w:t>
      </w:r>
      <w:r>
        <w:t>i</w:t>
      </w:r>
      <w:r w:rsidR="00DD6213">
        <w:t>ng to develop a sanctioned epic</w:t>
      </w:r>
      <w:r>
        <w:t xml:space="preserve"> trail system </w:t>
      </w:r>
      <w:r w:rsidR="00F320C6">
        <w:t>totaling</w:t>
      </w:r>
      <w:r>
        <w:t xml:space="preserve"> approximately </w:t>
      </w:r>
      <w:r w:rsidR="002C6911">
        <w:t>30 to 40 km</w:t>
      </w:r>
      <w:r>
        <w:t>. The trail</w:t>
      </w:r>
      <w:r w:rsidR="00DD6213">
        <w:t>s</w:t>
      </w:r>
      <w:r>
        <w:t xml:space="preserve"> </w:t>
      </w:r>
      <w:r w:rsidR="00DD6213">
        <w:t>are proposed to be</w:t>
      </w:r>
      <w:r>
        <w:t xml:space="preserve"> located completely on Crown land</w:t>
      </w:r>
      <w:r w:rsidRPr="00A46D57">
        <w:t xml:space="preserve"> in the well-known </w:t>
      </w:r>
      <w:r>
        <w:t>Barbour Rock</w:t>
      </w:r>
      <w:r w:rsidRPr="00A46D57">
        <w:t xml:space="preserve"> area </w:t>
      </w:r>
      <w:r>
        <w:t xml:space="preserve">of the Columbia Valley approximately </w:t>
      </w:r>
      <w:r w:rsidR="00386CFF">
        <w:t xml:space="preserve">7 </w:t>
      </w:r>
      <w:r w:rsidRPr="00386CFF">
        <w:t>km from the District of Invermere on the north side of Toby Creek Road</w:t>
      </w:r>
      <w:r w:rsidR="00E60148">
        <w:t xml:space="preserve"> (see Appendix ‘A’: Location Map)</w:t>
      </w:r>
      <w:r w:rsidRPr="00386CFF">
        <w:t>. The trail system is made up of</w:t>
      </w:r>
      <w:r>
        <w:t xml:space="preserve"> three distinct components: the </w:t>
      </w:r>
      <w:r w:rsidR="00F765D5">
        <w:t xml:space="preserve">multi-use/mixed ability </w:t>
      </w:r>
      <w:r>
        <w:t>G</w:t>
      </w:r>
      <w:r w:rsidR="00E45706">
        <w:t>reen</w:t>
      </w:r>
      <w:r>
        <w:t xml:space="preserve"> trail; the signature </w:t>
      </w:r>
      <w:r w:rsidR="00F765D5">
        <w:t xml:space="preserve">cross-country mountain biking </w:t>
      </w:r>
      <w:r>
        <w:t>Barb</w:t>
      </w:r>
      <w:r w:rsidR="00E60148">
        <w:t>our Rock trail; and, the hiking-</w:t>
      </w:r>
      <w:r>
        <w:t>only trails</w:t>
      </w:r>
      <w:r w:rsidR="00F765D5">
        <w:t xml:space="preserve"> to the ridge summits</w:t>
      </w:r>
      <w:r>
        <w:t xml:space="preserve">. </w:t>
      </w:r>
    </w:p>
    <w:p w:rsidR="004F1FE2" w:rsidRDefault="004C34A0" w:rsidP="004C34A0">
      <w:r>
        <w:t>The G</w:t>
      </w:r>
      <w:r w:rsidR="00E45706">
        <w:t>reen</w:t>
      </w:r>
      <w:r>
        <w:t xml:space="preserve"> trail is </w:t>
      </w:r>
      <w:r w:rsidR="004F1FE2">
        <w:t xml:space="preserve">proposed as </w:t>
      </w:r>
      <w:r>
        <w:t>a wide, family friendly</w:t>
      </w:r>
      <w:r w:rsidR="00F765D5">
        <w:t>,</w:t>
      </w:r>
      <w:r>
        <w:t xml:space="preserve"> multi-use trail</w:t>
      </w:r>
      <w:r w:rsidR="004F1FE2">
        <w:t xml:space="preserve">. This </w:t>
      </w:r>
      <w:r>
        <w:t>figure eight</w:t>
      </w:r>
      <w:r w:rsidR="00F765D5">
        <w:t xml:space="preserve"> trail</w:t>
      </w:r>
      <w:r>
        <w:t xml:space="preserve"> loop </w:t>
      </w:r>
      <w:r w:rsidR="002C6911">
        <w:t>stay</w:t>
      </w:r>
      <w:r w:rsidR="00F765D5">
        <w:t>s</w:t>
      </w:r>
      <w:r>
        <w:t xml:space="preserve"> close to the Toby Creek Road</w:t>
      </w:r>
      <w:r w:rsidR="00F765D5">
        <w:t xml:space="preserve"> and provides access to all of the other trail loops</w:t>
      </w:r>
      <w:r>
        <w:t>. One side of the figure eight heads west towards the base of Barbour Rock</w:t>
      </w:r>
      <w:r w:rsidR="00F765D5">
        <w:t xml:space="preserve"> providing access to the hiking only trails, cross-country mountain trails and the climbing crags;</w:t>
      </w:r>
      <w:r w:rsidR="002C6911">
        <w:t xml:space="preserve"> while</w:t>
      </w:r>
      <w:r>
        <w:t xml:space="preserve"> the other side </w:t>
      </w:r>
      <w:r w:rsidR="00F765D5">
        <w:t xml:space="preserve">of the figure eight loop </w:t>
      </w:r>
      <w:r>
        <w:t>heads east</w:t>
      </w:r>
      <w:r w:rsidR="00E60148">
        <w:t xml:space="preserve"> towards Bear Mountain Forest Service Road (FSR)</w:t>
      </w:r>
      <w:r w:rsidR="00F765D5">
        <w:t xml:space="preserve"> and some cross-country mountain trails</w:t>
      </w:r>
      <w:r w:rsidRPr="00A46D57">
        <w:t xml:space="preserve">. </w:t>
      </w:r>
    </w:p>
    <w:p w:rsidR="005E7E24" w:rsidRDefault="004C34A0" w:rsidP="004C34A0">
      <w:r w:rsidRPr="00A46D57">
        <w:t xml:space="preserve">The </w:t>
      </w:r>
      <w:r>
        <w:t xml:space="preserve">signature </w:t>
      </w:r>
      <w:r w:rsidR="00F765D5">
        <w:t xml:space="preserve">cross-country mountain trails </w:t>
      </w:r>
      <w:r>
        <w:t>Barbour Rock trail</w:t>
      </w:r>
      <w:r w:rsidR="002C6911">
        <w:t>,</w:t>
      </w:r>
      <w:r>
        <w:t xml:space="preserve"> shown as red on the </w:t>
      </w:r>
      <w:r w:rsidR="005E7E24">
        <w:t xml:space="preserve">Proposed Barbour Rock Recreation trail </w:t>
      </w:r>
      <w:r>
        <w:t>map</w:t>
      </w:r>
      <w:r w:rsidR="00044743">
        <w:t xml:space="preserve"> (Appendix </w:t>
      </w:r>
      <w:r w:rsidR="00E60148">
        <w:t>B</w:t>
      </w:r>
      <w:r w:rsidR="00044743">
        <w:t>)</w:t>
      </w:r>
      <w:r>
        <w:t xml:space="preserve">, is made up of two </w:t>
      </w:r>
      <w:r w:rsidR="005E7E24">
        <w:t xml:space="preserve">distinct </w:t>
      </w:r>
      <w:r>
        <w:t xml:space="preserve">loops separated by Bear Mountain FSR. This trail is designed as single track mountain bike </w:t>
      </w:r>
      <w:r w:rsidRPr="00A46D57">
        <w:t xml:space="preserve">trail </w:t>
      </w:r>
      <w:r w:rsidR="005E7E24">
        <w:t>with</w:t>
      </w:r>
      <w:r>
        <w:t xml:space="preserve"> varying levels of difficulty from the less experien</w:t>
      </w:r>
      <w:r w:rsidR="002C6911">
        <w:t xml:space="preserve">ced intermediate </w:t>
      </w:r>
      <w:r>
        <w:t>to very experience</w:t>
      </w:r>
      <w:r w:rsidR="002C6911">
        <w:t>d</w:t>
      </w:r>
      <w:r>
        <w:t xml:space="preserve"> intermediate</w:t>
      </w:r>
      <w:r w:rsidR="00F765D5">
        <w:t>. The majority of the cross-country mountain trails are designed as</w:t>
      </w:r>
      <w:r>
        <w:t xml:space="preserve"> ‘Blue’ level </w:t>
      </w:r>
      <w:r w:rsidR="00F765D5">
        <w:t xml:space="preserve">trails to serve the average ability level of </w:t>
      </w:r>
      <w:r>
        <w:t>rider</w:t>
      </w:r>
      <w:r w:rsidR="00F765D5">
        <w:t xml:space="preserve">. There are </w:t>
      </w:r>
      <w:r w:rsidR="005E7E24">
        <w:t>some expert sections o</w:t>
      </w:r>
      <w:r w:rsidR="00F765D5">
        <w:t>n</w:t>
      </w:r>
      <w:r w:rsidR="005E7E24">
        <w:t xml:space="preserve"> the trail </w:t>
      </w:r>
      <w:r w:rsidR="00F765D5">
        <w:t>but all include</w:t>
      </w:r>
      <w:r w:rsidR="005E7E24">
        <w:t xml:space="preserve"> easier ride-arounds to by-pass these </w:t>
      </w:r>
      <w:r w:rsidR="00F765D5">
        <w:t xml:space="preserve">challenging </w:t>
      </w:r>
      <w:r w:rsidR="005E7E24">
        <w:t>areas.</w:t>
      </w:r>
    </w:p>
    <w:p w:rsidR="004C34A0" w:rsidRDefault="00E60148" w:rsidP="004C34A0">
      <w:r>
        <w:t>The hiking-</w:t>
      </w:r>
      <w:r w:rsidR="004C34A0">
        <w:t xml:space="preserve">only </w:t>
      </w:r>
      <w:r w:rsidR="00760C81">
        <w:t>trails</w:t>
      </w:r>
      <w:r w:rsidR="004C34A0">
        <w:t xml:space="preserve"> are shown as brown on </w:t>
      </w:r>
      <w:r>
        <w:t>the proposed trail</w:t>
      </w:r>
      <w:r w:rsidR="005E7E24">
        <w:t xml:space="preserve"> </w:t>
      </w:r>
      <w:r w:rsidR="004C34A0">
        <w:t xml:space="preserve">map </w:t>
      </w:r>
      <w:r>
        <w:t xml:space="preserve">(Appendix ‘B’) </w:t>
      </w:r>
      <w:r w:rsidR="005E7E24">
        <w:t>extending</w:t>
      </w:r>
      <w:r w:rsidR="002C6911">
        <w:t xml:space="preserve"> from the </w:t>
      </w:r>
      <w:r w:rsidR="005E7E24">
        <w:t xml:space="preserve">west limit of the </w:t>
      </w:r>
      <w:r w:rsidR="002C6911">
        <w:t>Green multi-use trail</w:t>
      </w:r>
      <w:r w:rsidR="005E7E24">
        <w:t>.</w:t>
      </w:r>
      <w:r w:rsidR="002C6911">
        <w:t xml:space="preserve"> </w:t>
      </w:r>
      <w:r w:rsidR="005E7E24">
        <w:t>These trails</w:t>
      </w:r>
      <w:r w:rsidR="002C6911">
        <w:t xml:space="preserve"> </w:t>
      </w:r>
      <w:r w:rsidR="00F765D5">
        <w:t xml:space="preserve">are designed and will be built specifically with the hiker in mind, </w:t>
      </w:r>
      <w:r w:rsidR="005E7E24">
        <w:t>offer</w:t>
      </w:r>
      <w:r w:rsidR="00F765D5">
        <w:t>ing</w:t>
      </w:r>
      <w:r w:rsidR="005E7E24">
        <w:t xml:space="preserve"> opportunities to reach the summit of</w:t>
      </w:r>
      <w:r w:rsidR="004C34A0">
        <w:t xml:space="preserve"> Barbour Rock </w:t>
      </w:r>
      <w:r w:rsidR="005E7E24">
        <w:t>ridge passing the</w:t>
      </w:r>
      <w:r w:rsidR="004C34A0">
        <w:t xml:space="preserve"> </w:t>
      </w:r>
      <w:r w:rsidR="005E7E24">
        <w:t xml:space="preserve">climbing </w:t>
      </w:r>
      <w:r w:rsidR="004C34A0">
        <w:t xml:space="preserve">crags </w:t>
      </w:r>
      <w:r w:rsidR="005E7E24">
        <w:t>on the way</w:t>
      </w:r>
      <w:r w:rsidR="004C34A0">
        <w:t xml:space="preserve">. </w:t>
      </w:r>
    </w:p>
    <w:p w:rsidR="005E7E24" w:rsidRDefault="004C34A0" w:rsidP="004C34A0">
      <w:r>
        <w:t>The</w:t>
      </w:r>
      <w:r w:rsidRPr="00A46D57">
        <w:t xml:space="preserve"> </w:t>
      </w:r>
      <w:r w:rsidR="005E7E24">
        <w:t>proposed</w:t>
      </w:r>
      <w:r w:rsidRPr="00A46D57">
        <w:t xml:space="preserve"> </w:t>
      </w:r>
      <w:r>
        <w:t>B</w:t>
      </w:r>
      <w:r w:rsidR="005E7E24">
        <w:t>arbour R</w:t>
      </w:r>
      <w:r>
        <w:t xml:space="preserve">ock </w:t>
      </w:r>
      <w:r w:rsidR="005E7E24">
        <w:t xml:space="preserve">Recreation </w:t>
      </w:r>
      <w:r>
        <w:t xml:space="preserve">trail </w:t>
      </w:r>
      <w:r w:rsidRPr="00A46D57">
        <w:t xml:space="preserve">system will </w:t>
      </w:r>
      <w:r w:rsidR="005E7E24">
        <w:t>add to the existing inventory of</w:t>
      </w:r>
      <w:r>
        <w:t xml:space="preserve"> </w:t>
      </w:r>
      <w:r w:rsidR="00F765D5">
        <w:t xml:space="preserve">authorized </w:t>
      </w:r>
      <w:r>
        <w:t>recreational</w:t>
      </w:r>
      <w:r w:rsidRPr="00A46D57">
        <w:t xml:space="preserve"> trail</w:t>
      </w:r>
      <w:r w:rsidR="00E60148">
        <w:t>s</w:t>
      </w:r>
      <w:r w:rsidRPr="00A46D57">
        <w:t xml:space="preserve"> in the </w:t>
      </w:r>
      <w:r>
        <w:t>Columbia Valley</w:t>
      </w:r>
      <w:r w:rsidR="005E7E24">
        <w:t>.</w:t>
      </w:r>
      <w:r>
        <w:t xml:space="preserve"> </w:t>
      </w:r>
      <w:r w:rsidR="005E7E24">
        <w:t xml:space="preserve">The Barbour Rock Recreation trails </w:t>
      </w:r>
      <w:r w:rsidR="00F765D5">
        <w:t>will</w:t>
      </w:r>
      <w:r w:rsidR="005E7E24">
        <w:t xml:space="preserve"> reduce</w:t>
      </w:r>
      <w:r>
        <w:t xml:space="preserve"> the number of users on</w:t>
      </w:r>
      <w:r w:rsidRPr="00A46D57">
        <w:t xml:space="preserve"> the </w:t>
      </w:r>
      <w:r>
        <w:t>existing</w:t>
      </w:r>
      <w:r w:rsidRPr="00A46D57">
        <w:t xml:space="preserve"> </w:t>
      </w:r>
      <w:r w:rsidR="00CB02EE">
        <w:t>Lake Lillian</w:t>
      </w:r>
      <w:r w:rsidRPr="00A46D57">
        <w:t xml:space="preserve"> Trail system</w:t>
      </w:r>
      <w:r w:rsidR="00E60148">
        <w:t xml:space="preserve">, </w:t>
      </w:r>
      <w:r w:rsidR="00F765D5">
        <w:t>thereby</w:t>
      </w:r>
      <w:r w:rsidR="00E60148">
        <w:t xml:space="preserve"> reducing </w:t>
      </w:r>
      <w:r w:rsidRPr="00A46D57">
        <w:t xml:space="preserve">trail </w:t>
      </w:r>
      <w:r w:rsidR="005E7E24">
        <w:t>impact</w:t>
      </w:r>
      <w:r w:rsidRPr="00A46D57">
        <w:t xml:space="preserve"> and </w:t>
      </w:r>
      <w:r w:rsidR="00E60148">
        <w:t>increasing</w:t>
      </w:r>
      <w:r w:rsidR="005E7E24">
        <w:t xml:space="preserve"> </w:t>
      </w:r>
      <w:r w:rsidRPr="00A46D57">
        <w:t xml:space="preserve">trail user enjoyment </w:t>
      </w:r>
      <w:r w:rsidR="005E7E24">
        <w:t>on the</w:t>
      </w:r>
      <w:r w:rsidR="00E60148">
        <w:t>se</w:t>
      </w:r>
      <w:r w:rsidR="005E7E24">
        <w:t xml:space="preserve"> Lake Lillian Recreation trails</w:t>
      </w:r>
      <w:r w:rsidR="00F765D5">
        <w:t xml:space="preserve"> are all trail users</w:t>
      </w:r>
      <w:r w:rsidRPr="00A46D57">
        <w:t xml:space="preserve">. </w:t>
      </w:r>
    </w:p>
    <w:p w:rsidR="004C34A0" w:rsidRDefault="004C34A0" w:rsidP="004C34A0">
      <w:r>
        <w:t xml:space="preserve">The </w:t>
      </w:r>
      <w:r w:rsidR="005E7E24">
        <w:t xml:space="preserve">Barbour Rock Recreation trail </w:t>
      </w:r>
      <w:r w:rsidR="005E7E24" w:rsidRPr="00A46D57">
        <w:t>system</w:t>
      </w:r>
      <w:r>
        <w:t xml:space="preserve"> will </w:t>
      </w:r>
      <w:r w:rsidR="005E7E24">
        <w:t xml:space="preserve">be </w:t>
      </w:r>
      <w:r>
        <w:t>design</w:t>
      </w:r>
      <w:r w:rsidR="005E7E24">
        <w:t>ed</w:t>
      </w:r>
      <w:r>
        <w:t xml:space="preserve"> and construct</w:t>
      </w:r>
      <w:r w:rsidR="005E7E24">
        <w:t>ed</w:t>
      </w:r>
      <w:r>
        <w:t xml:space="preserve"> </w:t>
      </w:r>
      <w:r w:rsidR="00230911">
        <w:t xml:space="preserve">as </w:t>
      </w:r>
      <w:r w:rsidR="009E5C6B">
        <w:t>‘</w:t>
      </w:r>
      <w:r w:rsidR="00230911">
        <w:t>sustainable trails</w:t>
      </w:r>
      <w:r w:rsidR="009E5C6B">
        <w:t>’</w:t>
      </w:r>
      <w:r w:rsidR="00230911">
        <w:t xml:space="preserve"> </w:t>
      </w:r>
      <w:r w:rsidR="009E5C6B">
        <w:t>under</w:t>
      </w:r>
      <w:r>
        <w:t xml:space="preserve"> the Recreation Sites and </w:t>
      </w:r>
      <w:r w:rsidR="009E5C6B">
        <w:t xml:space="preserve">Although these trail standards are required to be implemented by RSTBC, CVGTA and CVCS recognize the importance of building trails to these </w:t>
      </w:r>
      <w:r>
        <w:t xml:space="preserve">standards </w:t>
      </w:r>
      <w:r w:rsidR="009E5C6B">
        <w:t xml:space="preserve">as this </w:t>
      </w:r>
      <w:r w:rsidR="00F37D96">
        <w:t>will ensure the trails are safe;</w:t>
      </w:r>
      <w:r>
        <w:t xml:space="preserve"> sensitive area</w:t>
      </w:r>
      <w:r w:rsidR="001C6425">
        <w:t>s</w:t>
      </w:r>
      <w:r w:rsidR="009E5C6B">
        <w:t xml:space="preserve"> are protected</w:t>
      </w:r>
      <w:r w:rsidR="001C6425">
        <w:t>;</w:t>
      </w:r>
      <w:r>
        <w:t xml:space="preserve"> damage to the surrounding natural environment</w:t>
      </w:r>
      <w:r w:rsidR="009E5C6B">
        <w:t xml:space="preserve"> will be reduced</w:t>
      </w:r>
      <w:r w:rsidR="00F37D96">
        <w:t>;</w:t>
      </w:r>
      <w:r>
        <w:t xml:space="preserve"> </w:t>
      </w:r>
      <w:r w:rsidR="001C6425">
        <w:t>and</w:t>
      </w:r>
      <w:r>
        <w:t xml:space="preserve"> all the necessary components </w:t>
      </w:r>
      <w:r w:rsidR="001C6425">
        <w:t>to</w:t>
      </w:r>
      <w:r>
        <w:t xml:space="preserve"> make the trail a fun and exciting mountain bike ride</w:t>
      </w:r>
      <w:r w:rsidR="009E5C6B">
        <w:t xml:space="preserve"> can be included</w:t>
      </w:r>
      <w:r>
        <w:t>.</w:t>
      </w:r>
    </w:p>
    <w:p w:rsidR="009E5C6B" w:rsidRDefault="009E5C6B" w:rsidP="004C34A0">
      <w:r>
        <w:t xml:space="preserve">The Barbour Rock Recreation trail </w:t>
      </w:r>
      <w:r w:rsidRPr="00A46D57">
        <w:t>system</w:t>
      </w:r>
      <w:r>
        <w:t xml:space="preserve"> as proposed is one component in achieving the goals and objectives of the CVGTA Trails Vision – 2017. Several elements of the CVGTA Trails Vision – 2017 can be found in Barbour Rock Recreation trail </w:t>
      </w:r>
      <w:r w:rsidRPr="00A46D57">
        <w:t>system</w:t>
      </w:r>
      <w:r>
        <w:t xml:space="preserve"> plan such as</w:t>
      </w:r>
      <w:r w:rsidR="00F470E4">
        <w:t xml:space="preserve"> but not limited to</w:t>
      </w:r>
      <w:r>
        <w:t xml:space="preserve"> the following:</w:t>
      </w:r>
    </w:p>
    <w:p w:rsidR="009E5C6B" w:rsidRDefault="009E5C6B" w:rsidP="00D16449">
      <w:pPr>
        <w:pStyle w:val="ListParagraph"/>
        <w:numPr>
          <w:ilvl w:val="0"/>
          <w:numId w:val="11"/>
        </w:numPr>
      </w:pPr>
      <w:r>
        <w:t>Sanctioning trails to ensure good design, management and maintenance</w:t>
      </w:r>
    </w:p>
    <w:p w:rsidR="009E5C6B" w:rsidRDefault="009E5C6B" w:rsidP="00D16449">
      <w:pPr>
        <w:pStyle w:val="ListParagraph"/>
        <w:numPr>
          <w:ilvl w:val="0"/>
          <w:numId w:val="11"/>
        </w:numPr>
      </w:pPr>
      <w:r>
        <w:t xml:space="preserve">Provide recreation trail for a variety of </w:t>
      </w:r>
      <w:r w:rsidR="00F320C6">
        <w:t>ability</w:t>
      </w:r>
      <w:r>
        <w:t xml:space="preserve"> levels and user groups</w:t>
      </w:r>
    </w:p>
    <w:p w:rsidR="009E5C6B" w:rsidRDefault="009E5C6B" w:rsidP="00D16449">
      <w:pPr>
        <w:pStyle w:val="ListParagraph"/>
        <w:numPr>
          <w:ilvl w:val="0"/>
          <w:numId w:val="11"/>
        </w:numPr>
      </w:pPr>
      <w:r>
        <w:t>Design the trail system in loops for added enjoyment</w:t>
      </w:r>
    </w:p>
    <w:p w:rsidR="009E5C6B" w:rsidRDefault="009E5C6B" w:rsidP="00D16449">
      <w:pPr>
        <w:pStyle w:val="ListParagraph"/>
        <w:numPr>
          <w:ilvl w:val="0"/>
          <w:numId w:val="11"/>
        </w:numPr>
      </w:pPr>
      <w:r>
        <w:t>Include signage which is consistent throughout the Columbia Valley</w:t>
      </w:r>
    </w:p>
    <w:p w:rsidR="0050687C" w:rsidRDefault="00301A08">
      <w:pPr>
        <w:rPr>
          <w:lang w:val="en-CA" w:eastAsia="en-US"/>
        </w:rPr>
      </w:pPr>
      <w:r w:rsidRPr="00301A08">
        <w:rPr>
          <w:lang w:val="en-CA" w:eastAsia="en-US"/>
        </w:rPr>
        <w:t xml:space="preserve">The CVGTA and CVCS have undertaken extensive time and effort to address the concerns and issues brought forward during the initial conversations with adjacent landowners and affected stakeholders, the feedback from the RDEK Areas F and G APC members, Ministry of Environment and all comments received at the two Public Open House information events. </w:t>
      </w:r>
    </w:p>
    <w:p w:rsidR="0050687C" w:rsidRDefault="0050687C">
      <w:pPr>
        <w:rPr>
          <w:lang w:val="en-CA" w:eastAsia="en-US"/>
        </w:rPr>
      </w:pPr>
    </w:p>
    <w:p w:rsidR="0050687C" w:rsidRDefault="0050687C">
      <w:pPr>
        <w:rPr>
          <w:lang w:val="en-CA" w:eastAsia="en-US"/>
        </w:rPr>
      </w:pPr>
    </w:p>
    <w:p w:rsidR="0050687C" w:rsidRDefault="00082C81">
      <w:pPr>
        <w:rPr>
          <w:lang w:val="en-CA" w:eastAsia="en-US"/>
        </w:rPr>
      </w:pPr>
      <w:r>
        <w:rPr>
          <w:noProof/>
          <w:lang w:val="en-CA" w:eastAsia="en-CA"/>
        </w:rPr>
        <mc:AlternateContent>
          <mc:Choice Requires="wps">
            <w:drawing>
              <wp:anchor distT="107950" distB="45720" distL="144145" distR="114300" simplePos="0" relativeHeight="251661824" behindDoc="0" locked="0" layoutInCell="1" allowOverlap="1" wp14:anchorId="569F428E" wp14:editId="36C92132">
                <wp:simplePos x="0" y="0"/>
                <wp:positionH relativeFrom="column">
                  <wp:posOffset>450215</wp:posOffset>
                </wp:positionH>
                <wp:positionV relativeFrom="paragraph">
                  <wp:posOffset>168792</wp:posOffset>
                </wp:positionV>
                <wp:extent cx="5117465" cy="818515"/>
                <wp:effectExtent l="38100" t="38100" r="121285" b="114935"/>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7465" cy="818515"/>
                        </a:xfrm>
                        <a:prstGeom prst="rect">
                          <a:avLst/>
                        </a:prstGeom>
                        <a:solidFill>
                          <a:srgbClr val="FFFFFF"/>
                        </a:solidFill>
                        <a:ln w="15875" cmpd="thickThin">
                          <a:solidFill>
                            <a:schemeClr val="accent2">
                              <a:lumMod val="50000"/>
                            </a:schemeClr>
                          </a:solidFill>
                          <a:miter lim="800000"/>
                          <a:headEnd/>
                          <a:tailEnd/>
                        </a:ln>
                        <a:effectLst>
                          <a:outerShdw blurRad="50800" dist="38100" dir="2700000" algn="tl" rotWithShape="0">
                            <a:prstClr val="black">
                              <a:alpha val="40000"/>
                            </a:prstClr>
                          </a:outerShdw>
                        </a:effectLst>
                      </wps:spPr>
                      <wps:txbx>
                        <w:txbxContent>
                          <w:p w:rsidR="00C74D96" w:rsidRPr="0050687C" w:rsidRDefault="00C74D96" w:rsidP="0050687C">
                            <w:pPr>
                              <w:spacing w:after="120" w:line="240" w:lineRule="auto"/>
                              <w:rPr>
                                <w:i/>
                                <w:color w:val="373737" w:themeColor="background2" w:themeShade="40"/>
                              </w:rPr>
                            </w:pPr>
                            <w:r w:rsidRPr="0050687C">
                              <w:rPr>
                                <w:i/>
                                <w:color w:val="373737" w:themeColor="background2" w:themeShade="40"/>
                              </w:rPr>
                              <w:t xml:space="preserve">“We love the idea of a recreation area, close to town and close to a paved road. This is a huge benefit as the trails would be available earlier in the season than the trails in the alpine. Great for users who only want to spend a couple of hours”. </w:t>
                            </w:r>
                          </w:p>
                          <w:p w:rsidR="00C74D96" w:rsidRPr="00070C57" w:rsidRDefault="00C74D96" w:rsidP="0050687C">
                            <w:pPr>
                              <w:rPr>
                                <w:color w:val="373737" w:themeColor="background2" w:themeShade="40"/>
                              </w:rPr>
                            </w:pPr>
                            <w:r w:rsidRPr="00070C57">
                              <w:rPr>
                                <w:color w:val="373737" w:themeColor="background2" w:themeShade="40"/>
                              </w:rPr>
                              <w:t>The Summit Trail Makers Society (STMS)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69F428E" id="_x0000_s1031" type="#_x0000_t202" style="position:absolute;margin-left:35.45pt;margin-top:13.3pt;width:402.95pt;height:64.45pt;z-index:251696128;visibility:visible;mso-wrap-style:square;mso-width-percent:0;mso-height-percent:0;mso-wrap-distance-left:11.35pt;mso-wrap-distance-top:8.5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" strokecolor="#213f42 [1605]" strokeweight="1.25pt">
                <v:stroke linestyle="thickThin"/>
                <v:shadow on="t" color="black" opacity="26214f" origin="-.5,-.5" offset=".74836mm,.74836mm"/>
                <v:textbox>
                  <w:txbxContent>
                    <w:p w:rsidR="00C74D96" w:rsidRPr="0050687C" w:rsidRDefault="00C74D96" w:rsidP="0050687C">
                      <w:pPr>
                        <w:spacing w:after="120" w:line="240" w:lineRule="auto"/>
                        <w:rPr>
                          <w:i/>
                          <w:color w:val="373737" w:themeColor="background2" w:themeShade="40"/>
                        </w:rPr>
                      </w:pPr>
                      <w:r w:rsidRPr="0050687C">
                        <w:rPr>
                          <w:i/>
                          <w:color w:val="373737" w:themeColor="background2" w:themeShade="40"/>
                        </w:rPr>
                        <w:t xml:space="preserve">“We love the idea of a recreation area, close to town and close to a paved road. This is a huge benefit as the trails would be available earlier in the season than the trails in the alpine. Great for users who only want to spend a couple of hours”. </w:t>
                      </w:r>
                    </w:p>
                    <w:p w:rsidR="00C74D96" w:rsidRPr="00070C57" w:rsidRDefault="00C74D96" w:rsidP="0050687C">
                      <w:pPr>
                        <w:rPr>
                          <w:color w:val="373737" w:themeColor="background2" w:themeShade="40"/>
                        </w:rPr>
                      </w:pPr>
                      <w:r w:rsidRPr="00070C57">
                        <w:rPr>
                          <w:color w:val="373737" w:themeColor="background2" w:themeShade="40"/>
                        </w:rPr>
                        <w:t>The Summit Trail Makers Society (STMS)</w:t>
                      </w:r>
                    </w:p>
                  </w:txbxContent>
                </v:textbox>
                <w10:wrap type="square"/>
              </v:shape>
            </w:pict>
          </mc:Fallback>
        </mc:AlternateContent>
      </w:r>
    </w:p>
    <w:p w:rsidR="0050687C" w:rsidRDefault="0050687C">
      <w:pPr>
        <w:rPr>
          <w:lang w:val="en-CA" w:eastAsia="en-US"/>
        </w:rPr>
      </w:pPr>
    </w:p>
    <w:p w:rsidR="0050687C" w:rsidRDefault="0050687C">
      <w:pPr>
        <w:rPr>
          <w:lang w:val="en-CA" w:eastAsia="en-US"/>
        </w:rPr>
      </w:pPr>
    </w:p>
    <w:p w:rsidR="0050687C" w:rsidRDefault="0050687C">
      <w:pPr>
        <w:rPr>
          <w:lang w:val="en-CA" w:eastAsia="en-US"/>
        </w:rPr>
      </w:pPr>
    </w:p>
    <w:p w:rsidR="00082C81" w:rsidRDefault="00082C81">
      <w:pPr>
        <w:rPr>
          <w:lang w:val="en-CA" w:eastAsia="en-US"/>
        </w:rPr>
      </w:pPr>
    </w:p>
    <w:p w:rsidR="00082C81" w:rsidRDefault="00082C81">
      <w:pPr>
        <w:rPr>
          <w:lang w:val="en-CA" w:eastAsia="en-US"/>
        </w:rPr>
      </w:pPr>
    </w:p>
    <w:p w:rsidR="00082C81" w:rsidRDefault="00082C81">
      <w:pPr>
        <w:rPr>
          <w:lang w:val="en-CA" w:eastAsia="en-US"/>
        </w:rPr>
      </w:pPr>
    </w:p>
    <w:p w:rsidR="00082C81" w:rsidRDefault="00082C81">
      <w:pPr>
        <w:rPr>
          <w:lang w:val="en-CA" w:eastAsia="en-US"/>
        </w:rPr>
      </w:pPr>
      <w:r>
        <w:rPr>
          <w:noProof/>
          <w:lang w:val="en-CA" w:eastAsia="en-CA"/>
        </w:rPr>
        <mc:AlternateContent>
          <mc:Choice Requires="wpg">
            <w:drawing>
              <wp:anchor distT="0" distB="0" distL="114300" distR="114300" simplePos="0" relativeHeight="251666944" behindDoc="0" locked="0" layoutInCell="1" allowOverlap="1">
                <wp:simplePos x="0" y="0"/>
                <wp:positionH relativeFrom="column">
                  <wp:posOffset>1648047</wp:posOffset>
                </wp:positionH>
                <wp:positionV relativeFrom="paragraph">
                  <wp:posOffset>295984</wp:posOffset>
                </wp:positionV>
                <wp:extent cx="4146550" cy="2434605"/>
                <wp:effectExtent l="0" t="19050" r="6350" b="3810"/>
                <wp:wrapSquare wrapText="bothSides"/>
                <wp:docPr id="1" name="Group 1"/>
                <wp:cNvGraphicFramePr/>
                <a:graphic xmlns:a="http://schemas.openxmlformats.org/drawingml/2006/main">
                  <a:graphicData uri="http://schemas.microsoft.com/office/word/2010/wordprocessingGroup">
                    <wpg:wgp>
                      <wpg:cNvGrpSpPr/>
                      <wpg:grpSpPr>
                        <a:xfrm>
                          <a:off x="0" y="0"/>
                          <a:ext cx="4146550" cy="2434605"/>
                          <a:chOff x="0" y="0"/>
                          <a:chExt cx="4146550" cy="2434605"/>
                        </a:xfrm>
                      </wpg:grpSpPr>
                      <pic:pic xmlns:pic="http://schemas.openxmlformats.org/drawingml/2006/picture">
                        <pic:nvPicPr>
                          <pic:cNvPr id="249" name="Picture 249"/>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63795" y="0"/>
                            <a:ext cx="3857625" cy="2170430"/>
                          </a:xfrm>
                          <a:prstGeom prst="rect">
                            <a:avLst/>
                          </a:prstGeom>
                          <a:ln w="15875">
                            <a:solidFill>
                              <a:schemeClr val="accent6">
                                <a:lumMod val="50000"/>
                              </a:schemeClr>
                            </a:solidFill>
                          </a:ln>
                        </pic:spPr>
                      </pic:pic>
                      <wps:wsp>
                        <wps:cNvPr id="250" name="Text Box 250"/>
                        <wps:cNvSpPr txBox="1"/>
                        <wps:spPr>
                          <a:xfrm>
                            <a:off x="0" y="2243470"/>
                            <a:ext cx="4146550" cy="191135"/>
                          </a:xfrm>
                          <a:prstGeom prst="rect">
                            <a:avLst/>
                          </a:prstGeom>
                          <a:noFill/>
                          <a:ln>
                            <a:noFill/>
                          </a:ln>
                          <a:effectLst/>
                        </wps:spPr>
                        <wps:txbx>
                          <w:txbxContent>
                            <w:p w:rsidR="00C74D96" w:rsidRPr="008C116E" w:rsidRDefault="00C74D96" w:rsidP="00082C81">
                              <w:pPr>
                                <w:pStyle w:val="Caption"/>
                                <w:rPr>
                                  <w:rFonts w:eastAsiaTheme="minorHAnsi" w:cstheme="minorHAnsi"/>
                                  <w:b w:val="0"/>
                                  <w:noProof/>
                                  <w:sz w:val="20"/>
                                  <w:szCs w:val="20"/>
                                </w:rPr>
                              </w:pPr>
                              <w:r w:rsidRPr="008C116E">
                                <w:rPr>
                                  <w:b w:val="0"/>
                                  <w:sz w:val="20"/>
                                  <w:szCs w:val="20"/>
                                </w:rPr>
                                <w:t>View from Barbour Rock Summit overlooking Columbia Valley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id="Group 1" o:spid="_x0000_s1032" style="position:absolute;margin-left:129.75pt;margin-top:23.3pt;width:326.5pt;height:191.7pt;z-index:251731968" coordsize="41465,243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9" o:spid="_x0000_s1033" type="#_x0000_t75" style="position:absolute;left:637;width:38577;height:21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HSFTCAAAA3AAAAA8AAABkcnMvZG93bnJldi54bWxEj0Frg0AUhO+B/oflFXqLq2kJqXWVECjk&#10;Gg14fXVfVeq+FXer9t9nA4Eeh5n5hsmK1Qxipsn1lhUkUQyCuLG651bBtfrcHkA4j6xxsEwK/shB&#10;kT9tMky1XfhCc+lbESDsUlTQeT+mUrqmI4MusiNx8L7tZNAHObVST7gEuBnkLo730mDPYaHDkU4d&#10;NT/lr1GA1Ve9zsmyHG1yruXrgU/jXCv18rweP0B4Wv1/+NE+awW7t3e4nwlHQOY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B0hUwgAAANwAAAAPAAAAAAAAAAAAAAAAAJ8C&#10;AABkcnMvZG93bnJldi54bWxQSwUGAAAAAAQABAD3AAAAjgMAAAAA&#10;" stroked="t" strokecolor="#2a495d [1609]" strokeweight="1.25pt">
                  <v:imagedata r:id="rId13" o:title=""/>
                  <v:path arrowok="t"/>
                </v:shape>
                <v:shape id="Text Box 250" o:spid="_x0000_s1034" type="#_x0000_t202" style="position:absolute;top:22434;width:41465;height:1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gfjsEA&#10;AADcAAAADwAAAGRycy9kb3ducmV2LnhtbERPTYvCMBC9L/gfwgje1lRB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lIH47BAAAA3AAAAA8AAAAAAAAAAAAAAAAAmAIAAGRycy9kb3du&#10;cmV2LnhtbFBLBQYAAAAABAAEAPUAAACGAwAAAAA=&#10;" filled="f" stroked="f">
                  <v:textbox inset="0,0,0,0">
                    <w:txbxContent>
                      <w:p w:rsidR="00C74D96" w:rsidRPr="008C116E" w:rsidRDefault="00C74D96" w:rsidP="00082C81">
                        <w:pPr>
                          <w:pStyle w:val="Caption"/>
                          <w:rPr>
                            <w:rFonts w:eastAsiaTheme="minorHAnsi" w:cstheme="minorHAnsi"/>
                            <w:b w:val="0"/>
                            <w:noProof/>
                            <w:sz w:val="20"/>
                            <w:szCs w:val="20"/>
                          </w:rPr>
                        </w:pPr>
                        <w:r w:rsidRPr="008C116E">
                          <w:rPr>
                            <w:b w:val="0"/>
                            <w:sz w:val="20"/>
                            <w:szCs w:val="20"/>
                          </w:rPr>
                          <w:t>View from Barbour Rock Summit overlooking Columbia Valley</w:t>
                        </w:r>
                      </w:p>
                    </w:txbxContent>
                  </v:textbox>
                </v:shape>
                <w10:wrap type="square"/>
              </v:group>
            </w:pict>
          </mc:Fallback>
        </mc:AlternateContent>
      </w:r>
    </w:p>
    <w:p w:rsidR="00082C81" w:rsidRDefault="00082C81">
      <w:pPr>
        <w:rPr>
          <w:lang w:val="en-CA" w:eastAsia="en-US"/>
        </w:rPr>
      </w:pPr>
    </w:p>
    <w:p w:rsidR="00082C81" w:rsidRDefault="00082C81">
      <w:pPr>
        <w:rPr>
          <w:lang w:val="en-CA" w:eastAsia="en-US"/>
        </w:rPr>
      </w:pPr>
    </w:p>
    <w:p w:rsidR="00082C81" w:rsidRDefault="00082C81">
      <w:pPr>
        <w:rPr>
          <w:lang w:val="en-CA" w:eastAsia="en-US"/>
        </w:rPr>
      </w:pPr>
    </w:p>
    <w:p w:rsidR="00082C81" w:rsidRDefault="00082C81">
      <w:pPr>
        <w:rPr>
          <w:lang w:val="en-CA" w:eastAsia="en-US"/>
        </w:rPr>
      </w:pPr>
    </w:p>
    <w:p w:rsidR="00082C81" w:rsidRDefault="00082C81">
      <w:pPr>
        <w:rPr>
          <w:lang w:val="en-CA" w:eastAsia="en-US"/>
        </w:rPr>
      </w:pPr>
    </w:p>
    <w:p w:rsidR="00082C81" w:rsidRDefault="00082C81">
      <w:pPr>
        <w:rPr>
          <w:lang w:val="en-CA" w:eastAsia="en-US"/>
        </w:rPr>
      </w:pPr>
      <w:r>
        <w:rPr>
          <w:lang w:val="en-CA" w:eastAsia="en-US"/>
        </w:rPr>
        <w:br w:type="page"/>
      </w:r>
    </w:p>
    <w:sdt>
      <w:sdtPr>
        <w:id w:val="4308191"/>
        <w:docPartObj>
          <w:docPartGallery w:val="Table of Contents"/>
          <w:docPartUnique/>
        </w:docPartObj>
      </w:sdtPr>
      <w:sdtEndPr/>
      <w:sdtContent>
        <w:p w:rsidR="00144ECA" w:rsidRPr="0050687C" w:rsidRDefault="00144ECA" w:rsidP="0050687C">
          <w:pPr>
            <w:rPr>
              <w:rStyle w:val="TitleChar"/>
            </w:rPr>
          </w:pPr>
          <w:r w:rsidRPr="0050687C">
            <w:rPr>
              <w:rStyle w:val="TitleChar"/>
            </w:rPr>
            <w:t>Table of Contents</w:t>
          </w:r>
        </w:p>
        <w:p w:rsidR="00E371D3" w:rsidRDefault="00EC5299">
          <w:pPr>
            <w:pStyle w:val="TOC1"/>
            <w:tabs>
              <w:tab w:val="right" w:leader="dot" w:pos="9350"/>
            </w:tabs>
            <w:rPr>
              <w:noProof/>
              <w:sz w:val="22"/>
              <w:szCs w:val="22"/>
              <w:lang w:val="en-CA" w:eastAsia="en-CA"/>
            </w:rPr>
          </w:pPr>
          <w:r>
            <w:fldChar w:fldCharType="begin"/>
          </w:r>
          <w:r w:rsidR="00144ECA">
            <w:instrText xml:space="preserve"> TOC \o "1-3" \h \z \u </w:instrText>
          </w:r>
          <w:r>
            <w:fldChar w:fldCharType="separate"/>
          </w:r>
          <w:hyperlink w:anchor="_Toc475880817" w:history="1">
            <w:r w:rsidR="00E371D3" w:rsidRPr="00265D7A">
              <w:rPr>
                <w:rStyle w:val="Hyperlink"/>
                <w:noProof/>
              </w:rPr>
              <w:t>Executive Summary</w:t>
            </w:r>
            <w:r w:rsidR="00E371D3">
              <w:rPr>
                <w:noProof/>
                <w:webHidden/>
              </w:rPr>
              <w:tab/>
            </w:r>
            <w:r w:rsidR="00E371D3">
              <w:rPr>
                <w:noProof/>
                <w:webHidden/>
              </w:rPr>
              <w:fldChar w:fldCharType="begin"/>
            </w:r>
            <w:r w:rsidR="00E371D3">
              <w:rPr>
                <w:noProof/>
                <w:webHidden/>
              </w:rPr>
              <w:instrText xml:space="preserve"> PAGEREF _Toc475880817 \h </w:instrText>
            </w:r>
            <w:r w:rsidR="00E371D3">
              <w:rPr>
                <w:noProof/>
                <w:webHidden/>
              </w:rPr>
            </w:r>
            <w:r w:rsidR="00E371D3">
              <w:rPr>
                <w:noProof/>
                <w:webHidden/>
              </w:rPr>
              <w:fldChar w:fldCharType="separate"/>
            </w:r>
            <w:r w:rsidR="00E371D3">
              <w:rPr>
                <w:noProof/>
                <w:webHidden/>
              </w:rPr>
              <w:t>3</w:t>
            </w:r>
            <w:r w:rsidR="00E371D3">
              <w:rPr>
                <w:noProof/>
                <w:webHidden/>
              </w:rPr>
              <w:fldChar w:fldCharType="end"/>
            </w:r>
          </w:hyperlink>
        </w:p>
        <w:p w:rsidR="00E371D3" w:rsidRDefault="0071736B">
          <w:pPr>
            <w:pStyle w:val="TOC1"/>
            <w:tabs>
              <w:tab w:val="left" w:pos="660"/>
              <w:tab w:val="right" w:leader="dot" w:pos="9350"/>
            </w:tabs>
            <w:rPr>
              <w:noProof/>
              <w:sz w:val="22"/>
              <w:szCs w:val="22"/>
              <w:lang w:val="en-CA" w:eastAsia="en-CA"/>
            </w:rPr>
          </w:pPr>
          <w:hyperlink w:anchor="_Toc475880818" w:history="1">
            <w:r w:rsidR="00E371D3" w:rsidRPr="00265D7A">
              <w:rPr>
                <w:rStyle w:val="Hyperlink"/>
                <w:noProof/>
              </w:rPr>
              <w:t>1.</w:t>
            </w:r>
            <w:r w:rsidR="00E371D3">
              <w:rPr>
                <w:noProof/>
                <w:sz w:val="22"/>
                <w:szCs w:val="22"/>
                <w:lang w:val="en-CA" w:eastAsia="en-CA"/>
              </w:rPr>
              <w:tab/>
            </w:r>
            <w:r w:rsidR="00E371D3" w:rsidRPr="00265D7A">
              <w:rPr>
                <w:rStyle w:val="Hyperlink"/>
                <w:noProof/>
              </w:rPr>
              <w:t>Background</w:t>
            </w:r>
            <w:r w:rsidR="00E371D3">
              <w:rPr>
                <w:noProof/>
                <w:webHidden/>
              </w:rPr>
              <w:tab/>
            </w:r>
            <w:r w:rsidR="00E371D3">
              <w:rPr>
                <w:noProof/>
                <w:webHidden/>
              </w:rPr>
              <w:fldChar w:fldCharType="begin"/>
            </w:r>
            <w:r w:rsidR="00E371D3">
              <w:rPr>
                <w:noProof/>
                <w:webHidden/>
              </w:rPr>
              <w:instrText xml:space="preserve"> PAGEREF _Toc475880818 \h </w:instrText>
            </w:r>
            <w:r w:rsidR="00E371D3">
              <w:rPr>
                <w:noProof/>
                <w:webHidden/>
              </w:rPr>
            </w:r>
            <w:r w:rsidR="00E371D3">
              <w:rPr>
                <w:noProof/>
                <w:webHidden/>
              </w:rPr>
              <w:fldChar w:fldCharType="separate"/>
            </w:r>
            <w:r w:rsidR="00E371D3">
              <w:rPr>
                <w:noProof/>
                <w:webHidden/>
              </w:rPr>
              <w:t>8</w:t>
            </w:r>
            <w:r w:rsidR="00E371D3">
              <w:rPr>
                <w:noProof/>
                <w:webHidden/>
              </w:rPr>
              <w:fldChar w:fldCharType="end"/>
            </w:r>
          </w:hyperlink>
        </w:p>
        <w:p w:rsidR="00E371D3" w:rsidRDefault="0071736B">
          <w:pPr>
            <w:pStyle w:val="TOC2"/>
            <w:rPr>
              <w:b w:val="0"/>
              <w:sz w:val="22"/>
              <w:szCs w:val="22"/>
              <w:lang w:val="en-CA" w:eastAsia="en-CA"/>
            </w:rPr>
          </w:pPr>
          <w:hyperlink w:anchor="_Toc475880819" w:history="1">
            <w:r w:rsidR="00E371D3" w:rsidRPr="00265D7A">
              <w:rPr>
                <w:rStyle w:val="Hyperlink"/>
              </w:rPr>
              <w:t>History of Barbour Rock and Surrounding Area</w:t>
            </w:r>
            <w:r w:rsidR="00E371D3">
              <w:rPr>
                <w:webHidden/>
              </w:rPr>
              <w:tab/>
            </w:r>
            <w:r w:rsidR="00E371D3">
              <w:rPr>
                <w:webHidden/>
              </w:rPr>
              <w:fldChar w:fldCharType="begin"/>
            </w:r>
            <w:r w:rsidR="00E371D3">
              <w:rPr>
                <w:webHidden/>
              </w:rPr>
              <w:instrText xml:space="preserve"> PAGEREF _Toc475880819 \h </w:instrText>
            </w:r>
            <w:r w:rsidR="00E371D3">
              <w:rPr>
                <w:webHidden/>
              </w:rPr>
            </w:r>
            <w:r w:rsidR="00E371D3">
              <w:rPr>
                <w:webHidden/>
              </w:rPr>
              <w:fldChar w:fldCharType="separate"/>
            </w:r>
            <w:r w:rsidR="00E371D3">
              <w:rPr>
                <w:webHidden/>
              </w:rPr>
              <w:t>8</w:t>
            </w:r>
            <w:r w:rsidR="00E371D3">
              <w:rPr>
                <w:webHidden/>
              </w:rPr>
              <w:fldChar w:fldCharType="end"/>
            </w:r>
          </w:hyperlink>
        </w:p>
        <w:p w:rsidR="00E371D3" w:rsidRDefault="0071736B">
          <w:pPr>
            <w:pStyle w:val="TOC2"/>
            <w:rPr>
              <w:b w:val="0"/>
              <w:sz w:val="22"/>
              <w:szCs w:val="22"/>
              <w:lang w:val="en-CA" w:eastAsia="en-CA"/>
            </w:rPr>
          </w:pPr>
          <w:hyperlink w:anchor="_Toc475880820" w:history="1">
            <w:r w:rsidR="00E371D3" w:rsidRPr="00265D7A">
              <w:rPr>
                <w:rStyle w:val="Hyperlink"/>
              </w:rPr>
              <w:t>Historic Land Uses in the Barbour Rock Area</w:t>
            </w:r>
            <w:r w:rsidR="00E371D3">
              <w:rPr>
                <w:webHidden/>
              </w:rPr>
              <w:tab/>
            </w:r>
            <w:r w:rsidR="00E371D3">
              <w:rPr>
                <w:webHidden/>
              </w:rPr>
              <w:fldChar w:fldCharType="begin"/>
            </w:r>
            <w:r w:rsidR="00E371D3">
              <w:rPr>
                <w:webHidden/>
              </w:rPr>
              <w:instrText xml:space="preserve"> PAGEREF _Toc475880820 \h </w:instrText>
            </w:r>
            <w:r w:rsidR="00E371D3">
              <w:rPr>
                <w:webHidden/>
              </w:rPr>
            </w:r>
            <w:r w:rsidR="00E371D3">
              <w:rPr>
                <w:webHidden/>
              </w:rPr>
              <w:fldChar w:fldCharType="separate"/>
            </w:r>
            <w:r w:rsidR="00E371D3">
              <w:rPr>
                <w:webHidden/>
              </w:rPr>
              <w:t>8</w:t>
            </w:r>
            <w:r w:rsidR="00E371D3">
              <w:rPr>
                <w:webHidden/>
              </w:rPr>
              <w:fldChar w:fldCharType="end"/>
            </w:r>
          </w:hyperlink>
        </w:p>
        <w:p w:rsidR="00E371D3" w:rsidRDefault="0071736B">
          <w:pPr>
            <w:pStyle w:val="TOC1"/>
            <w:tabs>
              <w:tab w:val="left" w:pos="660"/>
              <w:tab w:val="right" w:leader="dot" w:pos="9350"/>
            </w:tabs>
            <w:rPr>
              <w:noProof/>
              <w:sz w:val="22"/>
              <w:szCs w:val="22"/>
              <w:lang w:val="en-CA" w:eastAsia="en-CA"/>
            </w:rPr>
          </w:pPr>
          <w:hyperlink w:anchor="_Toc475880821" w:history="1">
            <w:r w:rsidR="00E371D3" w:rsidRPr="00265D7A">
              <w:rPr>
                <w:rStyle w:val="Hyperlink"/>
                <w:noProof/>
              </w:rPr>
              <w:t>2.</w:t>
            </w:r>
            <w:r w:rsidR="00E371D3">
              <w:rPr>
                <w:noProof/>
                <w:sz w:val="22"/>
                <w:szCs w:val="22"/>
                <w:lang w:val="en-CA" w:eastAsia="en-CA"/>
              </w:rPr>
              <w:tab/>
            </w:r>
            <w:r w:rsidR="00E371D3" w:rsidRPr="00265D7A">
              <w:rPr>
                <w:rStyle w:val="Hyperlink"/>
                <w:noProof/>
              </w:rPr>
              <w:t>Barbour Rock Recreation Trail Partners</w:t>
            </w:r>
            <w:r w:rsidR="00E371D3">
              <w:rPr>
                <w:noProof/>
                <w:webHidden/>
              </w:rPr>
              <w:tab/>
            </w:r>
            <w:r w:rsidR="00E371D3">
              <w:rPr>
                <w:noProof/>
                <w:webHidden/>
              </w:rPr>
              <w:fldChar w:fldCharType="begin"/>
            </w:r>
            <w:r w:rsidR="00E371D3">
              <w:rPr>
                <w:noProof/>
                <w:webHidden/>
              </w:rPr>
              <w:instrText xml:space="preserve"> PAGEREF _Toc475880821 \h </w:instrText>
            </w:r>
            <w:r w:rsidR="00E371D3">
              <w:rPr>
                <w:noProof/>
                <w:webHidden/>
              </w:rPr>
            </w:r>
            <w:r w:rsidR="00E371D3">
              <w:rPr>
                <w:noProof/>
                <w:webHidden/>
              </w:rPr>
              <w:fldChar w:fldCharType="separate"/>
            </w:r>
            <w:r w:rsidR="00E371D3">
              <w:rPr>
                <w:noProof/>
                <w:webHidden/>
              </w:rPr>
              <w:t>11</w:t>
            </w:r>
            <w:r w:rsidR="00E371D3">
              <w:rPr>
                <w:noProof/>
                <w:webHidden/>
              </w:rPr>
              <w:fldChar w:fldCharType="end"/>
            </w:r>
          </w:hyperlink>
        </w:p>
        <w:p w:rsidR="00E371D3" w:rsidRDefault="0071736B">
          <w:pPr>
            <w:pStyle w:val="TOC2"/>
            <w:rPr>
              <w:b w:val="0"/>
              <w:sz w:val="22"/>
              <w:szCs w:val="22"/>
              <w:lang w:val="en-CA" w:eastAsia="en-CA"/>
            </w:rPr>
          </w:pPr>
          <w:hyperlink w:anchor="_Toc475880822" w:history="1">
            <w:r w:rsidR="00E371D3" w:rsidRPr="00265D7A">
              <w:rPr>
                <w:rStyle w:val="Hyperlink"/>
              </w:rPr>
              <w:t>Columbia Valley Greenways Trail Alliance</w:t>
            </w:r>
            <w:r w:rsidR="00E371D3">
              <w:rPr>
                <w:webHidden/>
              </w:rPr>
              <w:tab/>
            </w:r>
            <w:r w:rsidR="00E371D3">
              <w:rPr>
                <w:webHidden/>
              </w:rPr>
              <w:fldChar w:fldCharType="begin"/>
            </w:r>
            <w:r w:rsidR="00E371D3">
              <w:rPr>
                <w:webHidden/>
              </w:rPr>
              <w:instrText xml:space="preserve"> PAGEREF _Toc475880822 \h </w:instrText>
            </w:r>
            <w:r w:rsidR="00E371D3">
              <w:rPr>
                <w:webHidden/>
              </w:rPr>
            </w:r>
            <w:r w:rsidR="00E371D3">
              <w:rPr>
                <w:webHidden/>
              </w:rPr>
              <w:fldChar w:fldCharType="separate"/>
            </w:r>
            <w:r w:rsidR="00E371D3">
              <w:rPr>
                <w:webHidden/>
              </w:rPr>
              <w:t>11</w:t>
            </w:r>
            <w:r w:rsidR="00E371D3">
              <w:rPr>
                <w:webHidden/>
              </w:rPr>
              <w:fldChar w:fldCharType="end"/>
            </w:r>
          </w:hyperlink>
        </w:p>
        <w:p w:rsidR="00E371D3" w:rsidRDefault="0071736B">
          <w:pPr>
            <w:pStyle w:val="TOC2"/>
            <w:rPr>
              <w:b w:val="0"/>
              <w:sz w:val="22"/>
              <w:szCs w:val="22"/>
              <w:lang w:val="en-CA" w:eastAsia="en-CA"/>
            </w:rPr>
          </w:pPr>
          <w:hyperlink w:anchor="_Toc475880823" w:history="1">
            <w:r w:rsidR="00E371D3" w:rsidRPr="00265D7A">
              <w:rPr>
                <w:rStyle w:val="Hyperlink"/>
              </w:rPr>
              <w:t>Columbia Valley Cycling Society</w:t>
            </w:r>
            <w:r w:rsidR="00E371D3">
              <w:rPr>
                <w:webHidden/>
              </w:rPr>
              <w:tab/>
            </w:r>
            <w:r w:rsidR="00E371D3">
              <w:rPr>
                <w:webHidden/>
              </w:rPr>
              <w:fldChar w:fldCharType="begin"/>
            </w:r>
            <w:r w:rsidR="00E371D3">
              <w:rPr>
                <w:webHidden/>
              </w:rPr>
              <w:instrText xml:space="preserve"> PAGEREF _Toc475880823 \h </w:instrText>
            </w:r>
            <w:r w:rsidR="00E371D3">
              <w:rPr>
                <w:webHidden/>
              </w:rPr>
            </w:r>
            <w:r w:rsidR="00E371D3">
              <w:rPr>
                <w:webHidden/>
              </w:rPr>
              <w:fldChar w:fldCharType="separate"/>
            </w:r>
            <w:r w:rsidR="00E371D3">
              <w:rPr>
                <w:webHidden/>
              </w:rPr>
              <w:t>11</w:t>
            </w:r>
            <w:r w:rsidR="00E371D3">
              <w:rPr>
                <w:webHidden/>
              </w:rPr>
              <w:fldChar w:fldCharType="end"/>
            </w:r>
          </w:hyperlink>
        </w:p>
        <w:p w:rsidR="00E371D3" w:rsidRDefault="0071736B">
          <w:pPr>
            <w:pStyle w:val="TOC2"/>
            <w:rPr>
              <w:b w:val="0"/>
              <w:sz w:val="22"/>
              <w:szCs w:val="22"/>
              <w:lang w:val="en-CA" w:eastAsia="en-CA"/>
            </w:rPr>
          </w:pPr>
          <w:hyperlink w:anchor="_Toc475880824" w:history="1">
            <w:r w:rsidR="00E371D3" w:rsidRPr="00265D7A">
              <w:rPr>
                <w:rStyle w:val="Hyperlink"/>
              </w:rPr>
              <w:t>Summit Trail Makers Society</w:t>
            </w:r>
            <w:r w:rsidR="00E371D3">
              <w:rPr>
                <w:webHidden/>
              </w:rPr>
              <w:tab/>
            </w:r>
            <w:r w:rsidR="00E371D3">
              <w:rPr>
                <w:webHidden/>
              </w:rPr>
              <w:fldChar w:fldCharType="begin"/>
            </w:r>
            <w:r w:rsidR="00E371D3">
              <w:rPr>
                <w:webHidden/>
              </w:rPr>
              <w:instrText xml:space="preserve"> PAGEREF _Toc475880824 \h </w:instrText>
            </w:r>
            <w:r w:rsidR="00E371D3">
              <w:rPr>
                <w:webHidden/>
              </w:rPr>
            </w:r>
            <w:r w:rsidR="00E371D3">
              <w:rPr>
                <w:webHidden/>
              </w:rPr>
              <w:fldChar w:fldCharType="separate"/>
            </w:r>
            <w:r w:rsidR="00E371D3">
              <w:rPr>
                <w:webHidden/>
              </w:rPr>
              <w:t>11</w:t>
            </w:r>
            <w:r w:rsidR="00E371D3">
              <w:rPr>
                <w:webHidden/>
              </w:rPr>
              <w:fldChar w:fldCharType="end"/>
            </w:r>
          </w:hyperlink>
        </w:p>
        <w:p w:rsidR="00E371D3" w:rsidRDefault="0071736B">
          <w:pPr>
            <w:pStyle w:val="TOC2"/>
            <w:rPr>
              <w:b w:val="0"/>
              <w:sz w:val="22"/>
              <w:szCs w:val="22"/>
              <w:lang w:val="en-CA" w:eastAsia="en-CA"/>
            </w:rPr>
          </w:pPr>
          <w:hyperlink w:anchor="_Toc475880825" w:history="1">
            <w:r w:rsidR="00E371D3" w:rsidRPr="00265D7A">
              <w:rPr>
                <w:rStyle w:val="Hyperlink"/>
              </w:rPr>
              <w:t>Recreation Sites and Trails BC</w:t>
            </w:r>
            <w:r w:rsidR="00E371D3">
              <w:rPr>
                <w:webHidden/>
              </w:rPr>
              <w:tab/>
            </w:r>
            <w:r w:rsidR="00E371D3">
              <w:rPr>
                <w:webHidden/>
              </w:rPr>
              <w:fldChar w:fldCharType="begin"/>
            </w:r>
            <w:r w:rsidR="00E371D3">
              <w:rPr>
                <w:webHidden/>
              </w:rPr>
              <w:instrText xml:space="preserve"> PAGEREF _Toc475880825 \h </w:instrText>
            </w:r>
            <w:r w:rsidR="00E371D3">
              <w:rPr>
                <w:webHidden/>
              </w:rPr>
            </w:r>
            <w:r w:rsidR="00E371D3">
              <w:rPr>
                <w:webHidden/>
              </w:rPr>
              <w:fldChar w:fldCharType="separate"/>
            </w:r>
            <w:r w:rsidR="00E371D3">
              <w:rPr>
                <w:webHidden/>
              </w:rPr>
              <w:t>12</w:t>
            </w:r>
            <w:r w:rsidR="00E371D3">
              <w:rPr>
                <w:webHidden/>
              </w:rPr>
              <w:fldChar w:fldCharType="end"/>
            </w:r>
          </w:hyperlink>
        </w:p>
        <w:p w:rsidR="00E371D3" w:rsidRDefault="0071736B">
          <w:pPr>
            <w:pStyle w:val="TOC1"/>
            <w:tabs>
              <w:tab w:val="left" w:pos="660"/>
              <w:tab w:val="right" w:leader="dot" w:pos="9350"/>
            </w:tabs>
            <w:rPr>
              <w:noProof/>
              <w:sz w:val="22"/>
              <w:szCs w:val="22"/>
              <w:lang w:val="en-CA" w:eastAsia="en-CA"/>
            </w:rPr>
          </w:pPr>
          <w:hyperlink w:anchor="_Toc475880826" w:history="1">
            <w:r w:rsidR="00E371D3" w:rsidRPr="00265D7A">
              <w:rPr>
                <w:rStyle w:val="Hyperlink"/>
                <w:noProof/>
              </w:rPr>
              <w:t>3.</w:t>
            </w:r>
            <w:r w:rsidR="00E371D3">
              <w:rPr>
                <w:noProof/>
                <w:sz w:val="22"/>
                <w:szCs w:val="22"/>
                <w:lang w:val="en-CA" w:eastAsia="en-CA"/>
              </w:rPr>
              <w:tab/>
            </w:r>
            <w:r w:rsidR="00E371D3" w:rsidRPr="00265D7A">
              <w:rPr>
                <w:rStyle w:val="Hyperlink"/>
                <w:noProof/>
              </w:rPr>
              <w:t>Trail Planning Overview</w:t>
            </w:r>
            <w:r w:rsidR="00E371D3">
              <w:rPr>
                <w:noProof/>
                <w:webHidden/>
              </w:rPr>
              <w:tab/>
            </w:r>
            <w:r w:rsidR="00E371D3">
              <w:rPr>
                <w:noProof/>
                <w:webHidden/>
              </w:rPr>
              <w:fldChar w:fldCharType="begin"/>
            </w:r>
            <w:r w:rsidR="00E371D3">
              <w:rPr>
                <w:noProof/>
                <w:webHidden/>
              </w:rPr>
              <w:instrText xml:space="preserve"> PAGEREF _Toc475880826 \h </w:instrText>
            </w:r>
            <w:r w:rsidR="00E371D3">
              <w:rPr>
                <w:noProof/>
                <w:webHidden/>
              </w:rPr>
            </w:r>
            <w:r w:rsidR="00E371D3">
              <w:rPr>
                <w:noProof/>
                <w:webHidden/>
              </w:rPr>
              <w:fldChar w:fldCharType="separate"/>
            </w:r>
            <w:r w:rsidR="00E371D3">
              <w:rPr>
                <w:noProof/>
                <w:webHidden/>
              </w:rPr>
              <w:t>13</w:t>
            </w:r>
            <w:r w:rsidR="00E371D3">
              <w:rPr>
                <w:noProof/>
                <w:webHidden/>
              </w:rPr>
              <w:fldChar w:fldCharType="end"/>
            </w:r>
          </w:hyperlink>
        </w:p>
        <w:p w:rsidR="00E371D3" w:rsidRDefault="0071736B">
          <w:pPr>
            <w:pStyle w:val="TOC2"/>
            <w:rPr>
              <w:b w:val="0"/>
              <w:sz w:val="22"/>
              <w:szCs w:val="22"/>
              <w:lang w:val="en-CA" w:eastAsia="en-CA"/>
            </w:rPr>
          </w:pPr>
          <w:hyperlink w:anchor="_Toc475880827" w:history="1">
            <w:r w:rsidR="00E371D3" w:rsidRPr="00265D7A">
              <w:rPr>
                <w:rStyle w:val="Hyperlink"/>
              </w:rPr>
              <w:t>Trends</w:t>
            </w:r>
            <w:r w:rsidR="00E371D3">
              <w:rPr>
                <w:webHidden/>
              </w:rPr>
              <w:tab/>
            </w:r>
            <w:r w:rsidR="00E371D3">
              <w:rPr>
                <w:webHidden/>
              </w:rPr>
              <w:fldChar w:fldCharType="begin"/>
            </w:r>
            <w:r w:rsidR="00E371D3">
              <w:rPr>
                <w:webHidden/>
              </w:rPr>
              <w:instrText xml:space="preserve"> PAGEREF _Toc475880827 \h </w:instrText>
            </w:r>
            <w:r w:rsidR="00E371D3">
              <w:rPr>
                <w:webHidden/>
              </w:rPr>
            </w:r>
            <w:r w:rsidR="00E371D3">
              <w:rPr>
                <w:webHidden/>
              </w:rPr>
              <w:fldChar w:fldCharType="separate"/>
            </w:r>
            <w:r w:rsidR="00E371D3">
              <w:rPr>
                <w:webHidden/>
              </w:rPr>
              <w:t>13</w:t>
            </w:r>
            <w:r w:rsidR="00E371D3">
              <w:rPr>
                <w:webHidden/>
              </w:rPr>
              <w:fldChar w:fldCharType="end"/>
            </w:r>
          </w:hyperlink>
        </w:p>
        <w:p w:rsidR="00E371D3" w:rsidRDefault="0071736B">
          <w:pPr>
            <w:pStyle w:val="TOC2"/>
            <w:rPr>
              <w:b w:val="0"/>
              <w:sz w:val="22"/>
              <w:szCs w:val="22"/>
              <w:lang w:val="en-CA" w:eastAsia="en-CA"/>
            </w:rPr>
          </w:pPr>
          <w:hyperlink w:anchor="_Toc475880828" w:history="1">
            <w:r w:rsidR="00E371D3" w:rsidRPr="00265D7A">
              <w:rPr>
                <w:rStyle w:val="Hyperlink"/>
              </w:rPr>
              <w:t>Recreational Trail Benefits</w:t>
            </w:r>
            <w:r w:rsidR="00E371D3">
              <w:rPr>
                <w:webHidden/>
              </w:rPr>
              <w:tab/>
            </w:r>
            <w:r w:rsidR="00E371D3">
              <w:rPr>
                <w:webHidden/>
              </w:rPr>
              <w:fldChar w:fldCharType="begin"/>
            </w:r>
            <w:r w:rsidR="00E371D3">
              <w:rPr>
                <w:webHidden/>
              </w:rPr>
              <w:instrText xml:space="preserve"> PAGEREF _Toc475880828 \h </w:instrText>
            </w:r>
            <w:r w:rsidR="00E371D3">
              <w:rPr>
                <w:webHidden/>
              </w:rPr>
            </w:r>
            <w:r w:rsidR="00E371D3">
              <w:rPr>
                <w:webHidden/>
              </w:rPr>
              <w:fldChar w:fldCharType="separate"/>
            </w:r>
            <w:r w:rsidR="00E371D3">
              <w:rPr>
                <w:webHidden/>
              </w:rPr>
              <w:t>13</w:t>
            </w:r>
            <w:r w:rsidR="00E371D3">
              <w:rPr>
                <w:webHidden/>
              </w:rPr>
              <w:fldChar w:fldCharType="end"/>
            </w:r>
          </w:hyperlink>
        </w:p>
        <w:p w:rsidR="00E371D3" w:rsidRDefault="0071736B">
          <w:pPr>
            <w:pStyle w:val="TOC1"/>
            <w:tabs>
              <w:tab w:val="left" w:pos="660"/>
              <w:tab w:val="right" w:leader="dot" w:pos="9350"/>
            </w:tabs>
            <w:rPr>
              <w:noProof/>
              <w:sz w:val="22"/>
              <w:szCs w:val="22"/>
              <w:lang w:val="en-CA" w:eastAsia="en-CA"/>
            </w:rPr>
          </w:pPr>
          <w:hyperlink w:anchor="_Toc475880832" w:history="1">
            <w:r w:rsidR="00E371D3" w:rsidRPr="00265D7A">
              <w:rPr>
                <w:rStyle w:val="Hyperlink"/>
                <w:noProof/>
              </w:rPr>
              <w:t>4.</w:t>
            </w:r>
            <w:r w:rsidR="00E371D3">
              <w:rPr>
                <w:noProof/>
                <w:sz w:val="22"/>
                <w:szCs w:val="22"/>
                <w:lang w:val="en-CA" w:eastAsia="en-CA"/>
              </w:rPr>
              <w:tab/>
            </w:r>
            <w:r w:rsidR="00E371D3" w:rsidRPr="00265D7A">
              <w:rPr>
                <w:rStyle w:val="Hyperlink"/>
                <w:noProof/>
              </w:rPr>
              <w:t>Trail Considerations</w:t>
            </w:r>
            <w:r w:rsidR="00E371D3">
              <w:rPr>
                <w:noProof/>
                <w:webHidden/>
              </w:rPr>
              <w:tab/>
            </w:r>
            <w:r w:rsidR="00E371D3">
              <w:rPr>
                <w:noProof/>
                <w:webHidden/>
              </w:rPr>
              <w:fldChar w:fldCharType="begin"/>
            </w:r>
            <w:r w:rsidR="00E371D3">
              <w:rPr>
                <w:noProof/>
                <w:webHidden/>
              </w:rPr>
              <w:instrText xml:space="preserve"> PAGEREF _Toc475880832 \h </w:instrText>
            </w:r>
            <w:r w:rsidR="00E371D3">
              <w:rPr>
                <w:noProof/>
                <w:webHidden/>
              </w:rPr>
            </w:r>
            <w:r w:rsidR="00E371D3">
              <w:rPr>
                <w:noProof/>
                <w:webHidden/>
              </w:rPr>
              <w:fldChar w:fldCharType="separate"/>
            </w:r>
            <w:r w:rsidR="00E371D3">
              <w:rPr>
                <w:noProof/>
                <w:webHidden/>
              </w:rPr>
              <w:t>16</w:t>
            </w:r>
            <w:r w:rsidR="00E371D3">
              <w:rPr>
                <w:noProof/>
                <w:webHidden/>
              </w:rPr>
              <w:fldChar w:fldCharType="end"/>
            </w:r>
          </w:hyperlink>
        </w:p>
        <w:p w:rsidR="00E371D3" w:rsidRDefault="0071736B">
          <w:pPr>
            <w:pStyle w:val="TOC2"/>
            <w:rPr>
              <w:b w:val="0"/>
              <w:sz w:val="22"/>
              <w:szCs w:val="22"/>
              <w:lang w:val="en-CA" w:eastAsia="en-CA"/>
            </w:rPr>
          </w:pPr>
          <w:hyperlink w:anchor="_Toc475880833" w:history="1">
            <w:r w:rsidR="00E371D3" w:rsidRPr="00265D7A">
              <w:rPr>
                <w:rStyle w:val="Hyperlink"/>
              </w:rPr>
              <w:t>Terrain of Area</w:t>
            </w:r>
            <w:r w:rsidR="00E371D3">
              <w:rPr>
                <w:webHidden/>
              </w:rPr>
              <w:tab/>
            </w:r>
            <w:r w:rsidR="00E371D3">
              <w:rPr>
                <w:webHidden/>
              </w:rPr>
              <w:fldChar w:fldCharType="begin"/>
            </w:r>
            <w:r w:rsidR="00E371D3">
              <w:rPr>
                <w:webHidden/>
              </w:rPr>
              <w:instrText xml:space="preserve"> PAGEREF _Toc475880833 \h </w:instrText>
            </w:r>
            <w:r w:rsidR="00E371D3">
              <w:rPr>
                <w:webHidden/>
              </w:rPr>
            </w:r>
            <w:r w:rsidR="00E371D3">
              <w:rPr>
                <w:webHidden/>
              </w:rPr>
              <w:fldChar w:fldCharType="separate"/>
            </w:r>
            <w:r w:rsidR="00E371D3">
              <w:rPr>
                <w:webHidden/>
              </w:rPr>
              <w:t>16</w:t>
            </w:r>
            <w:r w:rsidR="00E371D3">
              <w:rPr>
                <w:webHidden/>
              </w:rPr>
              <w:fldChar w:fldCharType="end"/>
            </w:r>
          </w:hyperlink>
        </w:p>
        <w:p w:rsidR="00E371D3" w:rsidRDefault="0071736B">
          <w:pPr>
            <w:pStyle w:val="TOC2"/>
            <w:rPr>
              <w:b w:val="0"/>
              <w:sz w:val="22"/>
              <w:szCs w:val="22"/>
              <w:lang w:val="en-CA" w:eastAsia="en-CA"/>
            </w:rPr>
          </w:pPr>
          <w:hyperlink w:anchor="_Toc475880834" w:history="1">
            <w:r w:rsidR="00E371D3" w:rsidRPr="00265D7A">
              <w:rPr>
                <w:rStyle w:val="Hyperlink"/>
              </w:rPr>
              <w:t>Trail User Groups</w:t>
            </w:r>
            <w:r w:rsidR="00E371D3">
              <w:rPr>
                <w:webHidden/>
              </w:rPr>
              <w:tab/>
            </w:r>
            <w:r w:rsidR="00E371D3">
              <w:rPr>
                <w:webHidden/>
              </w:rPr>
              <w:fldChar w:fldCharType="begin"/>
            </w:r>
            <w:r w:rsidR="00E371D3">
              <w:rPr>
                <w:webHidden/>
              </w:rPr>
              <w:instrText xml:space="preserve"> PAGEREF _Toc475880834 \h </w:instrText>
            </w:r>
            <w:r w:rsidR="00E371D3">
              <w:rPr>
                <w:webHidden/>
              </w:rPr>
            </w:r>
            <w:r w:rsidR="00E371D3">
              <w:rPr>
                <w:webHidden/>
              </w:rPr>
              <w:fldChar w:fldCharType="separate"/>
            </w:r>
            <w:r w:rsidR="00E371D3">
              <w:rPr>
                <w:webHidden/>
              </w:rPr>
              <w:t>17</w:t>
            </w:r>
            <w:r w:rsidR="00E371D3">
              <w:rPr>
                <w:webHidden/>
              </w:rPr>
              <w:fldChar w:fldCharType="end"/>
            </w:r>
          </w:hyperlink>
        </w:p>
        <w:p w:rsidR="00E371D3" w:rsidRDefault="0071736B">
          <w:pPr>
            <w:pStyle w:val="TOC2"/>
            <w:rPr>
              <w:b w:val="0"/>
              <w:sz w:val="22"/>
              <w:szCs w:val="22"/>
              <w:lang w:val="en-CA" w:eastAsia="en-CA"/>
            </w:rPr>
          </w:pPr>
          <w:hyperlink w:anchor="_Toc475880838" w:history="1">
            <w:r w:rsidR="00E371D3" w:rsidRPr="00265D7A">
              <w:rPr>
                <w:rStyle w:val="Hyperlink"/>
              </w:rPr>
              <w:t>Adjacent Landowners/Stakeholders</w:t>
            </w:r>
            <w:r w:rsidR="00E371D3">
              <w:rPr>
                <w:webHidden/>
              </w:rPr>
              <w:tab/>
            </w:r>
            <w:r w:rsidR="00E371D3">
              <w:rPr>
                <w:webHidden/>
              </w:rPr>
              <w:fldChar w:fldCharType="begin"/>
            </w:r>
            <w:r w:rsidR="00E371D3">
              <w:rPr>
                <w:webHidden/>
              </w:rPr>
              <w:instrText xml:space="preserve"> PAGEREF _Toc475880838 \h </w:instrText>
            </w:r>
            <w:r w:rsidR="00E371D3">
              <w:rPr>
                <w:webHidden/>
              </w:rPr>
            </w:r>
            <w:r w:rsidR="00E371D3">
              <w:rPr>
                <w:webHidden/>
              </w:rPr>
              <w:fldChar w:fldCharType="separate"/>
            </w:r>
            <w:r w:rsidR="00E371D3">
              <w:rPr>
                <w:webHidden/>
              </w:rPr>
              <w:t>18</w:t>
            </w:r>
            <w:r w:rsidR="00E371D3">
              <w:rPr>
                <w:webHidden/>
              </w:rPr>
              <w:fldChar w:fldCharType="end"/>
            </w:r>
          </w:hyperlink>
        </w:p>
        <w:p w:rsidR="00E371D3" w:rsidRDefault="0071736B">
          <w:pPr>
            <w:pStyle w:val="TOC2"/>
            <w:rPr>
              <w:b w:val="0"/>
              <w:sz w:val="22"/>
              <w:szCs w:val="22"/>
              <w:lang w:val="en-CA" w:eastAsia="en-CA"/>
            </w:rPr>
          </w:pPr>
          <w:hyperlink w:anchor="_Toc475880839" w:history="1">
            <w:r w:rsidR="00E371D3" w:rsidRPr="00265D7A">
              <w:rPr>
                <w:rStyle w:val="Hyperlink"/>
              </w:rPr>
              <w:t>General Public Input and Consultation</w:t>
            </w:r>
            <w:r w:rsidR="00E371D3">
              <w:rPr>
                <w:webHidden/>
              </w:rPr>
              <w:tab/>
            </w:r>
            <w:r w:rsidR="00E371D3">
              <w:rPr>
                <w:webHidden/>
              </w:rPr>
              <w:fldChar w:fldCharType="begin"/>
            </w:r>
            <w:r w:rsidR="00E371D3">
              <w:rPr>
                <w:webHidden/>
              </w:rPr>
              <w:instrText xml:space="preserve"> PAGEREF _Toc475880839 \h </w:instrText>
            </w:r>
            <w:r w:rsidR="00E371D3">
              <w:rPr>
                <w:webHidden/>
              </w:rPr>
            </w:r>
            <w:r w:rsidR="00E371D3">
              <w:rPr>
                <w:webHidden/>
              </w:rPr>
              <w:fldChar w:fldCharType="separate"/>
            </w:r>
            <w:r w:rsidR="00E371D3">
              <w:rPr>
                <w:webHidden/>
              </w:rPr>
              <w:t>19</w:t>
            </w:r>
            <w:r w:rsidR="00E371D3">
              <w:rPr>
                <w:webHidden/>
              </w:rPr>
              <w:fldChar w:fldCharType="end"/>
            </w:r>
          </w:hyperlink>
        </w:p>
        <w:p w:rsidR="00E371D3" w:rsidRDefault="0071736B">
          <w:pPr>
            <w:pStyle w:val="TOC1"/>
            <w:tabs>
              <w:tab w:val="left" w:pos="660"/>
              <w:tab w:val="right" w:leader="dot" w:pos="9350"/>
            </w:tabs>
            <w:rPr>
              <w:noProof/>
              <w:sz w:val="22"/>
              <w:szCs w:val="22"/>
              <w:lang w:val="en-CA" w:eastAsia="en-CA"/>
            </w:rPr>
          </w:pPr>
          <w:hyperlink w:anchor="_Toc475880841" w:history="1">
            <w:r w:rsidR="00E371D3" w:rsidRPr="00265D7A">
              <w:rPr>
                <w:rStyle w:val="Hyperlink"/>
                <w:noProof/>
              </w:rPr>
              <w:t>5.</w:t>
            </w:r>
            <w:r w:rsidR="00E371D3">
              <w:rPr>
                <w:noProof/>
                <w:sz w:val="22"/>
                <w:szCs w:val="22"/>
                <w:lang w:val="en-CA" w:eastAsia="en-CA"/>
              </w:rPr>
              <w:tab/>
            </w:r>
            <w:r w:rsidR="00E371D3" w:rsidRPr="00265D7A">
              <w:rPr>
                <w:rStyle w:val="Hyperlink"/>
                <w:noProof/>
              </w:rPr>
              <w:t>Trail Design</w:t>
            </w:r>
            <w:r w:rsidR="00E371D3">
              <w:rPr>
                <w:noProof/>
                <w:webHidden/>
              </w:rPr>
              <w:tab/>
            </w:r>
            <w:r w:rsidR="00E371D3">
              <w:rPr>
                <w:noProof/>
                <w:webHidden/>
              </w:rPr>
              <w:fldChar w:fldCharType="begin"/>
            </w:r>
            <w:r w:rsidR="00E371D3">
              <w:rPr>
                <w:noProof/>
                <w:webHidden/>
              </w:rPr>
              <w:instrText xml:space="preserve"> PAGEREF _Toc475880841 \h </w:instrText>
            </w:r>
            <w:r w:rsidR="00E371D3">
              <w:rPr>
                <w:noProof/>
                <w:webHidden/>
              </w:rPr>
            </w:r>
            <w:r w:rsidR="00E371D3">
              <w:rPr>
                <w:noProof/>
                <w:webHidden/>
              </w:rPr>
              <w:fldChar w:fldCharType="separate"/>
            </w:r>
            <w:r w:rsidR="00E371D3">
              <w:rPr>
                <w:noProof/>
                <w:webHidden/>
              </w:rPr>
              <w:t>22</w:t>
            </w:r>
            <w:r w:rsidR="00E371D3">
              <w:rPr>
                <w:noProof/>
                <w:webHidden/>
              </w:rPr>
              <w:fldChar w:fldCharType="end"/>
            </w:r>
          </w:hyperlink>
        </w:p>
        <w:p w:rsidR="00E371D3" w:rsidRDefault="0071736B">
          <w:pPr>
            <w:pStyle w:val="TOC2"/>
            <w:rPr>
              <w:b w:val="0"/>
              <w:sz w:val="22"/>
              <w:szCs w:val="22"/>
              <w:lang w:val="en-CA" w:eastAsia="en-CA"/>
            </w:rPr>
          </w:pPr>
          <w:hyperlink w:anchor="_Toc475880842" w:history="1">
            <w:r w:rsidR="00E371D3" w:rsidRPr="00265D7A">
              <w:rPr>
                <w:rStyle w:val="Hyperlink"/>
              </w:rPr>
              <w:t>Trail Standards</w:t>
            </w:r>
            <w:r w:rsidR="00E371D3">
              <w:rPr>
                <w:webHidden/>
              </w:rPr>
              <w:tab/>
            </w:r>
            <w:r w:rsidR="00E371D3">
              <w:rPr>
                <w:webHidden/>
              </w:rPr>
              <w:fldChar w:fldCharType="begin"/>
            </w:r>
            <w:r w:rsidR="00E371D3">
              <w:rPr>
                <w:webHidden/>
              </w:rPr>
              <w:instrText xml:space="preserve"> PAGEREF _Toc475880842 \h </w:instrText>
            </w:r>
            <w:r w:rsidR="00E371D3">
              <w:rPr>
                <w:webHidden/>
              </w:rPr>
            </w:r>
            <w:r w:rsidR="00E371D3">
              <w:rPr>
                <w:webHidden/>
              </w:rPr>
              <w:fldChar w:fldCharType="separate"/>
            </w:r>
            <w:r w:rsidR="00E371D3">
              <w:rPr>
                <w:webHidden/>
              </w:rPr>
              <w:t>22</w:t>
            </w:r>
            <w:r w:rsidR="00E371D3">
              <w:rPr>
                <w:webHidden/>
              </w:rPr>
              <w:fldChar w:fldCharType="end"/>
            </w:r>
          </w:hyperlink>
        </w:p>
        <w:p w:rsidR="00E371D3" w:rsidRDefault="0071736B">
          <w:pPr>
            <w:pStyle w:val="TOC2"/>
            <w:rPr>
              <w:b w:val="0"/>
              <w:sz w:val="22"/>
              <w:szCs w:val="22"/>
              <w:lang w:val="en-CA" w:eastAsia="en-CA"/>
            </w:rPr>
          </w:pPr>
          <w:hyperlink w:anchor="_Toc475880843" w:history="1">
            <w:r w:rsidR="00E371D3" w:rsidRPr="00265D7A">
              <w:rPr>
                <w:rStyle w:val="Hyperlink"/>
              </w:rPr>
              <w:t>Trail Alignment</w:t>
            </w:r>
            <w:r w:rsidR="00E371D3">
              <w:rPr>
                <w:webHidden/>
              </w:rPr>
              <w:tab/>
            </w:r>
            <w:r w:rsidR="00E371D3">
              <w:rPr>
                <w:webHidden/>
              </w:rPr>
              <w:fldChar w:fldCharType="begin"/>
            </w:r>
            <w:r w:rsidR="00E371D3">
              <w:rPr>
                <w:webHidden/>
              </w:rPr>
              <w:instrText xml:space="preserve"> PAGEREF _Toc475880843 \h </w:instrText>
            </w:r>
            <w:r w:rsidR="00E371D3">
              <w:rPr>
                <w:webHidden/>
              </w:rPr>
            </w:r>
            <w:r w:rsidR="00E371D3">
              <w:rPr>
                <w:webHidden/>
              </w:rPr>
              <w:fldChar w:fldCharType="separate"/>
            </w:r>
            <w:r w:rsidR="00E371D3">
              <w:rPr>
                <w:webHidden/>
              </w:rPr>
              <w:t>24</w:t>
            </w:r>
            <w:r w:rsidR="00E371D3">
              <w:rPr>
                <w:webHidden/>
              </w:rPr>
              <w:fldChar w:fldCharType="end"/>
            </w:r>
          </w:hyperlink>
        </w:p>
        <w:p w:rsidR="00E371D3" w:rsidRDefault="0071736B">
          <w:pPr>
            <w:pStyle w:val="TOC2"/>
            <w:rPr>
              <w:b w:val="0"/>
              <w:sz w:val="22"/>
              <w:szCs w:val="22"/>
              <w:lang w:val="en-CA" w:eastAsia="en-CA"/>
            </w:rPr>
          </w:pPr>
          <w:hyperlink w:anchor="_Toc475880844" w:history="1">
            <w:r w:rsidR="00E371D3" w:rsidRPr="00265D7A">
              <w:rPr>
                <w:rStyle w:val="Hyperlink"/>
              </w:rPr>
              <w:t>User Considerations</w:t>
            </w:r>
            <w:r w:rsidR="00E371D3">
              <w:rPr>
                <w:webHidden/>
              </w:rPr>
              <w:tab/>
            </w:r>
            <w:r w:rsidR="00E371D3">
              <w:rPr>
                <w:webHidden/>
              </w:rPr>
              <w:fldChar w:fldCharType="begin"/>
            </w:r>
            <w:r w:rsidR="00E371D3">
              <w:rPr>
                <w:webHidden/>
              </w:rPr>
              <w:instrText xml:space="preserve"> PAGEREF _Toc475880844 \h </w:instrText>
            </w:r>
            <w:r w:rsidR="00E371D3">
              <w:rPr>
                <w:webHidden/>
              </w:rPr>
            </w:r>
            <w:r w:rsidR="00E371D3">
              <w:rPr>
                <w:webHidden/>
              </w:rPr>
              <w:fldChar w:fldCharType="separate"/>
            </w:r>
            <w:r w:rsidR="00E371D3">
              <w:rPr>
                <w:webHidden/>
              </w:rPr>
              <w:t>25</w:t>
            </w:r>
            <w:r w:rsidR="00E371D3">
              <w:rPr>
                <w:webHidden/>
              </w:rPr>
              <w:fldChar w:fldCharType="end"/>
            </w:r>
          </w:hyperlink>
        </w:p>
        <w:p w:rsidR="00E371D3" w:rsidRDefault="0071736B">
          <w:pPr>
            <w:pStyle w:val="TOC2"/>
            <w:rPr>
              <w:b w:val="0"/>
              <w:sz w:val="22"/>
              <w:szCs w:val="22"/>
              <w:lang w:val="en-CA" w:eastAsia="en-CA"/>
            </w:rPr>
          </w:pPr>
          <w:hyperlink w:anchor="_Toc475880845" w:history="1">
            <w:r w:rsidR="00E371D3" w:rsidRPr="00265D7A">
              <w:rPr>
                <w:rStyle w:val="Hyperlink"/>
              </w:rPr>
              <w:t>Parking / Trailheads</w:t>
            </w:r>
            <w:r w:rsidR="00E371D3">
              <w:rPr>
                <w:webHidden/>
              </w:rPr>
              <w:tab/>
            </w:r>
            <w:r w:rsidR="00E371D3">
              <w:rPr>
                <w:webHidden/>
              </w:rPr>
              <w:fldChar w:fldCharType="begin"/>
            </w:r>
            <w:r w:rsidR="00E371D3">
              <w:rPr>
                <w:webHidden/>
              </w:rPr>
              <w:instrText xml:space="preserve"> PAGEREF _Toc475880845 \h </w:instrText>
            </w:r>
            <w:r w:rsidR="00E371D3">
              <w:rPr>
                <w:webHidden/>
              </w:rPr>
            </w:r>
            <w:r w:rsidR="00E371D3">
              <w:rPr>
                <w:webHidden/>
              </w:rPr>
              <w:fldChar w:fldCharType="separate"/>
            </w:r>
            <w:r w:rsidR="00E371D3">
              <w:rPr>
                <w:webHidden/>
              </w:rPr>
              <w:t>26</w:t>
            </w:r>
            <w:r w:rsidR="00E371D3">
              <w:rPr>
                <w:webHidden/>
              </w:rPr>
              <w:fldChar w:fldCharType="end"/>
            </w:r>
          </w:hyperlink>
        </w:p>
        <w:p w:rsidR="00E371D3" w:rsidRDefault="0071736B">
          <w:pPr>
            <w:pStyle w:val="TOC2"/>
            <w:rPr>
              <w:b w:val="0"/>
              <w:sz w:val="22"/>
              <w:szCs w:val="22"/>
              <w:lang w:val="en-CA" w:eastAsia="en-CA"/>
            </w:rPr>
          </w:pPr>
          <w:hyperlink w:anchor="_Toc475880846" w:history="1">
            <w:r w:rsidR="00E371D3" w:rsidRPr="00265D7A">
              <w:rPr>
                <w:rStyle w:val="Hyperlink"/>
              </w:rPr>
              <w:t>Signage</w:t>
            </w:r>
            <w:r w:rsidR="00E371D3">
              <w:rPr>
                <w:webHidden/>
              </w:rPr>
              <w:tab/>
            </w:r>
            <w:r w:rsidR="00E371D3">
              <w:rPr>
                <w:webHidden/>
              </w:rPr>
              <w:fldChar w:fldCharType="begin"/>
            </w:r>
            <w:r w:rsidR="00E371D3">
              <w:rPr>
                <w:webHidden/>
              </w:rPr>
              <w:instrText xml:space="preserve"> PAGEREF _Toc475880846 \h </w:instrText>
            </w:r>
            <w:r w:rsidR="00E371D3">
              <w:rPr>
                <w:webHidden/>
              </w:rPr>
            </w:r>
            <w:r w:rsidR="00E371D3">
              <w:rPr>
                <w:webHidden/>
              </w:rPr>
              <w:fldChar w:fldCharType="separate"/>
            </w:r>
            <w:r w:rsidR="00E371D3">
              <w:rPr>
                <w:webHidden/>
              </w:rPr>
              <w:t>26</w:t>
            </w:r>
            <w:r w:rsidR="00E371D3">
              <w:rPr>
                <w:webHidden/>
              </w:rPr>
              <w:fldChar w:fldCharType="end"/>
            </w:r>
          </w:hyperlink>
        </w:p>
        <w:p w:rsidR="00E371D3" w:rsidRDefault="0071736B">
          <w:pPr>
            <w:pStyle w:val="TOC1"/>
            <w:tabs>
              <w:tab w:val="left" w:pos="660"/>
              <w:tab w:val="right" w:leader="dot" w:pos="9350"/>
            </w:tabs>
            <w:rPr>
              <w:noProof/>
              <w:sz w:val="22"/>
              <w:szCs w:val="22"/>
              <w:lang w:val="en-CA" w:eastAsia="en-CA"/>
            </w:rPr>
          </w:pPr>
          <w:hyperlink w:anchor="_Toc475880847" w:history="1">
            <w:r w:rsidR="00E371D3" w:rsidRPr="00265D7A">
              <w:rPr>
                <w:rStyle w:val="Hyperlink"/>
                <w:noProof/>
              </w:rPr>
              <w:t>5.</w:t>
            </w:r>
            <w:r w:rsidR="00E371D3">
              <w:rPr>
                <w:noProof/>
                <w:sz w:val="22"/>
                <w:szCs w:val="22"/>
                <w:lang w:val="en-CA" w:eastAsia="en-CA"/>
              </w:rPr>
              <w:tab/>
            </w:r>
            <w:r w:rsidR="00E371D3" w:rsidRPr="00265D7A">
              <w:rPr>
                <w:rStyle w:val="Hyperlink"/>
                <w:noProof/>
              </w:rPr>
              <w:t>Trail Construction</w:t>
            </w:r>
            <w:r w:rsidR="00E371D3">
              <w:rPr>
                <w:noProof/>
                <w:webHidden/>
              </w:rPr>
              <w:tab/>
            </w:r>
            <w:r w:rsidR="00E371D3">
              <w:rPr>
                <w:noProof/>
                <w:webHidden/>
              </w:rPr>
              <w:fldChar w:fldCharType="begin"/>
            </w:r>
            <w:r w:rsidR="00E371D3">
              <w:rPr>
                <w:noProof/>
                <w:webHidden/>
              </w:rPr>
              <w:instrText xml:space="preserve"> PAGEREF _Toc475880847 \h </w:instrText>
            </w:r>
            <w:r w:rsidR="00E371D3">
              <w:rPr>
                <w:noProof/>
                <w:webHidden/>
              </w:rPr>
            </w:r>
            <w:r w:rsidR="00E371D3">
              <w:rPr>
                <w:noProof/>
                <w:webHidden/>
              </w:rPr>
              <w:fldChar w:fldCharType="separate"/>
            </w:r>
            <w:r w:rsidR="00E371D3">
              <w:rPr>
                <w:noProof/>
                <w:webHidden/>
              </w:rPr>
              <w:t>28</w:t>
            </w:r>
            <w:r w:rsidR="00E371D3">
              <w:rPr>
                <w:noProof/>
                <w:webHidden/>
              </w:rPr>
              <w:fldChar w:fldCharType="end"/>
            </w:r>
          </w:hyperlink>
        </w:p>
        <w:p w:rsidR="00E371D3" w:rsidRDefault="0071736B">
          <w:pPr>
            <w:pStyle w:val="TOC1"/>
            <w:tabs>
              <w:tab w:val="left" w:pos="660"/>
              <w:tab w:val="right" w:leader="dot" w:pos="9350"/>
            </w:tabs>
            <w:rPr>
              <w:noProof/>
              <w:sz w:val="22"/>
              <w:szCs w:val="22"/>
              <w:lang w:val="en-CA" w:eastAsia="en-CA"/>
            </w:rPr>
          </w:pPr>
          <w:hyperlink w:anchor="_Toc475880848" w:history="1">
            <w:r w:rsidR="00E371D3" w:rsidRPr="00265D7A">
              <w:rPr>
                <w:rStyle w:val="Hyperlink"/>
                <w:noProof/>
              </w:rPr>
              <w:t xml:space="preserve">6. </w:t>
            </w:r>
            <w:r w:rsidR="00E371D3">
              <w:rPr>
                <w:noProof/>
                <w:sz w:val="22"/>
                <w:szCs w:val="22"/>
                <w:lang w:val="en-CA" w:eastAsia="en-CA"/>
              </w:rPr>
              <w:tab/>
            </w:r>
            <w:r w:rsidR="00E371D3" w:rsidRPr="00265D7A">
              <w:rPr>
                <w:rStyle w:val="Hyperlink"/>
                <w:noProof/>
              </w:rPr>
              <w:t>Maintenance</w:t>
            </w:r>
            <w:r w:rsidR="00E371D3">
              <w:rPr>
                <w:noProof/>
                <w:webHidden/>
              </w:rPr>
              <w:tab/>
            </w:r>
            <w:r w:rsidR="00E371D3">
              <w:rPr>
                <w:noProof/>
                <w:webHidden/>
              </w:rPr>
              <w:fldChar w:fldCharType="begin"/>
            </w:r>
            <w:r w:rsidR="00E371D3">
              <w:rPr>
                <w:noProof/>
                <w:webHidden/>
              </w:rPr>
              <w:instrText xml:space="preserve"> PAGEREF _Toc475880848 \h </w:instrText>
            </w:r>
            <w:r w:rsidR="00E371D3">
              <w:rPr>
                <w:noProof/>
                <w:webHidden/>
              </w:rPr>
            </w:r>
            <w:r w:rsidR="00E371D3">
              <w:rPr>
                <w:noProof/>
                <w:webHidden/>
              </w:rPr>
              <w:fldChar w:fldCharType="separate"/>
            </w:r>
            <w:r w:rsidR="00E371D3">
              <w:rPr>
                <w:noProof/>
                <w:webHidden/>
              </w:rPr>
              <w:t>30</w:t>
            </w:r>
            <w:r w:rsidR="00E371D3">
              <w:rPr>
                <w:noProof/>
                <w:webHidden/>
              </w:rPr>
              <w:fldChar w:fldCharType="end"/>
            </w:r>
          </w:hyperlink>
        </w:p>
        <w:p w:rsidR="00E371D3" w:rsidRDefault="0071736B">
          <w:pPr>
            <w:pStyle w:val="TOC1"/>
            <w:tabs>
              <w:tab w:val="left" w:pos="660"/>
              <w:tab w:val="right" w:leader="dot" w:pos="9350"/>
            </w:tabs>
            <w:rPr>
              <w:noProof/>
              <w:sz w:val="22"/>
              <w:szCs w:val="22"/>
              <w:lang w:val="en-CA" w:eastAsia="en-CA"/>
            </w:rPr>
          </w:pPr>
          <w:hyperlink w:anchor="_Toc475880849" w:history="1">
            <w:r w:rsidR="00E371D3" w:rsidRPr="00265D7A">
              <w:rPr>
                <w:rStyle w:val="Hyperlink"/>
                <w:noProof/>
              </w:rPr>
              <w:t xml:space="preserve">7. </w:t>
            </w:r>
            <w:r w:rsidR="00E371D3">
              <w:rPr>
                <w:noProof/>
                <w:sz w:val="22"/>
                <w:szCs w:val="22"/>
                <w:lang w:val="en-CA" w:eastAsia="en-CA"/>
              </w:rPr>
              <w:tab/>
            </w:r>
            <w:r w:rsidR="00E371D3" w:rsidRPr="00265D7A">
              <w:rPr>
                <w:rStyle w:val="Hyperlink"/>
                <w:noProof/>
              </w:rPr>
              <w:t>Proposed Budget</w:t>
            </w:r>
            <w:r w:rsidR="00E371D3">
              <w:rPr>
                <w:noProof/>
                <w:webHidden/>
              </w:rPr>
              <w:tab/>
            </w:r>
            <w:r w:rsidR="00E371D3">
              <w:rPr>
                <w:noProof/>
                <w:webHidden/>
              </w:rPr>
              <w:fldChar w:fldCharType="begin"/>
            </w:r>
            <w:r w:rsidR="00E371D3">
              <w:rPr>
                <w:noProof/>
                <w:webHidden/>
              </w:rPr>
              <w:instrText xml:space="preserve"> PAGEREF _Toc475880849 \h </w:instrText>
            </w:r>
            <w:r w:rsidR="00E371D3">
              <w:rPr>
                <w:noProof/>
                <w:webHidden/>
              </w:rPr>
            </w:r>
            <w:r w:rsidR="00E371D3">
              <w:rPr>
                <w:noProof/>
                <w:webHidden/>
              </w:rPr>
              <w:fldChar w:fldCharType="separate"/>
            </w:r>
            <w:r w:rsidR="00E371D3">
              <w:rPr>
                <w:noProof/>
                <w:webHidden/>
              </w:rPr>
              <w:t>31</w:t>
            </w:r>
            <w:r w:rsidR="00E371D3">
              <w:rPr>
                <w:noProof/>
                <w:webHidden/>
              </w:rPr>
              <w:fldChar w:fldCharType="end"/>
            </w:r>
          </w:hyperlink>
        </w:p>
        <w:p w:rsidR="00E371D3" w:rsidRDefault="0071736B">
          <w:pPr>
            <w:pStyle w:val="TOC1"/>
            <w:tabs>
              <w:tab w:val="left" w:pos="660"/>
              <w:tab w:val="right" w:leader="dot" w:pos="9350"/>
            </w:tabs>
            <w:rPr>
              <w:noProof/>
              <w:sz w:val="22"/>
              <w:szCs w:val="22"/>
              <w:lang w:val="en-CA" w:eastAsia="en-CA"/>
            </w:rPr>
          </w:pPr>
          <w:hyperlink w:anchor="_Toc475880850" w:history="1">
            <w:r w:rsidR="00E371D3" w:rsidRPr="00265D7A">
              <w:rPr>
                <w:rStyle w:val="Hyperlink"/>
                <w:noProof/>
              </w:rPr>
              <w:t>8.</w:t>
            </w:r>
            <w:r w:rsidR="00E371D3">
              <w:rPr>
                <w:noProof/>
                <w:sz w:val="22"/>
                <w:szCs w:val="22"/>
                <w:lang w:val="en-CA" w:eastAsia="en-CA"/>
              </w:rPr>
              <w:tab/>
            </w:r>
            <w:r w:rsidR="00E371D3" w:rsidRPr="00265D7A">
              <w:rPr>
                <w:rStyle w:val="Hyperlink"/>
                <w:noProof/>
              </w:rPr>
              <w:t>Future Intentions for Trails in the Area</w:t>
            </w:r>
            <w:r w:rsidR="00E371D3">
              <w:rPr>
                <w:noProof/>
                <w:webHidden/>
              </w:rPr>
              <w:tab/>
            </w:r>
            <w:r w:rsidR="00E371D3">
              <w:rPr>
                <w:noProof/>
                <w:webHidden/>
              </w:rPr>
              <w:fldChar w:fldCharType="begin"/>
            </w:r>
            <w:r w:rsidR="00E371D3">
              <w:rPr>
                <w:noProof/>
                <w:webHidden/>
              </w:rPr>
              <w:instrText xml:space="preserve"> PAGEREF _Toc475880850 \h </w:instrText>
            </w:r>
            <w:r w:rsidR="00E371D3">
              <w:rPr>
                <w:noProof/>
                <w:webHidden/>
              </w:rPr>
            </w:r>
            <w:r w:rsidR="00E371D3">
              <w:rPr>
                <w:noProof/>
                <w:webHidden/>
              </w:rPr>
              <w:fldChar w:fldCharType="separate"/>
            </w:r>
            <w:r w:rsidR="00E371D3">
              <w:rPr>
                <w:noProof/>
                <w:webHidden/>
              </w:rPr>
              <w:t>32</w:t>
            </w:r>
            <w:r w:rsidR="00E371D3">
              <w:rPr>
                <w:noProof/>
                <w:webHidden/>
              </w:rPr>
              <w:fldChar w:fldCharType="end"/>
            </w:r>
          </w:hyperlink>
        </w:p>
        <w:p w:rsidR="00E371D3" w:rsidRDefault="0071736B">
          <w:pPr>
            <w:pStyle w:val="TOC1"/>
            <w:tabs>
              <w:tab w:val="left" w:pos="660"/>
              <w:tab w:val="right" w:leader="dot" w:pos="9350"/>
            </w:tabs>
            <w:rPr>
              <w:noProof/>
              <w:sz w:val="22"/>
              <w:szCs w:val="22"/>
              <w:lang w:val="en-CA" w:eastAsia="en-CA"/>
            </w:rPr>
          </w:pPr>
          <w:hyperlink w:anchor="_Toc475880851" w:history="1">
            <w:r w:rsidR="00E371D3" w:rsidRPr="00265D7A">
              <w:rPr>
                <w:rStyle w:val="Hyperlink"/>
                <w:noProof/>
              </w:rPr>
              <w:t>9.</w:t>
            </w:r>
            <w:r w:rsidR="00E371D3">
              <w:rPr>
                <w:noProof/>
                <w:sz w:val="22"/>
                <w:szCs w:val="22"/>
                <w:lang w:val="en-CA" w:eastAsia="en-CA"/>
              </w:rPr>
              <w:tab/>
            </w:r>
            <w:r w:rsidR="00E371D3" w:rsidRPr="00265D7A">
              <w:rPr>
                <w:rStyle w:val="Hyperlink"/>
                <w:noProof/>
              </w:rPr>
              <w:t>Conclusion</w:t>
            </w:r>
            <w:r w:rsidR="00E371D3">
              <w:rPr>
                <w:noProof/>
                <w:webHidden/>
              </w:rPr>
              <w:tab/>
            </w:r>
            <w:r w:rsidR="00E371D3">
              <w:rPr>
                <w:noProof/>
                <w:webHidden/>
              </w:rPr>
              <w:fldChar w:fldCharType="begin"/>
            </w:r>
            <w:r w:rsidR="00E371D3">
              <w:rPr>
                <w:noProof/>
                <w:webHidden/>
              </w:rPr>
              <w:instrText xml:space="preserve"> PAGEREF _Toc475880851 \h </w:instrText>
            </w:r>
            <w:r w:rsidR="00E371D3">
              <w:rPr>
                <w:noProof/>
                <w:webHidden/>
              </w:rPr>
            </w:r>
            <w:r w:rsidR="00E371D3">
              <w:rPr>
                <w:noProof/>
                <w:webHidden/>
              </w:rPr>
              <w:fldChar w:fldCharType="separate"/>
            </w:r>
            <w:r w:rsidR="00E371D3">
              <w:rPr>
                <w:noProof/>
                <w:webHidden/>
              </w:rPr>
              <w:t>33</w:t>
            </w:r>
            <w:r w:rsidR="00E371D3">
              <w:rPr>
                <w:noProof/>
                <w:webHidden/>
              </w:rPr>
              <w:fldChar w:fldCharType="end"/>
            </w:r>
          </w:hyperlink>
        </w:p>
        <w:p w:rsidR="00E371D3" w:rsidRDefault="0071736B">
          <w:pPr>
            <w:pStyle w:val="TOC1"/>
            <w:tabs>
              <w:tab w:val="right" w:leader="dot" w:pos="9350"/>
            </w:tabs>
            <w:rPr>
              <w:noProof/>
              <w:sz w:val="22"/>
              <w:szCs w:val="22"/>
              <w:lang w:val="en-CA" w:eastAsia="en-CA"/>
            </w:rPr>
          </w:pPr>
          <w:hyperlink w:anchor="_Toc475880852" w:history="1">
            <w:r w:rsidR="00E371D3" w:rsidRPr="00265D7A">
              <w:rPr>
                <w:rStyle w:val="Hyperlink"/>
                <w:noProof/>
              </w:rPr>
              <w:t>References</w:t>
            </w:r>
            <w:r w:rsidR="00E371D3">
              <w:rPr>
                <w:noProof/>
                <w:webHidden/>
              </w:rPr>
              <w:tab/>
            </w:r>
            <w:r w:rsidR="00E371D3">
              <w:rPr>
                <w:noProof/>
                <w:webHidden/>
              </w:rPr>
              <w:fldChar w:fldCharType="begin"/>
            </w:r>
            <w:r w:rsidR="00E371D3">
              <w:rPr>
                <w:noProof/>
                <w:webHidden/>
              </w:rPr>
              <w:instrText xml:space="preserve"> PAGEREF _Toc475880852 \h </w:instrText>
            </w:r>
            <w:r w:rsidR="00E371D3">
              <w:rPr>
                <w:noProof/>
                <w:webHidden/>
              </w:rPr>
            </w:r>
            <w:r w:rsidR="00E371D3">
              <w:rPr>
                <w:noProof/>
                <w:webHidden/>
              </w:rPr>
              <w:fldChar w:fldCharType="separate"/>
            </w:r>
            <w:r w:rsidR="00E371D3">
              <w:rPr>
                <w:noProof/>
                <w:webHidden/>
              </w:rPr>
              <w:t>34</w:t>
            </w:r>
            <w:r w:rsidR="00E371D3">
              <w:rPr>
                <w:noProof/>
                <w:webHidden/>
              </w:rPr>
              <w:fldChar w:fldCharType="end"/>
            </w:r>
          </w:hyperlink>
        </w:p>
        <w:p w:rsidR="00E371D3" w:rsidRDefault="0071736B">
          <w:pPr>
            <w:pStyle w:val="TOC1"/>
            <w:tabs>
              <w:tab w:val="right" w:leader="dot" w:pos="9350"/>
            </w:tabs>
            <w:rPr>
              <w:noProof/>
              <w:sz w:val="22"/>
              <w:szCs w:val="22"/>
              <w:lang w:val="en-CA" w:eastAsia="en-CA"/>
            </w:rPr>
          </w:pPr>
          <w:hyperlink w:anchor="_Toc475880853" w:history="1">
            <w:r w:rsidR="00E371D3" w:rsidRPr="00265D7A">
              <w:rPr>
                <w:rStyle w:val="Hyperlink"/>
                <w:noProof/>
              </w:rPr>
              <w:t>APPENDIX ‘A’: Barbour Rock Recreation Trail System Location Map</w:t>
            </w:r>
            <w:r w:rsidR="00E371D3">
              <w:rPr>
                <w:noProof/>
                <w:webHidden/>
              </w:rPr>
              <w:tab/>
            </w:r>
            <w:r w:rsidR="00E371D3">
              <w:rPr>
                <w:noProof/>
                <w:webHidden/>
              </w:rPr>
              <w:fldChar w:fldCharType="begin"/>
            </w:r>
            <w:r w:rsidR="00E371D3">
              <w:rPr>
                <w:noProof/>
                <w:webHidden/>
              </w:rPr>
              <w:instrText xml:space="preserve"> PAGEREF _Toc475880853 \h </w:instrText>
            </w:r>
            <w:r w:rsidR="00E371D3">
              <w:rPr>
                <w:noProof/>
                <w:webHidden/>
              </w:rPr>
            </w:r>
            <w:r w:rsidR="00E371D3">
              <w:rPr>
                <w:noProof/>
                <w:webHidden/>
              </w:rPr>
              <w:fldChar w:fldCharType="separate"/>
            </w:r>
            <w:r w:rsidR="00E371D3">
              <w:rPr>
                <w:noProof/>
                <w:webHidden/>
              </w:rPr>
              <w:t>35</w:t>
            </w:r>
            <w:r w:rsidR="00E371D3">
              <w:rPr>
                <w:noProof/>
                <w:webHidden/>
              </w:rPr>
              <w:fldChar w:fldCharType="end"/>
            </w:r>
          </w:hyperlink>
        </w:p>
        <w:p w:rsidR="00E371D3" w:rsidRDefault="0071736B">
          <w:pPr>
            <w:pStyle w:val="TOC1"/>
            <w:tabs>
              <w:tab w:val="right" w:leader="dot" w:pos="9350"/>
            </w:tabs>
            <w:rPr>
              <w:noProof/>
              <w:sz w:val="22"/>
              <w:szCs w:val="22"/>
              <w:lang w:val="en-CA" w:eastAsia="en-CA"/>
            </w:rPr>
          </w:pPr>
          <w:hyperlink w:anchor="_Toc475880854" w:history="1">
            <w:r w:rsidR="00E371D3" w:rsidRPr="00265D7A">
              <w:rPr>
                <w:rStyle w:val="Hyperlink"/>
                <w:noProof/>
              </w:rPr>
              <w:t>APPENDIX ‘B’: Barbour Rock Recreation Trail System Proposed Trail Map (January 2017 Version)</w:t>
            </w:r>
            <w:r w:rsidR="00E371D3">
              <w:rPr>
                <w:noProof/>
                <w:webHidden/>
              </w:rPr>
              <w:tab/>
            </w:r>
            <w:r w:rsidR="00E371D3">
              <w:rPr>
                <w:noProof/>
                <w:webHidden/>
              </w:rPr>
              <w:fldChar w:fldCharType="begin"/>
            </w:r>
            <w:r w:rsidR="00E371D3">
              <w:rPr>
                <w:noProof/>
                <w:webHidden/>
              </w:rPr>
              <w:instrText xml:space="preserve"> PAGEREF _Toc475880854 \h </w:instrText>
            </w:r>
            <w:r w:rsidR="00E371D3">
              <w:rPr>
                <w:noProof/>
                <w:webHidden/>
              </w:rPr>
            </w:r>
            <w:r w:rsidR="00E371D3">
              <w:rPr>
                <w:noProof/>
                <w:webHidden/>
              </w:rPr>
              <w:fldChar w:fldCharType="separate"/>
            </w:r>
            <w:r w:rsidR="00E371D3">
              <w:rPr>
                <w:noProof/>
                <w:webHidden/>
              </w:rPr>
              <w:t>36</w:t>
            </w:r>
            <w:r w:rsidR="00E371D3">
              <w:rPr>
                <w:noProof/>
                <w:webHidden/>
              </w:rPr>
              <w:fldChar w:fldCharType="end"/>
            </w:r>
          </w:hyperlink>
        </w:p>
        <w:p w:rsidR="00E371D3" w:rsidRDefault="0071736B">
          <w:pPr>
            <w:pStyle w:val="TOC1"/>
            <w:tabs>
              <w:tab w:val="right" w:leader="dot" w:pos="9350"/>
            </w:tabs>
            <w:rPr>
              <w:noProof/>
              <w:sz w:val="22"/>
              <w:szCs w:val="22"/>
              <w:lang w:val="en-CA" w:eastAsia="en-CA"/>
            </w:rPr>
          </w:pPr>
          <w:hyperlink w:anchor="_Toc475880855" w:history="1">
            <w:r w:rsidR="00E371D3" w:rsidRPr="00265D7A">
              <w:rPr>
                <w:rStyle w:val="Hyperlink"/>
                <w:noProof/>
              </w:rPr>
              <w:t>APPENDIX ‘C’: Barbour Rock Recreation Trail System Stakeholder Comments</w:t>
            </w:r>
            <w:r w:rsidR="00E371D3">
              <w:rPr>
                <w:noProof/>
                <w:webHidden/>
              </w:rPr>
              <w:tab/>
            </w:r>
            <w:r w:rsidR="00E371D3">
              <w:rPr>
                <w:noProof/>
                <w:webHidden/>
              </w:rPr>
              <w:fldChar w:fldCharType="begin"/>
            </w:r>
            <w:r w:rsidR="00E371D3">
              <w:rPr>
                <w:noProof/>
                <w:webHidden/>
              </w:rPr>
              <w:instrText xml:space="preserve"> PAGEREF _Toc475880855 \h </w:instrText>
            </w:r>
            <w:r w:rsidR="00E371D3">
              <w:rPr>
                <w:noProof/>
                <w:webHidden/>
              </w:rPr>
            </w:r>
            <w:r w:rsidR="00E371D3">
              <w:rPr>
                <w:noProof/>
                <w:webHidden/>
              </w:rPr>
              <w:fldChar w:fldCharType="separate"/>
            </w:r>
            <w:r w:rsidR="00E371D3">
              <w:rPr>
                <w:noProof/>
                <w:webHidden/>
              </w:rPr>
              <w:t>39</w:t>
            </w:r>
            <w:r w:rsidR="00E371D3">
              <w:rPr>
                <w:noProof/>
                <w:webHidden/>
              </w:rPr>
              <w:fldChar w:fldCharType="end"/>
            </w:r>
          </w:hyperlink>
        </w:p>
        <w:p w:rsidR="00E371D3" w:rsidRDefault="0071736B">
          <w:pPr>
            <w:pStyle w:val="TOC1"/>
            <w:tabs>
              <w:tab w:val="right" w:leader="dot" w:pos="9350"/>
            </w:tabs>
            <w:rPr>
              <w:noProof/>
              <w:sz w:val="22"/>
              <w:szCs w:val="22"/>
              <w:lang w:val="en-CA" w:eastAsia="en-CA"/>
            </w:rPr>
          </w:pPr>
          <w:hyperlink w:anchor="_Toc475880856" w:history="1">
            <w:r w:rsidR="00E371D3" w:rsidRPr="00265D7A">
              <w:rPr>
                <w:rStyle w:val="Hyperlink"/>
                <w:noProof/>
              </w:rPr>
              <w:t>APPENDIX ‘D’: Letters of Support</w:t>
            </w:r>
            <w:r w:rsidR="00E371D3">
              <w:rPr>
                <w:noProof/>
                <w:webHidden/>
              </w:rPr>
              <w:tab/>
            </w:r>
            <w:r w:rsidR="00E371D3">
              <w:rPr>
                <w:noProof/>
                <w:webHidden/>
              </w:rPr>
              <w:fldChar w:fldCharType="begin"/>
            </w:r>
            <w:r w:rsidR="00E371D3">
              <w:rPr>
                <w:noProof/>
                <w:webHidden/>
              </w:rPr>
              <w:instrText xml:space="preserve"> PAGEREF _Toc475880856 \h </w:instrText>
            </w:r>
            <w:r w:rsidR="00E371D3">
              <w:rPr>
                <w:noProof/>
                <w:webHidden/>
              </w:rPr>
            </w:r>
            <w:r w:rsidR="00E371D3">
              <w:rPr>
                <w:noProof/>
                <w:webHidden/>
              </w:rPr>
              <w:fldChar w:fldCharType="separate"/>
            </w:r>
            <w:r w:rsidR="00E371D3">
              <w:rPr>
                <w:noProof/>
                <w:webHidden/>
              </w:rPr>
              <w:t>42</w:t>
            </w:r>
            <w:r w:rsidR="00E371D3">
              <w:rPr>
                <w:noProof/>
                <w:webHidden/>
              </w:rPr>
              <w:fldChar w:fldCharType="end"/>
            </w:r>
          </w:hyperlink>
        </w:p>
        <w:p w:rsidR="00E371D3" w:rsidRDefault="0071736B">
          <w:pPr>
            <w:pStyle w:val="TOC1"/>
            <w:tabs>
              <w:tab w:val="right" w:leader="dot" w:pos="9350"/>
            </w:tabs>
            <w:rPr>
              <w:noProof/>
              <w:sz w:val="22"/>
              <w:szCs w:val="22"/>
              <w:lang w:val="en-CA" w:eastAsia="en-CA"/>
            </w:rPr>
          </w:pPr>
          <w:hyperlink w:anchor="_Toc475880860" w:history="1">
            <w:r w:rsidR="00E371D3" w:rsidRPr="00265D7A">
              <w:rPr>
                <w:rStyle w:val="Hyperlink"/>
                <w:noProof/>
              </w:rPr>
              <w:t>APPENDIX ‘E’: VAST Resource Solutions</w:t>
            </w:r>
            <w:r w:rsidR="00E371D3">
              <w:rPr>
                <w:noProof/>
                <w:webHidden/>
              </w:rPr>
              <w:tab/>
            </w:r>
            <w:r w:rsidR="00E371D3">
              <w:rPr>
                <w:noProof/>
                <w:webHidden/>
              </w:rPr>
              <w:fldChar w:fldCharType="begin"/>
            </w:r>
            <w:r w:rsidR="00E371D3">
              <w:rPr>
                <w:noProof/>
                <w:webHidden/>
              </w:rPr>
              <w:instrText xml:space="preserve"> PAGEREF _Toc475880860 \h </w:instrText>
            </w:r>
            <w:r w:rsidR="00E371D3">
              <w:rPr>
                <w:noProof/>
                <w:webHidden/>
              </w:rPr>
            </w:r>
            <w:r w:rsidR="00E371D3">
              <w:rPr>
                <w:noProof/>
                <w:webHidden/>
              </w:rPr>
              <w:fldChar w:fldCharType="separate"/>
            </w:r>
            <w:r w:rsidR="00E371D3">
              <w:rPr>
                <w:noProof/>
                <w:webHidden/>
              </w:rPr>
              <w:t>46</w:t>
            </w:r>
            <w:r w:rsidR="00E371D3">
              <w:rPr>
                <w:noProof/>
                <w:webHidden/>
              </w:rPr>
              <w:fldChar w:fldCharType="end"/>
            </w:r>
          </w:hyperlink>
        </w:p>
        <w:p w:rsidR="00E371D3" w:rsidRDefault="0071736B">
          <w:pPr>
            <w:pStyle w:val="TOC1"/>
            <w:tabs>
              <w:tab w:val="right" w:leader="dot" w:pos="9350"/>
            </w:tabs>
            <w:rPr>
              <w:noProof/>
              <w:sz w:val="22"/>
              <w:szCs w:val="22"/>
              <w:lang w:val="en-CA" w:eastAsia="en-CA"/>
            </w:rPr>
          </w:pPr>
          <w:hyperlink w:anchor="_Toc475880861" w:history="1">
            <w:r w:rsidR="00E371D3" w:rsidRPr="00265D7A">
              <w:rPr>
                <w:rStyle w:val="Hyperlink"/>
                <w:noProof/>
              </w:rPr>
              <w:t xml:space="preserve">APPENDIX ‘F’: </w:t>
            </w:r>
            <w:r w:rsidR="00E371D3" w:rsidRPr="00265D7A">
              <w:rPr>
                <w:rStyle w:val="Hyperlink"/>
                <w:noProof/>
                <w:lang w:val="en-CA" w:eastAsia="en-US"/>
              </w:rPr>
              <w:t>Eva M. Boehringer, MRM, RPBio</w:t>
            </w:r>
            <w:r w:rsidR="00E371D3">
              <w:rPr>
                <w:noProof/>
                <w:webHidden/>
              </w:rPr>
              <w:tab/>
            </w:r>
            <w:r w:rsidR="00E371D3">
              <w:rPr>
                <w:noProof/>
                <w:webHidden/>
              </w:rPr>
              <w:fldChar w:fldCharType="begin"/>
            </w:r>
            <w:r w:rsidR="00E371D3">
              <w:rPr>
                <w:noProof/>
                <w:webHidden/>
              </w:rPr>
              <w:instrText xml:space="preserve"> PAGEREF _Toc475880861 \h </w:instrText>
            </w:r>
            <w:r w:rsidR="00E371D3">
              <w:rPr>
                <w:noProof/>
                <w:webHidden/>
              </w:rPr>
            </w:r>
            <w:r w:rsidR="00E371D3">
              <w:rPr>
                <w:noProof/>
                <w:webHidden/>
              </w:rPr>
              <w:fldChar w:fldCharType="separate"/>
            </w:r>
            <w:r w:rsidR="00E371D3">
              <w:rPr>
                <w:noProof/>
                <w:webHidden/>
              </w:rPr>
              <w:t>48</w:t>
            </w:r>
            <w:r w:rsidR="00E371D3">
              <w:rPr>
                <w:noProof/>
                <w:webHidden/>
              </w:rPr>
              <w:fldChar w:fldCharType="end"/>
            </w:r>
          </w:hyperlink>
        </w:p>
        <w:p w:rsidR="00E371D3" w:rsidRDefault="0071736B">
          <w:pPr>
            <w:pStyle w:val="TOC1"/>
            <w:tabs>
              <w:tab w:val="right" w:leader="dot" w:pos="9350"/>
            </w:tabs>
            <w:rPr>
              <w:noProof/>
              <w:sz w:val="22"/>
              <w:szCs w:val="22"/>
              <w:lang w:val="en-CA" w:eastAsia="en-CA"/>
            </w:rPr>
          </w:pPr>
          <w:hyperlink w:anchor="_Toc475880862" w:history="1">
            <w:r w:rsidR="00E371D3" w:rsidRPr="00265D7A">
              <w:rPr>
                <w:rStyle w:val="Hyperlink"/>
                <w:noProof/>
              </w:rPr>
              <w:t>APPENDIX ‘G’: Open House Sign-In Sheets and Comments – January 20 &amp; 21, 2017</w:t>
            </w:r>
            <w:r w:rsidR="00E371D3">
              <w:rPr>
                <w:noProof/>
                <w:webHidden/>
              </w:rPr>
              <w:tab/>
            </w:r>
            <w:r w:rsidR="00E371D3">
              <w:rPr>
                <w:noProof/>
                <w:webHidden/>
              </w:rPr>
              <w:fldChar w:fldCharType="begin"/>
            </w:r>
            <w:r w:rsidR="00E371D3">
              <w:rPr>
                <w:noProof/>
                <w:webHidden/>
              </w:rPr>
              <w:instrText xml:space="preserve"> PAGEREF _Toc475880862 \h </w:instrText>
            </w:r>
            <w:r w:rsidR="00E371D3">
              <w:rPr>
                <w:noProof/>
                <w:webHidden/>
              </w:rPr>
            </w:r>
            <w:r w:rsidR="00E371D3">
              <w:rPr>
                <w:noProof/>
                <w:webHidden/>
              </w:rPr>
              <w:fldChar w:fldCharType="separate"/>
            </w:r>
            <w:r w:rsidR="00E371D3">
              <w:rPr>
                <w:noProof/>
                <w:webHidden/>
              </w:rPr>
              <w:t>50</w:t>
            </w:r>
            <w:r w:rsidR="00E371D3">
              <w:rPr>
                <w:noProof/>
                <w:webHidden/>
              </w:rPr>
              <w:fldChar w:fldCharType="end"/>
            </w:r>
          </w:hyperlink>
        </w:p>
        <w:p w:rsidR="00E371D3" w:rsidRDefault="0071736B">
          <w:pPr>
            <w:pStyle w:val="TOC1"/>
            <w:tabs>
              <w:tab w:val="right" w:leader="dot" w:pos="9350"/>
            </w:tabs>
            <w:rPr>
              <w:noProof/>
              <w:sz w:val="22"/>
              <w:szCs w:val="22"/>
              <w:lang w:val="en-CA" w:eastAsia="en-CA"/>
            </w:rPr>
          </w:pPr>
          <w:hyperlink w:anchor="_Toc475880863" w:history="1">
            <w:r w:rsidR="00E371D3" w:rsidRPr="00265D7A">
              <w:rPr>
                <w:rStyle w:val="Hyperlink"/>
                <w:noProof/>
              </w:rPr>
              <w:t>APPENDIX ‘H’: Preliminary Field Reconnaissance Report (PFR) - Tipi Mountain Eco-Cultural Services Ltd.</w:t>
            </w:r>
            <w:r w:rsidR="00E371D3">
              <w:rPr>
                <w:noProof/>
                <w:webHidden/>
              </w:rPr>
              <w:tab/>
            </w:r>
            <w:r w:rsidR="00E371D3">
              <w:rPr>
                <w:noProof/>
                <w:webHidden/>
              </w:rPr>
              <w:fldChar w:fldCharType="begin"/>
            </w:r>
            <w:r w:rsidR="00E371D3">
              <w:rPr>
                <w:noProof/>
                <w:webHidden/>
              </w:rPr>
              <w:instrText xml:space="preserve"> PAGEREF _Toc475880863 \h </w:instrText>
            </w:r>
            <w:r w:rsidR="00E371D3">
              <w:rPr>
                <w:noProof/>
                <w:webHidden/>
              </w:rPr>
            </w:r>
            <w:r w:rsidR="00E371D3">
              <w:rPr>
                <w:noProof/>
                <w:webHidden/>
              </w:rPr>
              <w:fldChar w:fldCharType="separate"/>
            </w:r>
            <w:r w:rsidR="00E371D3">
              <w:rPr>
                <w:noProof/>
                <w:webHidden/>
              </w:rPr>
              <w:t>51</w:t>
            </w:r>
            <w:r w:rsidR="00E371D3">
              <w:rPr>
                <w:noProof/>
                <w:webHidden/>
              </w:rPr>
              <w:fldChar w:fldCharType="end"/>
            </w:r>
          </w:hyperlink>
        </w:p>
        <w:p w:rsidR="00144ECA" w:rsidRDefault="00EC5299">
          <w:r>
            <w:fldChar w:fldCharType="end"/>
          </w:r>
        </w:p>
      </w:sdtContent>
    </w:sdt>
    <w:p w:rsidR="003B2035" w:rsidRDefault="007E3F74">
      <w:r>
        <w:rPr>
          <w:noProof/>
          <w:lang w:val="en-CA" w:eastAsia="en-CA"/>
        </w:rPr>
        <mc:AlternateContent>
          <mc:Choice Requires="wpg">
            <w:drawing>
              <wp:anchor distT="0" distB="0" distL="114300" distR="114300" simplePos="0" relativeHeight="251639296" behindDoc="0" locked="0" layoutInCell="1" allowOverlap="1">
                <wp:simplePos x="0" y="0"/>
                <wp:positionH relativeFrom="column">
                  <wp:posOffset>202565</wp:posOffset>
                </wp:positionH>
                <wp:positionV relativeFrom="paragraph">
                  <wp:posOffset>876935</wp:posOffset>
                </wp:positionV>
                <wp:extent cx="5524500" cy="1206149"/>
                <wp:effectExtent l="0" t="0" r="19050" b="13335"/>
                <wp:wrapNone/>
                <wp:docPr id="21" name="Group 21"/>
                <wp:cNvGraphicFramePr/>
                <a:graphic xmlns:a="http://schemas.openxmlformats.org/drawingml/2006/main">
                  <a:graphicData uri="http://schemas.microsoft.com/office/word/2010/wordprocessingGroup">
                    <wpg:wgp>
                      <wpg:cNvGrpSpPr/>
                      <wpg:grpSpPr>
                        <a:xfrm>
                          <a:off x="0" y="0"/>
                          <a:ext cx="5524500" cy="1206149"/>
                          <a:chOff x="0" y="-914400"/>
                          <a:chExt cx="5524500" cy="1206149"/>
                        </a:xfrm>
                      </wpg:grpSpPr>
                      <wps:wsp>
                        <wps:cNvPr id="217" name="Text Box 217"/>
                        <wps:cNvSpPr txBox="1">
                          <a:spLocks noChangeArrowheads="1"/>
                        </wps:cNvSpPr>
                        <wps:spPr bwMode="auto">
                          <a:xfrm>
                            <a:off x="0" y="-365476"/>
                            <a:ext cx="5524500" cy="657225"/>
                          </a:xfrm>
                          <a:prstGeom prst="rect">
                            <a:avLst/>
                          </a:prstGeom>
                          <a:solidFill>
                            <a:srgbClr val="FFFFFF"/>
                          </a:solidFill>
                          <a:ln w="19050" cap="rnd" cmpd="thickThin">
                            <a:solidFill>
                              <a:srgbClr val="008000"/>
                            </a:solidFill>
                            <a:miter lim="800000"/>
                            <a:headEnd/>
                            <a:tailEnd/>
                          </a:ln>
                        </wps:spPr>
                        <wps:txbx>
                          <w:txbxContent>
                            <w:p w:rsidR="00C74D96" w:rsidRPr="00232B82" w:rsidRDefault="00C74D96" w:rsidP="003B2035">
                              <w:pPr>
                                <w:jc w:val="center"/>
                                <w:rPr>
                                  <w:b/>
                                  <w:color w:val="A6A6A6" w:themeColor="background2" w:themeShade="BF"/>
                                </w:rPr>
                              </w:pPr>
                              <w:r>
                                <w:rPr>
                                  <w:rStyle w:val="Emphasis"/>
                                  <w:rFonts w:ascii="Bookman Old Style" w:hAnsi="Bookman Old Style"/>
                                  <w:color w:val="A6A6A6" w:themeColor="background2" w:themeShade="BF"/>
                                  <w:bdr w:val="none" w:sz="0" w:space="0" w:color="auto" w:frame="1"/>
                                  <w:shd w:val="clear" w:color="auto" w:fill="FFFFFF"/>
                                </w:rPr>
                                <w:t>Columbia Valley Cycling Society (</w:t>
                              </w:r>
                              <w:r w:rsidRPr="00232B82">
                                <w:rPr>
                                  <w:rStyle w:val="Emphasis"/>
                                  <w:rFonts w:ascii="Bookman Old Style" w:hAnsi="Bookman Old Style"/>
                                  <w:color w:val="A6A6A6" w:themeColor="background2" w:themeShade="BF"/>
                                  <w:bdr w:val="none" w:sz="0" w:space="0" w:color="auto" w:frame="1"/>
                                  <w:shd w:val="clear" w:color="auto" w:fill="FFFFFF"/>
                                </w:rPr>
                                <w:t>CVCS</w:t>
                              </w:r>
                              <w:r>
                                <w:rPr>
                                  <w:rStyle w:val="Emphasis"/>
                                  <w:rFonts w:ascii="Bookman Old Style" w:hAnsi="Bookman Old Style"/>
                                  <w:color w:val="A6A6A6" w:themeColor="background2" w:themeShade="BF"/>
                                  <w:bdr w:val="none" w:sz="0" w:space="0" w:color="auto" w:frame="1"/>
                                  <w:shd w:val="clear" w:color="auto" w:fill="FFFFFF"/>
                                </w:rPr>
                                <w:t>)</w:t>
                              </w:r>
                              <w:r w:rsidRPr="00232B82">
                                <w:rPr>
                                  <w:rStyle w:val="Emphasis"/>
                                  <w:rFonts w:ascii="Bookman Old Style" w:hAnsi="Bookman Old Style"/>
                                  <w:color w:val="A6A6A6" w:themeColor="background2" w:themeShade="BF"/>
                                  <w:bdr w:val="none" w:sz="0" w:space="0" w:color="auto" w:frame="1"/>
                                  <w:shd w:val="clear" w:color="auto" w:fill="FFFFFF"/>
                                </w:rPr>
                                <w:t xml:space="preserve"> - Dedicated to growing the sport of cycling for the health and wealth of our community through a sustainable trail network and respect of public and private land.</w:t>
                              </w:r>
                            </w:p>
                          </w:txbxContent>
                        </wps:txbx>
                        <wps:bodyPr rot="0" vert="horz" wrap="square" lIns="91440" tIns="45720" rIns="91440" bIns="45720" anchor="t" anchorCtr="0">
                          <a:noAutofit/>
                        </wps:bodyPr>
                      </wps:wsp>
                      <wps:wsp>
                        <wps:cNvPr id="51" name="Text Box 2"/>
                        <wps:cNvSpPr txBox="1">
                          <a:spLocks noChangeArrowheads="1"/>
                        </wps:cNvSpPr>
                        <wps:spPr bwMode="auto">
                          <a:xfrm>
                            <a:off x="0" y="-914400"/>
                            <a:ext cx="5524500" cy="453390"/>
                          </a:xfrm>
                          <a:prstGeom prst="rect">
                            <a:avLst/>
                          </a:prstGeom>
                          <a:solidFill>
                            <a:srgbClr val="FFFFFF"/>
                          </a:solidFill>
                          <a:ln w="19050">
                            <a:solidFill>
                              <a:srgbClr val="008000"/>
                            </a:solidFill>
                            <a:miter lim="800000"/>
                            <a:headEnd/>
                            <a:tailEnd/>
                          </a:ln>
                        </wps:spPr>
                        <wps:txbx>
                          <w:txbxContent>
                            <w:p w:rsidR="00C74D96" w:rsidRPr="00232B82" w:rsidRDefault="00C74D96" w:rsidP="003B2035">
                              <w:pPr>
                                <w:spacing w:after="0"/>
                                <w:jc w:val="center"/>
                                <w:rPr>
                                  <w:rFonts w:ascii="Bookman Old Style" w:hAnsi="Bookman Old Style"/>
                                  <w:b/>
                                  <w:color w:val="A6A6A6" w:themeColor="background2" w:themeShade="BF"/>
                                </w:rPr>
                              </w:pPr>
                              <w:r w:rsidRPr="00232B82">
                                <w:rPr>
                                  <w:rFonts w:ascii="Bookman Old Style" w:hAnsi="Bookman Old Style" w:cs="Helvetica"/>
                                  <w:b/>
                                  <w:color w:val="A6A6A6" w:themeColor="background2" w:themeShade="BF"/>
                                  <w:lang w:val="en"/>
                                </w:rPr>
                                <w:t>The Columbia Valley Greenways Trail Alliance (</w:t>
                              </w:r>
                              <w:r>
                                <w:rPr>
                                  <w:rFonts w:ascii="Bookman Old Style" w:hAnsi="Bookman Old Style" w:cs="Helvetica"/>
                                  <w:b/>
                                  <w:color w:val="A6A6A6" w:themeColor="background2" w:themeShade="BF"/>
                                  <w:lang w:val="en"/>
                                </w:rPr>
                                <w:t>CVGTA</w:t>
                              </w:r>
                              <w:r w:rsidRPr="00232B82">
                                <w:rPr>
                                  <w:rFonts w:ascii="Bookman Old Style" w:hAnsi="Bookman Old Style" w:cs="Helvetica"/>
                                  <w:b/>
                                  <w:color w:val="A6A6A6" w:themeColor="background2" w:themeShade="BF"/>
                                  <w:lang w:val="en"/>
                                </w:rPr>
                                <w:t xml:space="preserve">) </w:t>
                              </w:r>
                              <w:r>
                                <w:rPr>
                                  <w:rFonts w:ascii="Bookman Old Style" w:hAnsi="Bookman Old Style" w:cs="Helvetica"/>
                                  <w:b/>
                                  <w:color w:val="A6A6A6" w:themeColor="background2" w:themeShade="BF"/>
                                  <w:lang w:val="en"/>
                                </w:rPr>
                                <w:t xml:space="preserve">- </w:t>
                              </w:r>
                              <w:r w:rsidRPr="00232B82">
                                <w:rPr>
                                  <w:rFonts w:ascii="Bookman Old Style" w:hAnsi="Bookman Old Style" w:cs="Helvetica"/>
                                  <w:b/>
                                  <w:color w:val="A6A6A6" w:themeColor="background2" w:themeShade="BF"/>
                                  <w:lang w:val="en"/>
                                </w:rPr>
                                <w:t>envisions the region between Canal Flats and Donald, BC as connected by land and water greenways.</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xmlns:w15="http://schemas.microsoft.com/office/word/2012/wordml">
            <w:pict>
              <v:group id="Group 21" o:spid="_x0000_s1035" style="position:absolute;margin-left:15.95pt;margin-top:69.05pt;width:435pt;height:94.95pt;z-index:251639296;mso-height-relative:margin" coordorigin=",-9144" coordsize="55245,12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">
                <v:shapetype id="_x0000_t202" coordsize="21600,21600" o:spt="202" path="m,l,21600r21600,l21600,xe">
                  <v:stroke joinstyle="miter"/>
                  <v:path gradientshapeok="t" o:connecttype="rect"/>
                </v:shapetype>
                <v:shape id="Text Box 217" o:spid="_x0000_s1036" type="#_x0000_t202" style="position:absolute;top:-3654;width:55245;height:6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RuXMQA&#10;AADcAAAADwAAAGRycy9kb3ducmV2LnhtbESPT2sCMRTE70K/Q3iF3jTrHmrZGkXaioVe/EfPj83r&#10;Zt3Ny5JETb99Iwg9DjPzG2a+TLYXF/KhdaxgOilAENdOt9woOB7W4xcQISJr7B2Tgl8KsFw8jOZY&#10;aXflHV32sREZwqFCBSbGoZIy1IYshokbiLP347zFmKVvpPZ4zXDby7IonqXFlvOCwYHeDNXd/mwV&#10;dOnruN2swrf/OJvdKclTV/bvSj09ptUriEgp/ofv7U+toJzO4HYmHw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UblzEAAAA3AAAAA8AAAAAAAAAAAAAAAAAmAIAAGRycy9k&#10;b3ducmV2LnhtbFBLBQYAAAAABAAEAPUAAACJAwAAAAA=&#10;" strokecolor="green" strokeweight="1.5pt">
                  <v:stroke linestyle="thickThin" endcap="round"/>
                  <v:textbox>
                    <w:txbxContent>
                      <w:p w:rsidR="00C74D96" w:rsidRPr="00232B82" w:rsidRDefault="00C74D96" w:rsidP="003B2035">
                        <w:pPr>
                          <w:jc w:val="center"/>
                          <w:rPr>
                            <w:b/>
                            <w:color w:val="A6A6A6" w:themeColor="background2" w:themeShade="BF"/>
                          </w:rPr>
                        </w:pPr>
                        <w:r>
                          <w:rPr>
                            <w:rStyle w:val="Emphasis"/>
                            <w:rFonts w:ascii="Bookman Old Style" w:hAnsi="Bookman Old Style"/>
                            <w:color w:val="A6A6A6" w:themeColor="background2" w:themeShade="BF"/>
                            <w:bdr w:val="none" w:sz="0" w:space="0" w:color="auto" w:frame="1"/>
                            <w:shd w:val="clear" w:color="auto" w:fill="FFFFFF"/>
                          </w:rPr>
                          <w:t>Columbia Valley Cycling Society (</w:t>
                        </w:r>
                        <w:r w:rsidRPr="00232B82">
                          <w:rPr>
                            <w:rStyle w:val="Emphasis"/>
                            <w:rFonts w:ascii="Bookman Old Style" w:hAnsi="Bookman Old Style"/>
                            <w:color w:val="A6A6A6" w:themeColor="background2" w:themeShade="BF"/>
                            <w:bdr w:val="none" w:sz="0" w:space="0" w:color="auto" w:frame="1"/>
                            <w:shd w:val="clear" w:color="auto" w:fill="FFFFFF"/>
                          </w:rPr>
                          <w:t>CVCS</w:t>
                        </w:r>
                        <w:r>
                          <w:rPr>
                            <w:rStyle w:val="Emphasis"/>
                            <w:rFonts w:ascii="Bookman Old Style" w:hAnsi="Bookman Old Style"/>
                            <w:color w:val="A6A6A6" w:themeColor="background2" w:themeShade="BF"/>
                            <w:bdr w:val="none" w:sz="0" w:space="0" w:color="auto" w:frame="1"/>
                            <w:shd w:val="clear" w:color="auto" w:fill="FFFFFF"/>
                          </w:rPr>
                          <w:t>)</w:t>
                        </w:r>
                        <w:r w:rsidRPr="00232B82">
                          <w:rPr>
                            <w:rStyle w:val="Emphasis"/>
                            <w:rFonts w:ascii="Bookman Old Style" w:hAnsi="Bookman Old Style"/>
                            <w:color w:val="A6A6A6" w:themeColor="background2" w:themeShade="BF"/>
                            <w:bdr w:val="none" w:sz="0" w:space="0" w:color="auto" w:frame="1"/>
                            <w:shd w:val="clear" w:color="auto" w:fill="FFFFFF"/>
                          </w:rPr>
                          <w:t xml:space="preserve"> - Dedicated to growing the sport of cycling for the health and wealth of our community through a sustainable trail network and respect of public and private land.</w:t>
                        </w:r>
                      </w:p>
                    </w:txbxContent>
                  </v:textbox>
                </v:shape>
                <v:shape id="_x0000_s1037" type="#_x0000_t202" style="position:absolute;top:-9144;width:55245;height:4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0FpMUA&#10;AADbAAAADwAAAGRycy9kb3ducmV2LnhtbESP3WrCQBSE7wu+w3KE3hTdpLQi0VVEUIQKwR/w9pA9&#10;ZoPZsyG7mtin7xYKvRxm5htmvuxtLR7U+sqxgnScgCAunK64VHA+bUZTED4ga6wdk4IneVguBi9z&#10;zLTr+ECPYyhFhLDPUIEJocmk9IUhi37sGuLoXV1rMUTZllK32EW4reV7kkykxYrjgsGG1oaK2/Fu&#10;FZQfaf61+r5U+22em/3beiq7rVfqddivZiAC9eE//NfeaQWfKfx+iT9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vQWkxQAAANsAAAAPAAAAAAAAAAAAAAAAAJgCAABkcnMv&#10;ZG93bnJldi54bWxQSwUGAAAAAAQABAD1AAAAigMAAAAA&#10;" strokecolor="green" strokeweight="1.5pt">
                  <v:textbox style="mso-fit-shape-to-text:t">
                    <w:txbxContent>
                      <w:p w:rsidR="00C74D96" w:rsidRPr="00232B82" w:rsidRDefault="00C74D96" w:rsidP="003B2035">
                        <w:pPr>
                          <w:spacing w:after="0"/>
                          <w:jc w:val="center"/>
                          <w:rPr>
                            <w:rFonts w:ascii="Bookman Old Style" w:hAnsi="Bookman Old Style"/>
                            <w:b/>
                            <w:color w:val="A6A6A6" w:themeColor="background2" w:themeShade="BF"/>
                          </w:rPr>
                        </w:pPr>
                        <w:r w:rsidRPr="00232B82">
                          <w:rPr>
                            <w:rFonts w:ascii="Bookman Old Style" w:hAnsi="Bookman Old Style" w:cs="Helvetica"/>
                            <w:b/>
                            <w:color w:val="A6A6A6" w:themeColor="background2" w:themeShade="BF"/>
                            <w:lang w:val="en"/>
                          </w:rPr>
                          <w:t>The Columbia Valley Greenways Trail Alliance (</w:t>
                        </w:r>
                        <w:r>
                          <w:rPr>
                            <w:rFonts w:ascii="Bookman Old Style" w:hAnsi="Bookman Old Style" w:cs="Helvetica"/>
                            <w:b/>
                            <w:color w:val="A6A6A6" w:themeColor="background2" w:themeShade="BF"/>
                            <w:lang w:val="en"/>
                          </w:rPr>
                          <w:t>CVGTA</w:t>
                        </w:r>
                        <w:r w:rsidRPr="00232B82">
                          <w:rPr>
                            <w:rFonts w:ascii="Bookman Old Style" w:hAnsi="Bookman Old Style" w:cs="Helvetica"/>
                            <w:b/>
                            <w:color w:val="A6A6A6" w:themeColor="background2" w:themeShade="BF"/>
                            <w:lang w:val="en"/>
                          </w:rPr>
                          <w:t xml:space="preserve">) </w:t>
                        </w:r>
                        <w:r>
                          <w:rPr>
                            <w:rFonts w:ascii="Bookman Old Style" w:hAnsi="Bookman Old Style" w:cs="Helvetica"/>
                            <w:b/>
                            <w:color w:val="A6A6A6" w:themeColor="background2" w:themeShade="BF"/>
                            <w:lang w:val="en"/>
                          </w:rPr>
                          <w:t xml:space="preserve">- </w:t>
                        </w:r>
                        <w:r w:rsidRPr="00232B82">
                          <w:rPr>
                            <w:rFonts w:ascii="Bookman Old Style" w:hAnsi="Bookman Old Style" w:cs="Helvetica"/>
                            <w:b/>
                            <w:color w:val="A6A6A6" w:themeColor="background2" w:themeShade="BF"/>
                            <w:lang w:val="en"/>
                          </w:rPr>
                          <w:t>envisions the region between Canal Flats and Donald, BC as connected by land and water greenways.</w:t>
                        </w:r>
                      </w:p>
                    </w:txbxContent>
                  </v:textbox>
                </v:shape>
              </v:group>
            </w:pict>
          </mc:Fallback>
        </mc:AlternateContent>
      </w:r>
      <w:r w:rsidR="00144ECA">
        <w:br w:type="page"/>
      </w:r>
    </w:p>
    <w:p w:rsidR="00481AEF" w:rsidRDefault="00481AEF" w:rsidP="00481AEF">
      <w:pPr>
        <w:pStyle w:val="Heading1"/>
        <w:spacing w:after="120"/>
      </w:pPr>
      <w:bookmarkStart w:id="2" w:name="_Toc451174069"/>
      <w:bookmarkStart w:id="3" w:name="_Toc475880818"/>
      <w:r>
        <w:t>1.</w:t>
      </w:r>
      <w:r>
        <w:tab/>
        <w:t>Background</w:t>
      </w:r>
      <w:bookmarkEnd w:id="2"/>
      <w:bookmarkEnd w:id="3"/>
    </w:p>
    <w:p w:rsidR="001F649F" w:rsidRDefault="00481AEF" w:rsidP="00B27B9B">
      <w:pPr>
        <w:spacing w:before="240"/>
      </w:pPr>
      <w:r>
        <w:t xml:space="preserve">Trails for recreational use can be found all over the Columbia Valley, the Province of BC and across the country. </w:t>
      </w:r>
      <w:r w:rsidR="004C14FB">
        <w:t>Recreational t</w:t>
      </w:r>
      <w:r>
        <w:t xml:space="preserve">rails are very popular as they offer fitness and outdoor </w:t>
      </w:r>
      <w:r w:rsidR="00E60148">
        <w:t xml:space="preserve">recreation </w:t>
      </w:r>
      <w:r>
        <w:t>opportunities to people</w:t>
      </w:r>
      <w:r w:rsidR="004C14FB">
        <w:t xml:space="preserve"> of all ages, abilities and socio-economic status</w:t>
      </w:r>
      <w:r>
        <w:t xml:space="preserve">. </w:t>
      </w:r>
      <w:r w:rsidR="00F320C6">
        <w:t>There are fewer s</w:t>
      </w:r>
      <w:r w:rsidR="004C14FB">
        <w:t>anctioned recreation trails</w:t>
      </w:r>
      <w:r w:rsidR="00F320C6">
        <w:t>; that is those that have been reviewed and approved by a Government Approving Agency; than non-sanctioned or rogue trails. The sanctioned recreation trails in the Columbia Valley are primarily</w:t>
      </w:r>
      <w:r w:rsidR="00B27B9B">
        <w:t xml:space="preserve"> managed by </w:t>
      </w:r>
      <w:r w:rsidR="001F649F">
        <w:t xml:space="preserve">recreational trail user groups or </w:t>
      </w:r>
      <w:r w:rsidR="00B27B9B">
        <w:t>volunteer organizations</w:t>
      </w:r>
      <w:r w:rsidR="001F649F">
        <w:t xml:space="preserve"> who keep them clear and accessible. </w:t>
      </w:r>
      <w:r w:rsidR="00D84325">
        <w:t xml:space="preserve">Sanctioned trails can be officially mapped and advertised thus becoming an excellent tourist attraction feature. </w:t>
      </w:r>
      <w:r w:rsidR="001F649F">
        <w:t>I</w:t>
      </w:r>
      <w:r w:rsidR="00B27B9B">
        <w:t>nformal</w:t>
      </w:r>
      <w:r w:rsidR="001F649F">
        <w:t>,</w:t>
      </w:r>
      <w:r w:rsidR="00B27B9B">
        <w:t xml:space="preserve"> unauthorized</w:t>
      </w:r>
      <w:r w:rsidR="001F649F">
        <w:t xml:space="preserve"> and rogue</w:t>
      </w:r>
      <w:r w:rsidR="00B27B9B">
        <w:t xml:space="preserve"> trails </w:t>
      </w:r>
      <w:r w:rsidR="001F649F">
        <w:t xml:space="preserve">are </w:t>
      </w:r>
      <w:r w:rsidR="00B27B9B">
        <w:t xml:space="preserve">not maintained </w:t>
      </w:r>
      <w:r w:rsidR="001F649F">
        <w:t>to any standard</w:t>
      </w:r>
      <w:r w:rsidR="00D84325">
        <w:t>,</w:t>
      </w:r>
      <w:r w:rsidR="001F649F">
        <w:t xml:space="preserve"> if at all</w:t>
      </w:r>
      <w:r w:rsidR="00D84325">
        <w:t xml:space="preserve"> and cannot be mapped or advertised or use controlled</w:t>
      </w:r>
      <w:r w:rsidR="001F649F">
        <w:t>. Well-designed sanctioned recreation trails</w:t>
      </w:r>
      <w:r w:rsidR="00B27B9B">
        <w:t xml:space="preserve"> </w:t>
      </w:r>
      <w:r w:rsidR="001F649F">
        <w:t xml:space="preserve">can </w:t>
      </w:r>
      <w:r w:rsidR="004C14FB">
        <w:t>provide many benefits to the communities</w:t>
      </w:r>
      <w:r w:rsidR="00B27B9B">
        <w:t xml:space="preserve"> surrounding the trails</w:t>
      </w:r>
      <w:r w:rsidR="004C14FB">
        <w:t>. Some of the more</w:t>
      </w:r>
      <w:r w:rsidR="00585793">
        <w:t>,</w:t>
      </w:r>
      <w:r w:rsidR="004C14FB">
        <w:t xml:space="preserve"> well documented</w:t>
      </w:r>
      <w:r w:rsidR="00585793">
        <w:t>,</w:t>
      </w:r>
      <w:r w:rsidR="004C14FB">
        <w:t xml:space="preserve"> benefits include: tourism opportunities; protection of the environment;</w:t>
      </w:r>
      <w:r>
        <w:t xml:space="preserve"> and better control and management of the trail and trail users. </w:t>
      </w:r>
    </w:p>
    <w:p w:rsidR="00481AEF" w:rsidRPr="008B5B4F" w:rsidRDefault="00481AEF" w:rsidP="00D84325">
      <w:pPr>
        <w:spacing w:before="240" w:after="240"/>
      </w:pPr>
      <w:r>
        <w:t>In BC in 2010</w:t>
      </w:r>
      <w:r w:rsidR="001F649F">
        <w:t>,</w:t>
      </w:r>
      <w:r>
        <w:t xml:space="preserve"> there were approximately 41,821 km of managed</w:t>
      </w:r>
      <w:r w:rsidR="001F649F">
        <w:t xml:space="preserve"> recreation</w:t>
      </w:r>
      <w:r>
        <w:t xml:space="preserve"> trails throughout the province, of which approximately 2,260 km were specifically designed and approved for </w:t>
      </w:r>
      <w:r w:rsidR="001F649F">
        <w:t xml:space="preserve">various types of </w:t>
      </w:r>
      <w:r>
        <w:t xml:space="preserve">mountain </w:t>
      </w:r>
      <w:r w:rsidR="001F649F">
        <w:t>bike activities</w:t>
      </w:r>
      <w:r>
        <w:t xml:space="preserve"> and 3,995 km for the shared use of walking/biking </w:t>
      </w:r>
      <w:sdt>
        <w:sdtPr>
          <w:id w:val="1002469139"/>
          <w:citation/>
        </w:sdtPr>
        <w:sdtEndPr/>
        <w:sdtContent>
          <w:r w:rsidR="00EC5299">
            <w:fldChar w:fldCharType="begin"/>
          </w:r>
          <w:r w:rsidR="0084425D">
            <w:instrText xml:space="preserve"> CITATION Ter10 \l 4105 </w:instrText>
          </w:r>
          <w:r w:rsidR="00EC5299">
            <w:fldChar w:fldCharType="separate"/>
          </w:r>
          <w:r w:rsidR="00502F2E">
            <w:rPr>
              <w:noProof/>
            </w:rPr>
            <w:t>(Norman, 2010)</w:t>
          </w:r>
          <w:r w:rsidR="00EC5299">
            <w:rPr>
              <w:noProof/>
            </w:rPr>
            <w:fldChar w:fldCharType="end"/>
          </w:r>
        </w:sdtContent>
      </w:sdt>
      <w:r>
        <w:t xml:space="preserve">. </w:t>
      </w:r>
      <w:r w:rsidR="004C14FB">
        <w:t xml:space="preserve">These statistics </w:t>
      </w:r>
      <w:r w:rsidR="001F649F">
        <w:t>demonstrate</w:t>
      </w:r>
      <w:r w:rsidR="004C14FB">
        <w:t xml:space="preserve"> how</w:t>
      </w:r>
      <w:r>
        <w:t xml:space="preserve"> popular</w:t>
      </w:r>
      <w:r w:rsidR="004C14FB">
        <w:t xml:space="preserve"> recreation trails are</w:t>
      </w:r>
      <w:r w:rsidR="001F649F">
        <w:t xml:space="preserve"> across the Province</w:t>
      </w:r>
      <w:r>
        <w:t xml:space="preserve">. </w:t>
      </w:r>
      <w:r w:rsidR="001F649F">
        <w:t>Locally the Columbia Valley has seen</w:t>
      </w:r>
      <w:r w:rsidR="00B27B9B">
        <w:t xml:space="preserve"> i</w:t>
      </w:r>
      <w:r w:rsidR="003E3BA4">
        <w:t>ncreas</w:t>
      </w:r>
      <w:r w:rsidR="00B27B9B">
        <w:t>ed</w:t>
      </w:r>
      <w:r w:rsidR="003E3BA4">
        <w:t xml:space="preserve"> numbers of lo</w:t>
      </w:r>
      <w:r w:rsidR="001F649F">
        <w:t>cal and visiting mountain biker trail users</w:t>
      </w:r>
      <w:r w:rsidR="003E3BA4">
        <w:t xml:space="preserve">. </w:t>
      </w:r>
      <w:r w:rsidR="001F649F">
        <w:t>During the spring and summer months,</w:t>
      </w:r>
      <w:r w:rsidR="00D84325">
        <w:t xml:space="preserve"> cross-country</w:t>
      </w:r>
      <w:r w:rsidR="003E3BA4" w:rsidRPr="008B5B4F">
        <w:t xml:space="preserve"> mountain bikers of all ability levels</w:t>
      </w:r>
      <w:r w:rsidR="00D84325">
        <w:t>, hikers and walkers</w:t>
      </w:r>
      <w:r w:rsidR="003E3BA4" w:rsidRPr="008B5B4F">
        <w:t xml:space="preserve"> can be found enjoying </w:t>
      </w:r>
      <w:r w:rsidR="00D84325">
        <w:t xml:space="preserve">one of the Columbia Valley’s </w:t>
      </w:r>
      <w:r w:rsidR="003E3BA4" w:rsidRPr="008B5B4F">
        <w:t xml:space="preserve">sanctioned </w:t>
      </w:r>
      <w:r w:rsidR="003E3BA4">
        <w:t>Lake Lillian</w:t>
      </w:r>
      <w:r w:rsidR="00B27B9B">
        <w:t xml:space="preserve"> trail system</w:t>
      </w:r>
      <w:r w:rsidR="00D84325">
        <w:t>.</w:t>
      </w:r>
      <w:r w:rsidR="00B27B9B">
        <w:t xml:space="preserve"> </w:t>
      </w:r>
      <w:r w:rsidR="00D84325">
        <w:t xml:space="preserve">RSTBC collected </w:t>
      </w:r>
      <w:r w:rsidR="00B27B9B">
        <w:t>t</w:t>
      </w:r>
      <w:r w:rsidR="003E3BA4">
        <w:t>rail</w:t>
      </w:r>
      <w:r>
        <w:t xml:space="preserve"> </w:t>
      </w:r>
      <w:r w:rsidRPr="008B5B4F">
        <w:t>counts</w:t>
      </w:r>
      <w:r>
        <w:t xml:space="preserve"> on the</w:t>
      </w:r>
      <w:r w:rsidR="00CA3130">
        <w:t xml:space="preserve"> Lake Lillian Trail System</w:t>
      </w:r>
      <w:r>
        <w:t xml:space="preserve"> </w:t>
      </w:r>
      <w:r w:rsidR="003E3BA4">
        <w:t>during from</w:t>
      </w:r>
      <w:r>
        <w:t xml:space="preserve"> </w:t>
      </w:r>
      <w:r w:rsidR="003E3BA4">
        <w:t xml:space="preserve">the summer of </w:t>
      </w:r>
      <w:r>
        <w:t>201</w:t>
      </w:r>
      <w:r w:rsidR="008B5B4F">
        <w:t>3</w:t>
      </w:r>
      <w:r>
        <w:t xml:space="preserve"> </w:t>
      </w:r>
      <w:r w:rsidR="003E3BA4">
        <w:t>to</w:t>
      </w:r>
      <w:r>
        <w:t xml:space="preserve"> </w:t>
      </w:r>
      <w:r w:rsidR="003E3BA4">
        <w:t xml:space="preserve">end of season </w:t>
      </w:r>
      <w:r>
        <w:t>2014</w:t>
      </w:r>
      <w:r w:rsidR="00B27B9B">
        <w:t>. These counts</w:t>
      </w:r>
      <w:r w:rsidR="003E3BA4">
        <w:t xml:space="preserve"> show weekly trail users</w:t>
      </w:r>
      <w:r w:rsidR="00B27B9B">
        <w:t xml:space="preserve"> during this time period averaging</w:t>
      </w:r>
      <w:r w:rsidR="003E3BA4">
        <w:t xml:space="preserve"> 250 to 550</w:t>
      </w:r>
      <w:sdt>
        <w:sdtPr>
          <w:id w:val="1349144452"/>
          <w:citation/>
        </w:sdtPr>
        <w:sdtEndPr/>
        <w:sdtContent>
          <w:r w:rsidR="00EC5299">
            <w:fldChar w:fldCharType="begin"/>
          </w:r>
          <w:r w:rsidR="00CA3130">
            <w:rPr>
              <w:lang w:val="en-CA"/>
            </w:rPr>
            <w:instrText xml:space="preserve">CITATION Rec \l 4105 </w:instrText>
          </w:r>
          <w:r w:rsidR="00EC5299">
            <w:fldChar w:fldCharType="separate"/>
          </w:r>
          <w:r w:rsidR="00502F2E">
            <w:rPr>
              <w:noProof/>
              <w:lang w:val="en-CA"/>
            </w:rPr>
            <w:t xml:space="preserve"> </w:t>
          </w:r>
          <w:r w:rsidR="00502F2E" w:rsidRPr="00502F2E">
            <w:rPr>
              <w:noProof/>
              <w:lang w:val="en-CA"/>
            </w:rPr>
            <w:t>(Recreation Sites and Trails BC)</w:t>
          </w:r>
          <w:r w:rsidR="00EC5299">
            <w:fldChar w:fldCharType="end"/>
          </w:r>
        </w:sdtContent>
      </w:sdt>
      <w:r>
        <w:t xml:space="preserve">. </w:t>
      </w:r>
      <w:r w:rsidR="00D84325">
        <w:t xml:space="preserve"> </w:t>
      </w:r>
      <w:r w:rsidR="008B5B4F" w:rsidRPr="008B5B4F">
        <w:t xml:space="preserve">The Kloosifier </w:t>
      </w:r>
      <w:r w:rsidR="003E3BA4">
        <w:t xml:space="preserve">trail </w:t>
      </w:r>
      <w:r w:rsidR="00B27B9B">
        <w:t xml:space="preserve">(a popular trail in the Lake Lillian Recreation Trail system) </w:t>
      </w:r>
      <w:r w:rsidR="003E3BA4">
        <w:t>had a counter located on it and the t</w:t>
      </w:r>
      <w:r w:rsidR="008B5B4F" w:rsidRPr="008B5B4F">
        <w:t xml:space="preserve">otals </w:t>
      </w:r>
      <w:r w:rsidR="003E3BA4">
        <w:t>showed significant increase of use</w:t>
      </w:r>
      <w:r w:rsidR="008B5B4F" w:rsidRPr="008B5B4F">
        <w:t xml:space="preserve"> over the time period of the survey. </w:t>
      </w:r>
      <w:r w:rsidR="003E3BA4">
        <w:t>It is anticipated that</w:t>
      </w:r>
      <w:r w:rsidR="008B5B4F" w:rsidRPr="008B5B4F">
        <w:t xml:space="preserve"> winter </w:t>
      </w:r>
      <w:r w:rsidR="003E3BA4">
        <w:t xml:space="preserve">trail </w:t>
      </w:r>
      <w:r w:rsidR="008B5B4F" w:rsidRPr="008B5B4F">
        <w:t xml:space="preserve">traffic </w:t>
      </w:r>
      <w:r w:rsidR="003E3BA4">
        <w:t>will also increase as</w:t>
      </w:r>
      <w:r w:rsidR="008B5B4F" w:rsidRPr="008B5B4F">
        <w:t xml:space="preserve"> f</w:t>
      </w:r>
      <w:r w:rsidR="003E3BA4">
        <w:t>at tire bikes and cross country skiers hit</w:t>
      </w:r>
      <w:r w:rsidR="008B5B4F" w:rsidRPr="008B5B4F">
        <w:t xml:space="preserve"> the trail </w:t>
      </w:r>
      <w:r w:rsidR="00B27B9B">
        <w:t>using the tracks set by</w:t>
      </w:r>
      <w:r w:rsidR="008B5B4F" w:rsidRPr="008B5B4F">
        <w:t xml:space="preserve"> </w:t>
      </w:r>
      <w:r w:rsidR="003E3BA4">
        <w:t>the Toby Creek Nordic Club</w:t>
      </w:r>
      <w:r w:rsidR="008B5B4F" w:rsidRPr="008B5B4F">
        <w:t xml:space="preserve">. </w:t>
      </w:r>
      <w:r w:rsidR="00D84325">
        <w:t>As the Lake Lillian Recreation Trail system becomes more well-known use will increase and potentially come to a point that damage to the environment will occur because of too many users. The planning for the Barbour Rock Recreation Trail system is anticipation of this happening and hopes to be in place before any damage can occur.</w:t>
      </w:r>
      <w:r w:rsidR="00E82D0D">
        <w:t xml:space="preserve"> The Toby Benches Official Community Plan recognized the popularity of mountain bike activities in this area and the need to manage the impact of increased trail use. </w:t>
      </w:r>
    </w:p>
    <w:p w:rsidR="00481AEF" w:rsidRDefault="00481AEF" w:rsidP="00D84325">
      <w:pPr>
        <w:pStyle w:val="Heading2"/>
        <w:spacing w:after="120"/>
      </w:pPr>
      <w:bookmarkStart w:id="4" w:name="_Toc451174070"/>
      <w:bookmarkStart w:id="5" w:name="_Toc475880819"/>
      <w:r>
        <w:t>History of Barbour Rock and Surrounding Area</w:t>
      </w:r>
      <w:bookmarkEnd w:id="4"/>
      <w:bookmarkEnd w:id="5"/>
    </w:p>
    <w:p w:rsidR="00481AEF" w:rsidRDefault="00481AEF" w:rsidP="00584973">
      <w:pPr>
        <w:spacing w:after="240"/>
      </w:pPr>
      <w:r>
        <w:t xml:space="preserve">Barbour Rock </w:t>
      </w:r>
      <w:r w:rsidRPr="00EB75C3">
        <w:t xml:space="preserve">is named after </w:t>
      </w:r>
      <w:r>
        <w:t xml:space="preserve">the </w:t>
      </w:r>
      <w:r w:rsidRPr="00EB75C3">
        <w:t>John Smith Barbour</w:t>
      </w:r>
      <w:r>
        <w:t xml:space="preserve"> family</w:t>
      </w:r>
      <w:r w:rsidRPr="00EB75C3">
        <w:t xml:space="preserve"> who owned a ranch in the area in the early part of the 1900’s</w:t>
      </w:r>
      <w:r>
        <w:t xml:space="preserve"> </w:t>
      </w:r>
      <w:r w:rsidR="00B27B9B">
        <w:t>and stayed</w:t>
      </w:r>
      <w:r>
        <w:t xml:space="preserve"> there until sometime in the 1950’s </w:t>
      </w:r>
      <w:sdt>
        <w:sdtPr>
          <w:id w:val="178478122"/>
          <w:citation/>
        </w:sdtPr>
        <w:sdtEndPr/>
        <w:sdtContent>
          <w:r w:rsidR="00EC5299">
            <w:fldChar w:fldCharType="begin"/>
          </w:r>
          <w:r w:rsidR="0084425D">
            <w:instrText xml:space="preserve"> CITATION Ale13 \l 4105 </w:instrText>
          </w:r>
          <w:r w:rsidR="00EC5299">
            <w:fldChar w:fldCharType="separate"/>
          </w:r>
          <w:r w:rsidR="00502F2E">
            <w:rPr>
              <w:noProof/>
            </w:rPr>
            <w:t>(Weller, 2013)</w:t>
          </w:r>
          <w:r w:rsidR="00EC5299">
            <w:rPr>
              <w:noProof/>
            </w:rPr>
            <w:fldChar w:fldCharType="end"/>
          </w:r>
        </w:sdtContent>
      </w:sdt>
      <w:r w:rsidRPr="00EB75C3">
        <w:t>.</w:t>
      </w:r>
      <w:r>
        <w:t xml:space="preserve"> The rocky</w:t>
      </w:r>
      <w:r>
        <w:rPr>
          <w:noProof/>
          <w:lang w:eastAsia="en-CA"/>
        </w:rPr>
        <w:t xml:space="preserve"> </w:t>
      </w:r>
      <w:r w:rsidRPr="003B1EE9">
        <w:t>outcrops of Barbour Rock</w:t>
      </w:r>
      <w:r>
        <w:t xml:space="preserve"> have been accessed by climbers for many years</w:t>
      </w:r>
      <w:r w:rsidR="003E3BA4">
        <w:t xml:space="preserve"> as the</w:t>
      </w:r>
      <w:r>
        <w:t xml:space="preserve"> crags</w:t>
      </w:r>
      <w:r w:rsidR="003E3BA4">
        <w:t xml:space="preserve"> are challenging</w:t>
      </w:r>
      <w:r>
        <w:t xml:space="preserve">, close to Invermere and </w:t>
      </w:r>
      <w:r w:rsidR="003E3BA4">
        <w:t xml:space="preserve">offer </w:t>
      </w:r>
      <w:r>
        <w:t xml:space="preserve">early season </w:t>
      </w:r>
      <w:r w:rsidR="003E3BA4">
        <w:t xml:space="preserve">snow free </w:t>
      </w:r>
      <w:r w:rsidR="002938E3">
        <w:t>climbs</w:t>
      </w:r>
      <w:r>
        <w:t xml:space="preserve">. </w:t>
      </w:r>
    </w:p>
    <w:p w:rsidR="00D84325" w:rsidRDefault="00D84325" w:rsidP="00D84325">
      <w:pPr>
        <w:pStyle w:val="Heading2"/>
        <w:spacing w:after="120"/>
      </w:pPr>
      <w:bookmarkStart w:id="6" w:name="_Toc475880820"/>
      <w:r>
        <w:t>Historic Land Uses in the Barbour Rock Area</w:t>
      </w:r>
      <w:bookmarkEnd w:id="6"/>
    </w:p>
    <w:p w:rsidR="00F67E97" w:rsidRDefault="00481AEF" w:rsidP="00E8319C">
      <w:pPr>
        <w:rPr>
          <w:noProof/>
          <w:lang w:eastAsia="en-CA"/>
        </w:rPr>
      </w:pPr>
      <w:r>
        <w:t xml:space="preserve">The Crown land that the proposed trail system covers has seen extensive human </w:t>
      </w:r>
      <w:r w:rsidR="002938E3">
        <w:t xml:space="preserve">use and </w:t>
      </w:r>
      <w:r>
        <w:t xml:space="preserve">impact over the years. The area has been logged several times, used as cattle range, harvested for Christmas trees, </w:t>
      </w:r>
      <w:r w:rsidR="002938E3">
        <w:t xml:space="preserve">home to </w:t>
      </w:r>
      <w:r>
        <w:t>trap</w:t>
      </w:r>
      <w:r w:rsidR="002938E3">
        <w:t xml:space="preserve"> lines and</w:t>
      </w:r>
      <w:r>
        <w:t xml:space="preserve"> hunting, </w:t>
      </w:r>
      <w:r w:rsidR="002938E3">
        <w:t xml:space="preserve">used </w:t>
      </w:r>
      <w:r w:rsidR="00584973">
        <w:t>by recreationalists for</w:t>
      </w:r>
      <w:r w:rsidR="002938E3">
        <w:t xml:space="preserve"> </w:t>
      </w:r>
      <w:r>
        <w:t>ATV</w:t>
      </w:r>
      <w:r w:rsidR="002938E3">
        <w:t>s</w:t>
      </w:r>
      <w:r>
        <w:t>, hiking</w:t>
      </w:r>
      <w:r w:rsidR="00584973">
        <w:t>, snowshoeing, cross-country</w:t>
      </w:r>
      <w:r>
        <w:t xml:space="preserve"> </w:t>
      </w:r>
      <w:r w:rsidR="00584973">
        <w:t>mountain biking</w:t>
      </w:r>
      <w:r>
        <w:t>.</w:t>
      </w:r>
      <w:r w:rsidR="00E82D0D">
        <w:t xml:space="preserve"> The Toby Benches OCP acknowledges that the southern exposure and relatively low snow-pack on the Toby Benches makes trail use popular in the spring as this area is the first to be snow free and a “substantial number of trail users</w:t>
      </w:r>
      <w:r w:rsidR="00F67E97">
        <w:t xml:space="preserve"> </w:t>
      </w:r>
      <w:r w:rsidR="00460423">
        <w:t>beginning</w:t>
      </w:r>
      <w:r w:rsidR="00E82D0D">
        <w:t xml:space="preserve"> to visit the area as early as March”. </w:t>
      </w:r>
      <w:r w:rsidRPr="009A5BC9">
        <w:rPr>
          <w:noProof/>
          <w:lang w:eastAsia="en-CA"/>
        </w:rPr>
        <w:t xml:space="preserve"> </w:t>
      </w:r>
      <w:r w:rsidR="00F67E97">
        <w:rPr>
          <w:noProof/>
          <w:lang w:eastAsia="en-CA"/>
        </w:rPr>
        <w:t>(RDEK Toby Benches OCP. p.1</w:t>
      </w:r>
      <w:r w:rsidR="00727C2E">
        <w:rPr>
          <w:noProof/>
          <w:lang w:eastAsia="en-CA"/>
        </w:rPr>
        <w:t>6</w:t>
      </w:r>
      <w:r w:rsidR="00F67E97">
        <w:rPr>
          <w:noProof/>
          <w:lang w:eastAsia="en-CA"/>
        </w:rPr>
        <w:t xml:space="preserve">) </w:t>
      </w:r>
    </w:p>
    <w:p w:rsidR="00E8319C" w:rsidRDefault="00E8319C" w:rsidP="00E8319C">
      <w:pPr>
        <w:rPr>
          <w:noProof/>
          <w:lang w:eastAsia="en-CA"/>
        </w:rPr>
      </w:pPr>
      <w:r>
        <w:t>There are several Crown Tenures covering the Crown parcel and surrounding area, these Tenures include the following commercial uses/operators:</w:t>
      </w:r>
    </w:p>
    <w:p w:rsidR="00E8319C" w:rsidRDefault="00E8319C" w:rsidP="00D16449">
      <w:pPr>
        <w:pStyle w:val="ListParagraph"/>
        <w:numPr>
          <w:ilvl w:val="0"/>
          <w:numId w:val="4"/>
        </w:numPr>
        <w:spacing w:after="160" w:line="259" w:lineRule="auto"/>
      </w:pPr>
      <w:r>
        <w:t>Cattle Range;</w:t>
      </w:r>
    </w:p>
    <w:p w:rsidR="00E8319C" w:rsidRDefault="00E8319C" w:rsidP="00D16449">
      <w:pPr>
        <w:pStyle w:val="ListParagraph"/>
        <w:numPr>
          <w:ilvl w:val="0"/>
          <w:numId w:val="4"/>
        </w:numPr>
        <w:spacing w:after="160" w:line="259" w:lineRule="auto"/>
      </w:pPr>
      <w:r>
        <w:t>Trap line;</w:t>
      </w:r>
    </w:p>
    <w:p w:rsidR="00E8319C" w:rsidRDefault="00E8319C" w:rsidP="00D16449">
      <w:pPr>
        <w:pStyle w:val="ListParagraph"/>
        <w:numPr>
          <w:ilvl w:val="0"/>
          <w:numId w:val="4"/>
        </w:numPr>
        <w:spacing w:after="160" w:line="259" w:lineRule="auto"/>
      </w:pPr>
      <w:r>
        <w:t>Forest harvesting, including Christmas Tree harvesting (Perry Horning);</w:t>
      </w:r>
    </w:p>
    <w:p w:rsidR="00E8319C" w:rsidRDefault="00E8319C" w:rsidP="00D16449">
      <w:pPr>
        <w:pStyle w:val="ListParagraph"/>
        <w:numPr>
          <w:ilvl w:val="0"/>
          <w:numId w:val="4"/>
        </w:numPr>
        <w:spacing w:after="160" w:line="259" w:lineRule="auto"/>
      </w:pPr>
      <w:r>
        <w:t>Electric Power Lines (as mentioned previously); and</w:t>
      </w:r>
    </w:p>
    <w:p w:rsidR="00E8319C" w:rsidRDefault="00E8319C" w:rsidP="00D16449">
      <w:pPr>
        <w:pStyle w:val="ListParagraph"/>
        <w:numPr>
          <w:ilvl w:val="0"/>
          <w:numId w:val="4"/>
        </w:numPr>
        <w:spacing w:after="160" w:line="259" w:lineRule="auto"/>
        <w:rPr>
          <w:noProof/>
          <w:lang w:eastAsia="en-CA"/>
        </w:rPr>
      </w:pPr>
      <w:r>
        <w:t>Private use of Bear Mountain FSR (Seels and Barry Brown-John).</w:t>
      </w:r>
    </w:p>
    <w:p w:rsidR="00392B8D" w:rsidRDefault="00392B8D" w:rsidP="00E8319C">
      <w:pPr>
        <w:spacing w:after="240"/>
      </w:pPr>
      <w:r>
        <w:t>The proposed addition of recreation trails will not eliminate any of the existing tenure operations or activities. The proposed recreation trails aim to work in coordination with these existing approved uses.</w:t>
      </w:r>
    </w:p>
    <w:p w:rsidR="00592F93" w:rsidRDefault="00481AEF" w:rsidP="00592F93">
      <w:pPr>
        <w:spacing w:after="240"/>
      </w:pPr>
      <w:r>
        <w:t>The</w:t>
      </w:r>
      <w:r w:rsidR="00E8319C">
        <w:t xml:space="preserve"> parcel of Crown land</w:t>
      </w:r>
      <w:r>
        <w:t xml:space="preserve"> </w:t>
      </w:r>
      <w:r w:rsidR="00E8319C">
        <w:t xml:space="preserve">the proposed recreation trails would be located on </w:t>
      </w:r>
      <w:r>
        <w:t xml:space="preserve">is surrounded </w:t>
      </w:r>
      <w:r w:rsidR="002938E3">
        <w:t xml:space="preserve">on three side </w:t>
      </w:r>
      <w:r>
        <w:t>by private land parcels</w:t>
      </w:r>
      <w:r w:rsidR="002938E3">
        <w:t>; to the north, to the east and to the south.</w:t>
      </w:r>
      <w:r>
        <w:t xml:space="preserve"> </w:t>
      </w:r>
      <w:r w:rsidR="002938E3">
        <w:t>T</w:t>
      </w:r>
      <w:r>
        <w:t>he Toby Creek Road</w:t>
      </w:r>
      <w:r w:rsidR="002938E3">
        <w:t xml:space="preserve"> runs along the south side and</w:t>
      </w:r>
      <w:r>
        <w:t xml:space="preserve"> Bear Mountain FSR </w:t>
      </w:r>
      <w:r w:rsidR="002938E3">
        <w:t>runs through the middles of the subject area. T</w:t>
      </w:r>
      <w:r>
        <w:t xml:space="preserve">wo major </w:t>
      </w:r>
      <w:r w:rsidR="002938E3">
        <w:t xml:space="preserve">BC Hydro </w:t>
      </w:r>
      <w:r>
        <w:t xml:space="preserve">power transmission line </w:t>
      </w:r>
      <w:r w:rsidR="00760C81">
        <w:t>rights</w:t>
      </w:r>
      <w:r>
        <w:t xml:space="preserve"> of ways </w:t>
      </w:r>
      <w:r w:rsidR="002938E3">
        <w:t>also crisscross the crown land of this proposal</w:t>
      </w:r>
      <w:r>
        <w:t xml:space="preserve">. </w:t>
      </w:r>
      <w:r w:rsidR="00B27B9B">
        <w:t>(See Appendix ‘A’ Location Map)</w:t>
      </w:r>
      <w:bookmarkStart w:id="7" w:name="_Toc451200144"/>
      <w:bookmarkStart w:id="8" w:name="_Toc451200822"/>
      <w:bookmarkStart w:id="9" w:name="_Toc451200861"/>
      <w:bookmarkStart w:id="10" w:name="_Toc451200991"/>
      <w:bookmarkStart w:id="11" w:name="_Toc451201073"/>
      <w:bookmarkStart w:id="12" w:name="_Toc451201123"/>
      <w:bookmarkStart w:id="13" w:name="_Toc451174071"/>
      <w:bookmarkEnd w:id="7"/>
      <w:bookmarkEnd w:id="8"/>
      <w:bookmarkEnd w:id="9"/>
      <w:bookmarkEnd w:id="10"/>
      <w:bookmarkEnd w:id="11"/>
      <w:bookmarkEnd w:id="12"/>
    </w:p>
    <w:p w:rsidR="0003576E" w:rsidRPr="00592F93" w:rsidRDefault="0003576E" w:rsidP="00592F93">
      <w:pPr>
        <w:spacing w:after="240"/>
      </w:pPr>
    </w:p>
    <w:p w:rsidR="007F4442" w:rsidRDefault="007F4442">
      <w:pPr>
        <w:rPr>
          <w:rFonts w:asciiTheme="majorHAnsi" w:hAnsiTheme="majorHAnsi"/>
          <w:color w:val="438086" w:themeColor="accent2"/>
          <w:sz w:val="32"/>
          <w:szCs w:val="32"/>
        </w:rPr>
      </w:pPr>
      <w:r>
        <w:rPr>
          <w:noProof/>
          <w:lang w:val="en-CA" w:eastAsia="en-CA"/>
        </w:rPr>
        <mc:AlternateContent>
          <mc:Choice Requires="wpg">
            <w:drawing>
              <wp:anchor distT="0" distB="0" distL="114300" distR="114300" simplePos="0" relativeHeight="251667968" behindDoc="0" locked="0" layoutInCell="1" allowOverlap="1">
                <wp:simplePos x="0" y="0"/>
                <wp:positionH relativeFrom="column">
                  <wp:posOffset>4125433</wp:posOffset>
                </wp:positionH>
                <wp:positionV relativeFrom="paragraph">
                  <wp:posOffset>319036</wp:posOffset>
                </wp:positionV>
                <wp:extent cx="1941992" cy="3460883"/>
                <wp:effectExtent l="19050" t="19050" r="1270" b="6350"/>
                <wp:wrapSquare wrapText="bothSides"/>
                <wp:docPr id="7" name="Group 7"/>
                <wp:cNvGraphicFramePr/>
                <a:graphic xmlns:a="http://schemas.openxmlformats.org/drawingml/2006/main">
                  <a:graphicData uri="http://schemas.microsoft.com/office/word/2010/wordprocessingGroup">
                    <wpg:wgp>
                      <wpg:cNvGrpSpPr/>
                      <wpg:grpSpPr>
                        <a:xfrm>
                          <a:off x="0" y="0"/>
                          <a:ext cx="1941992" cy="3460883"/>
                          <a:chOff x="0" y="0"/>
                          <a:chExt cx="1941992" cy="3460883"/>
                        </a:xfrm>
                      </wpg:grpSpPr>
                      <wps:wsp>
                        <wps:cNvPr id="48" name="Text Box 5"/>
                        <wps:cNvSpPr txBox="1">
                          <a:spLocks noChangeArrowheads="1"/>
                        </wps:cNvSpPr>
                        <wps:spPr bwMode="auto">
                          <a:xfrm>
                            <a:off x="446567" y="3274828"/>
                            <a:ext cx="149542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74D96" w:rsidRPr="00592F93" w:rsidRDefault="00C74D96" w:rsidP="00592F93">
                              <w:pPr>
                                <w:pStyle w:val="Caption"/>
                                <w:rPr>
                                  <w:b w:val="0"/>
                                </w:rPr>
                              </w:pPr>
                              <w:r w:rsidRPr="00592F93">
                                <w:rPr>
                                  <w:b w:val="0"/>
                                </w:rPr>
                                <w:t>Barbour Rock Crag</w:t>
                              </w:r>
                            </w:p>
                            <w:p w:rsidR="00C74D96" w:rsidRPr="004651D5" w:rsidRDefault="00C74D96" w:rsidP="00481AEF">
                              <w:pPr>
                                <w:pStyle w:val="Caption"/>
                                <w:rPr>
                                  <w:noProof/>
                                  <w:color w:val="2A495E" w:themeColor="accent6" w:themeShade="80"/>
                                  <w:sz w:val="20"/>
                                  <w:szCs w:val="20"/>
                                </w:rPr>
                              </w:pPr>
                            </w:p>
                          </w:txbxContent>
                        </wps:txbx>
                        <wps:bodyPr rot="0" vert="horz" wrap="square" lIns="0" tIns="0" rIns="0" bIns="0" anchor="t" anchorCtr="0" upright="1">
                          <a:noAutofit/>
                        </wps:bodyPr>
                      </wps:wsp>
                      <pic:pic xmlns:pic="http://schemas.openxmlformats.org/drawingml/2006/picture">
                        <pic:nvPicPr>
                          <pic:cNvPr id="252" name="Picture 25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06575" cy="3212465"/>
                          </a:xfrm>
                          <a:prstGeom prst="rect">
                            <a:avLst/>
                          </a:prstGeom>
                          <a:ln w="15875">
                            <a:solidFill>
                              <a:schemeClr val="accent2">
                                <a:lumMod val="50000"/>
                              </a:schemeClr>
                            </a:solidFill>
                          </a:ln>
                        </pic:spPr>
                      </pic:pic>
                    </wpg:wgp>
                  </a:graphicData>
                </a:graphic>
              </wp:anchor>
            </w:drawing>
          </mc:Choice>
          <mc:Fallback xmlns:w15="http://schemas.microsoft.com/office/word/2012/wordml">
            <w:pict>
              <v:group id="Group 7" o:spid="_x0000_s1038" style="position:absolute;margin-left:324.85pt;margin-top:25.1pt;width:152.9pt;height:272.5pt;z-index:251734016" coordsize="19419,346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">
                <v:shape id="_x0000_s1039" type="#_x0000_t202" style="position:absolute;left:4465;top:32748;width:14954;height:1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BrMAA&#10;AADbAAAADwAAAGRycy9kb3ducmV2LnhtbERPTYvCMBC9L/gfwgje1tRFZK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BrMAAAADbAAAADwAAAAAAAAAAAAAAAACYAgAAZHJzL2Rvd25y&#10;ZXYueG1sUEsFBgAAAAAEAAQA9QAAAIUDAAAAAA==&#10;" filled="f" stroked="f">
                  <v:textbox inset="0,0,0,0">
                    <w:txbxContent>
                      <w:p w:rsidR="00C74D96" w:rsidRPr="00592F93" w:rsidRDefault="00C74D96" w:rsidP="00592F93">
                        <w:pPr>
                          <w:pStyle w:val="Caption"/>
                          <w:rPr>
                            <w:b w:val="0"/>
                          </w:rPr>
                        </w:pPr>
                        <w:r w:rsidRPr="00592F93">
                          <w:rPr>
                            <w:b w:val="0"/>
                          </w:rPr>
                          <w:t>Barbour Rock Crag</w:t>
                        </w:r>
                      </w:p>
                      <w:p w:rsidR="00C74D96" w:rsidRPr="004651D5" w:rsidRDefault="00C74D96" w:rsidP="00481AEF">
                        <w:pPr>
                          <w:pStyle w:val="Caption"/>
                          <w:rPr>
                            <w:noProof/>
                            <w:color w:val="2A495E" w:themeColor="accent6" w:themeShade="80"/>
                            <w:sz w:val="20"/>
                            <w:szCs w:val="20"/>
                          </w:rPr>
                        </w:pPr>
                      </w:p>
                    </w:txbxContent>
                  </v:textbox>
                </v:shape>
                <v:shape id="Picture 252" o:spid="_x0000_s1040" type="#_x0000_t75" style="position:absolute;width:18065;height:32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48/vCAAAA3AAAAA8AAABkcnMvZG93bnJldi54bWxEj0GLwjAUhO+C/yE8wZumFhSpRlkF0YsH&#10;rXp+27xtyzYvtYla/70RBI/DzHzDzJetqcSdGldaVjAaRiCIM6tLzhWc0s1gCsJ5ZI2VZVLwJAfL&#10;Rbczx0TbBx/ofvS5CBB2CSoovK8TKV1WkEE3tDVx8P5sY9AH2eRSN/gIcFPJOIom0mDJYaHAmtYF&#10;Zf/Hm1Fwmejsdl1djXXp6jdNt+X5vH8q1e+1PzMQnlr/DX/aO60gHsfwPhOOgFy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PP7wgAAANwAAAAPAAAAAAAAAAAAAAAAAJ8C&#10;AABkcnMvZG93bnJldi54bWxQSwUGAAAAAAQABAD3AAAAjgMAAAAA&#10;" stroked="t" strokecolor="#213f42 [1605]" strokeweight="1.25pt">
                  <v:imagedata r:id="rId15" o:title=""/>
                  <v:path arrowok="t"/>
                </v:shape>
                <w10:wrap type="square"/>
              </v:group>
            </w:pict>
          </mc:Fallback>
        </mc:AlternateContent>
      </w:r>
      <w:r>
        <w:br w:type="page"/>
      </w:r>
    </w:p>
    <w:p w:rsidR="0003576E" w:rsidRDefault="0003576E" w:rsidP="0003576E">
      <w:pPr>
        <w:pStyle w:val="Heading1"/>
      </w:pPr>
      <w:bookmarkStart w:id="14" w:name="_Toc475880821"/>
      <w:r>
        <w:t>2.</w:t>
      </w:r>
      <w:r>
        <w:tab/>
        <w:t>Barbour Rock Recreation Trail Partners</w:t>
      </w:r>
      <w:bookmarkEnd w:id="14"/>
    </w:p>
    <w:p w:rsidR="00CA5D1C" w:rsidRDefault="00CA5D1C" w:rsidP="00CA5D1C">
      <w:pPr>
        <w:spacing w:after="240"/>
      </w:pPr>
      <w:r>
        <w:t>The Barbour Rock Recreation Trail System is being proposed by a group of partners who all see the huge benefits of planning and development recreation trails in the Columbia Valley that are well managed and maintained for locals and visitors alike.</w:t>
      </w:r>
      <w:r w:rsidR="009D603E">
        <w:t xml:space="preserve"> The organizations included in this proposal to develop a Barbour Rock Trail System include: the Columbia Valley Greenways Alliance, the Columbia Valley Cycling Society, the Summit Trail Makers Society, and Recreation Sites and Trails BC.</w:t>
      </w:r>
    </w:p>
    <w:p w:rsidR="0017255D" w:rsidRDefault="0017255D" w:rsidP="00481AEF">
      <w:pPr>
        <w:pStyle w:val="Heading2"/>
        <w:spacing w:after="120"/>
      </w:pPr>
      <w:bookmarkStart w:id="15" w:name="_Toc475880822"/>
      <w:r>
        <w:t>Columbia Valley Greenways Trail Alliance</w:t>
      </w:r>
      <w:bookmarkEnd w:id="15"/>
      <w:r>
        <w:t xml:space="preserve"> </w:t>
      </w:r>
    </w:p>
    <w:p w:rsidR="0017255D" w:rsidRPr="0017255D" w:rsidRDefault="0017255D" w:rsidP="0017255D">
      <w:r w:rsidRPr="0017255D">
        <w:t>The Columbia Valley Greenways Trail Alliance (</w:t>
      </w:r>
      <w:r w:rsidR="0003576E">
        <w:t>CVGTA</w:t>
      </w:r>
      <w:r w:rsidRPr="0017255D">
        <w:t xml:space="preserve">) is a multi-stakeholder group of individuals and member organizations working </w:t>
      </w:r>
      <w:r w:rsidR="00877CA2">
        <w:t>together to</w:t>
      </w:r>
      <w:r w:rsidRPr="0017255D">
        <w:t xml:space="preserve"> create </w:t>
      </w:r>
      <w:r w:rsidR="00877CA2">
        <w:rPr>
          <w:rStyle w:val="apple-converted-space"/>
          <w:rFonts w:cs="Arial"/>
          <w:shd w:val="clear" w:color="auto" w:fill="FFFFFF"/>
        </w:rPr>
        <w:t>a</w:t>
      </w:r>
      <w:r w:rsidRPr="0017255D">
        <w:rPr>
          <w:rStyle w:val="apple-converted-space"/>
          <w:rFonts w:cs="Arial"/>
          <w:shd w:val="clear" w:color="auto" w:fill="FFFFFF"/>
        </w:rPr>
        <w:t xml:space="preserve"> </w:t>
      </w:r>
      <w:r w:rsidRPr="0017255D">
        <w:rPr>
          <w:rFonts w:cs="Arial"/>
          <w:shd w:val="clear" w:color="auto" w:fill="FFFFFF"/>
        </w:rPr>
        <w:t xml:space="preserve">world-class network of interconnected multi-use recreational trails </w:t>
      </w:r>
      <w:r w:rsidR="00877CA2">
        <w:rPr>
          <w:rFonts w:cs="Arial"/>
          <w:shd w:val="clear" w:color="auto" w:fill="FFFFFF"/>
        </w:rPr>
        <w:t xml:space="preserve">and green spaces </w:t>
      </w:r>
      <w:r w:rsidRPr="0017255D">
        <w:rPr>
          <w:rFonts w:cs="Arial"/>
          <w:shd w:val="clear" w:color="auto" w:fill="FFFFFF"/>
        </w:rPr>
        <w:t>throughout the Columbia Valley</w:t>
      </w:r>
      <w:r>
        <w:rPr>
          <w:rFonts w:cs="Arial"/>
          <w:shd w:val="clear" w:color="auto" w:fill="FFFFFF"/>
        </w:rPr>
        <w:t xml:space="preserve"> from Canal Flats to Donald</w:t>
      </w:r>
      <w:r w:rsidRPr="0017255D">
        <w:rPr>
          <w:rFonts w:cs="Arial"/>
          <w:shd w:val="clear" w:color="auto" w:fill="FFFFFF"/>
        </w:rPr>
        <w:t xml:space="preserve">. </w:t>
      </w:r>
      <w:r w:rsidR="00315F17">
        <w:rPr>
          <w:rFonts w:cs="Arial"/>
          <w:lang w:val="en"/>
        </w:rPr>
        <w:t>Greenways Trail Alliance</w:t>
      </w:r>
      <w:r w:rsidR="00315F17" w:rsidRPr="0017255D">
        <w:rPr>
          <w:rFonts w:cs="Arial"/>
          <w:lang w:val="en"/>
        </w:rPr>
        <w:t xml:space="preserve"> </w:t>
      </w:r>
      <w:r w:rsidRPr="0017255D">
        <w:rPr>
          <w:rFonts w:cs="Arial"/>
          <w:lang w:val="en"/>
        </w:rPr>
        <w:t>work is focused on collaborative effort</w:t>
      </w:r>
      <w:r w:rsidR="00877CA2">
        <w:rPr>
          <w:rFonts w:cs="Arial"/>
          <w:lang w:val="en"/>
        </w:rPr>
        <w:t>s</w:t>
      </w:r>
      <w:r w:rsidRPr="0017255D">
        <w:rPr>
          <w:rFonts w:cs="Arial"/>
          <w:lang w:val="en"/>
        </w:rPr>
        <w:t xml:space="preserve"> between various groups to achieve access to natural spaces for recreation, education and a thriving community.  </w:t>
      </w:r>
      <w:r w:rsidR="002938E3">
        <w:rPr>
          <w:rFonts w:cs="Arial"/>
          <w:lang w:val="en"/>
        </w:rPr>
        <w:t xml:space="preserve">All </w:t>
      </w:r>
      <w:r w:rsidR="009D603E">
        <w:rPr>
          <w:rFonts w:cs="Arial"/>
          <w:lang w:val="en"/>
        </w:rPr>
        <w:t>CVGTA</w:t>
      </w:r>
      <w:r w:rsidR="002938E3">
        <w:rPr>
          <w:rFonts w:cs="Arial"/>
          <w:lang w:val="en"/>
        </w:rPr>
        <w:t xml:space="preserve"> activities are done with the idea that</w:t>
      </w:r>
      <w:r w:rsidRPr="0017255D">
        <w:rPr>
          <w:rFonts w:cs="Arial"/>
          <w:lang w:val="en"/>
        </w:rPr>
        <w:t xml:space="preserve"> respect for the environment increases when groups plan, build and maintain trail systems together.</w:t>
      </w:r>
      <w:r w:rsidR="009D603E">
        <w:rPr>
          <w:rFonts w:cs="Arial"/>
          <w:lang w:val="en"/>
        </w:rPr>
        <w:t xml:space="preserve"> In the CVGTA Trails Vision 2017, the CVGTA stated that “the Columbia Valley is ripe for trail development”. (CVGTA Trails Vision 2017. P.5). The CVTGA Trails Vision 2017 supports the development of recreation trails in the Barbour Rock area, especially as a link between existing and future trails in the area between Invermere and Panorama. (CVGTA Trails Vision 2017. P.28)</w:t>
      </w:r>
    </w:p>
    <w:p w:rsidR="00481AEF" w:rsidRDefault="00481AEF" w:rsidP="00481AEF">
      <w:pPr>
        <w:pStyle w:val="Heading2"/>
        <w:spacing w:after="120"/>
      </w:pPr>
      <w:bookmarkStart w:id="16" w:name="_Toc475880823"/>
      <w:r>
        <w:t>Columbia Valley Cycling Society</w:t>
      </w:r>
      <w:bookmarkEnd w:id="13"/>
      <w:bookmarkEnd w:id="16"/>
    </w:p>
    <w:p w:rsidR="00481AEF" w:rsidRDefault="00481AEF" w:rsidP="00F935B9">
      <w:r w:rsidRPr="00494D16">
        <w:t>The Columbia Valley Cycling Society (CVCS)</w:t>
      </w:r>
      <w:r w:rsidR="009D603E">
        <w:t xml:space="preserve">, </w:t>
      </w:r>
      <w:r w:rsidRPr="00494D16">
        <w:t xml:space="preserve">is a volunteer organization based in the Columbia Valley </w:t>
      </w:r>
      <w:r>
        <w:t xml:space="preserve">and is made up of mountain bike enthusiasts. </w:t>
      </w:r>
      <w:r w:rsidR="00F239A3">
        <w:t>CVCS’s</w:t>
      </w:r>
      <w:r w:rsidRPr="003D0B01">
        <w:t xml:space="preserve"> </w:t>
      </w:r>
      <w:r w:rsidR="00F239A3">
        <w:t>vis</w:t>
      </w:r>
      <w:r w:rsidRPr="003D0B01">
        <w:t xml:space="preserve">ion </w:t>
      </w:r>
      <w:r>
        <w:t xml:space="preserve">is </w:t>
      </w:r>
      <w:r w:rsidRPr="003D0B01">
        <w:t xml:space="preserve">to </w:t>
      </w:r>
      <w:r w:rsidRPr="003D0B01">
        <w:rPr>
          <w:iCs/>
        </w:rPr>
        <w:t xml:space="preserve">grow the sport of cycling for the health and wealth of </w:t>
      </w:r>
      <w:r>
        <w:rPr>
          <w:iCs/>
        </w:rPr>
        <w:t>the Columbia Valley</w:t>
      </w:r>
      <w:r w:rsidRPr="003D0B01">
        <w:rPr>
          <w:iCs/>
        </w:rPr>
        <w:t xml:space="preserve"> communit</w:t>
      </w:r>
      <w:r>
        <w:rPr>
          <w:iCs/>
        </w:rPr>
        <w:t>ies</w:t>
      </w:r>
      <w:r w:rsidRPr="003D0B01">
        <w:rPr>
          <w:iCs/>
        </w:rPr>
        <w:t xml:space="preserve"> through sustainable trail network</w:t>
      </w:r>
      <w:r>
        <w:rPr>
          <w:iCs/>
        </w:rPr>
        <w:t>s</w:t>
      </w:r>
      <w:r w:rsidRPr="003D0B01">
        <w:rPr>
          <w:iCs/>
        </w:rPr>
        <w:t xml:space="preserve"> that ha</w:t>
      </w:r>
      <w:r>
        <w:rPr>
          <w:iCs/>
        </w:rPr>
        <w:t>ve</w:t>
      </w:r>
      <w:r w:rsidRPr="003D0B01">
        <w:rPr>
          <w:iCs/>
        </w:rPr>
        <w:t xml:space="preserve"> been built and maintained to respect the land and those around it.</w:t>
      </w:r>
      <w:r>
        <w:t xml:space="preserve"> The Society’s </w:t>
      </w:r>
      <w:r w:rsidRPr="00494D16">
        <w:t>primary m</w:t>
      </w:r>
      <w:r w:rsidR="00F239A3">
        <w:t>ission</w:t>
      </w:r>
      <w:r w:rsidRPr="00494D16">
        <w:t xml:space="preserve"> is </w:t>
      </w:r>
      <w:r>
        <w:t>“</w:t>
      </w:r>
      <w:r w:rsidRPr="00494D16">
        <w:t>to enjoy and promote mountain biking opportunities in the valley by developing and maintaining a network of legal, non-motorized trails</w:t>
      </w:r>
      <w:r>
        <w:t>”</w:t>
      </w:r>
      <w:r w:rsidRPr="00494D16">
        <w:t>. Currently the CVCS</w:t>
      </w:r>
      <w:r>
        <w:t xml:space="preserve"> is fulfilling its mandate by</w:t>
      </w:r>
      <w:r w:rsidRPr="00494D16">
        <w:t xml:space="preserve"> maintain</w:t>
      </w:r>
      <w:r>
        <w:t>ing</w:t>
      </w:r>
      <w:r w:rsidRPr="00494D16">
        <w:t xml:space="preserve"> and </w:t>
      </w:r>
      <w:r>
        <w:t>managing</w:t>
      </w:r>
      <w:r w:rsidRPr="00494D16">
        <w:t xml:space="preserve"> </w:t>
      </w:r>
      <w:r w:rsidR="002C3C1E">
        <w:t>60</w:t>
      </w:r>
      <w:r w:rsidRPr="00494D16">
        <w:t xml:space="preserve"> km of trails</w:t>
      </w:r>
      <w:r>
        <w:t>;</w:t>
      </w:r>
      <w:r w:rsidRPr="00494D16">
        <w:t xml:space="preserve"> including the Mt. Swansea Trail Network and the </w:t>
      </w:r>
      <w:r w:rsidR="00315AD0">
        <w:t>Lake Lillian</w:t>
      </w:r>
      <w:r w:rsidRPr="00494D16">
        <w:t xml:space="preserve"> Trail </w:t>
      </w:r>
      <w:r w:rsidR="00315AD0">
        <w:t>system;</w:t>
      </w:r>
      <w:r w:rsidRPr="00494D16">
        <w:t xml:space="preserve"> all </w:t>
      </w:r>
      <w:r w:rsidR="00315AD0">
        <w:t xml:space="preserve">RSTBC </w:t>
      </w:r>
      <w:r w:rsidRPr="00494D16">
        <w:t xml:space="preserve">sanctioned </w:t>
      </w:r>
      <w:r w:rsidR="00315AD0">
        <w:t>mountain bike</w:t>
      </w:r>
      <w:r w:rsidRPr="00494D16">
        <w:t xml:space="preserve"> trails on Crown Land.</w:t>
      </w:r>
    </w:p>
    <w:p w:rsidR="00481AEF" w:rsidRDefault="00481AEF" w:rsidP="00F935B9">
      <w:r>
        <w:t>CVCS is</w:t>
      </w:r>
      <w:r w:rsidRPr="00EC4080">
        <w:t xml:space="preserve"> a </w:t>
      </w:r>
      <w:r>
        <w:t xml:space="preserve">proud </w:t>
      </w:r>
      <w:r w:rsidRPr="00EC4080">
        <w:t xml:space="preserve">member of the </w:t>
      </w:r>
      <w:r w:rsidR="00315F17">
        <w:t>Greenways Trail Alliance</w:t>
      </w:r>
      <w:r w:rsidR="00F239A3">
        <w:t xml:space="preserve"> and</w:t>
      </w:r>
      <w:r w:rsidRPr="00EC4080">
        <w:rPr>
          <w:rFonts w:cs="Arial"/>
          <w:shd w:val="clear" w:color="auto" w:fill="FFFFFF"/>
        </w:rPr>
        <w:t xml:space="preserve"> </w:t>
      </w:r>
      <w:r w:rsidRPr="00EC4080">
        <w:t xml:space="preserve">strongly believes </w:t>
      </w:r>
      <w:r>
        <w:t xml:space="preserve">that </w:t>
      </w:r>
      <w:r w:rsidRPr="00EC4080">
        <w:t xml:space="preserve">the development and maintenance of new </w:t>
      </w:r>
      <w:r>
        <w:t>multi-use recreational</w:t>
      </w:r>
      <w:r w:rsidRPr="00EC4080">
        <w:t xml:space="preserve"> trails, like the proposed Barbour Rock </w:t>
      </w:r>
      <w:r>
        <w:t>Trail System</w:t>
      </w:r>
      <w:r w:rsidRPr="00EC4080">
        <w:t xml:space="preserve"> will help the </w:t>
      </w:r>
      <w:r w:rsidR="00315F17">
        <w:t>Greenways Trail Alliance</w:t>
      </w:r>
      <w:r w:rsidR="00315F17" w:rsidRPr="00EC4080">
        <w:t xml:space="preserve"> </w:t>
      </w:r>
      <w:r w:rsidRPr="00EC4080">
        <w:t>meet their goals and vision.</w:t>
      </w:r>
    </w:p>
    <w:p w:rsidR="009D603E" w:rsidRDefault="009D603E" w:rsidP="009D603E">
      <w:pPr>
        <w:pStyle w:val="Heading2"/>
      </w:pPr>
      <w:bookmarkStart w:id="17" w:name="_Toc475880824"/>
      <w:r>
        <w:t>Summit Trail Makers Society</w:t>
      </w:r>
      <w:bookmarkEnd w:id="17"/>
    </w:p>
    <w:p w:rsidR="00481AEF" w:rsidRDefault="00481AEF" w:rsidP="00F935B9">
      <w:r w:rsidRPr="00D826C7">
        <w:t>The Summit Trail Makers Society</w:t>
      </w:r>
      <w:r w:rsidR="00F239A3">
        <w:t xml:space="preserve"> </w:t>
      </w:r>
      <w:r w:rsidR="00292496">
        <w:t>is made up of</w:t>
      </w:r>
      <w:r w:rsidRPr="00D826C7">
        <w:t xml:space="preserve"> a group of hikers who</w:t>
      </w:r>
      <w:r>
        <w:t>se mission is to</w:t>
      </w:r>
      <w:r w:rsidR="00F239A3">
        <w:t xml:space="preserve"> promote</w:t>
      </w:r>
      <w:r w:rsidRPr="00D826C7">
        <w:t xml:space="preserve"> safe and sustainable hiking experiences by assisting in </w:t>
      </w:r>
      <w:r w:rsidR="00F239A3">
        <w:t xml:space="preserve">the </w:t>
      </w:r>
      <w:r w:rsidRPr="00D826C7">
        <w:t>development and maintenance of back country hiking trails in the Columbia Valley region</w:t>
      </w:r>
      <w:r>
        <w:t>.</w:t>
      </w:r>
      <w:r w:rsidR="003B100D">
        <w:t xml:space="preserve"> The Summit Trail Makers support the development of the Barbour Rock Recreation Trail System as they will provide hiking opportunities close to Invermere, that will have safe easily accessible parking and will at an ability level that the average hiker and achieve.</w:t>
      </w:r>
      <w:r>
        <w:t xml:space="preserve"> </w:t>
      </w:r>
      <w:r w:rsidR="009D782E">
        <w:t xml:space="preserve">During the development of the </w:t>
      </w:r>
      <w:r w:rsidR="009D782E" w:rsidRPr="003779AE">
        <w:t xml:space="preserve">Barbour Rock </w:t>
      </w:r>
      <w:r w:rsidR="009D782E">
        <w:t xml:space="preserve">Recreation </w:t>
      </w:r>
      <w:r w:rsidR="009D782E" w:rsidRPr="003779AE">
        <w:t>Trail system</w:t>
      </w:r>
      <w:r w:rsidR="009D782E">
        <w:t xml:space="preserve"> t</w:t>
      </w:r>
      <w:r>
        <w:t xml:space="preserve">he Summit Trail Makers </w:t>
      </w:r>
      <w:r w:rsidR="003B100D">
        <w:t>has</w:t>
      </w:r>
      <w:r>
        <w:t xml:space="preserve"> provide</w:t>
      </w:r>
      <w:r w:rsidR="003B100D">
        <w:t>d</w:t>
      </w:r>
      <w:r w:rsidRPr="00D826C7">
        <w:t xml:space="preserve"> valuable input on the design, alignment and construction of the </w:t>
      </w:r>
      <w:r w:rsidR="00F239A3">
        <w:t>‘</w:t>
      </w:r>
      <w:r w:rsidRPr="00D826C7">
        <w:t>hiking only</w:t>
      </w:r>
      <w:r w:rsidR="00F239A3">
        <w:t>’</w:t>
      </w:r>
      <w:r w:rsidRPr="00D826C7">
        <w:t xml:space="preserve"> trails.</w:t>
      </w:r>
      <w:r>
        <w:t xml:space="preserve"> It is anticipated that the Summit Trail Makers will assume maintenance responsibility of the hiking only trails in the future.</w:t>
      </w:r>
    </w:p>
    <w:p w:rsidR="000B4F74" w:rsidRDefault="000B4F74" w:rsidP="009D603E"/>
    <w:p w:rsidR="000B4F74" w:rsidRPr="000B4F74" w:rsidRDefault="000B4F74" w:rsidP="000B4F74">
      <w:pPr>
        <w:pStyle w:val="Heading2"/>
      </w:pPr>
      <w:bookmarkStart w:id="18" w:name="_Toc475880825"/>
      <w:r w:rsidRPr="000B4F74">
        <w:t>Recreation Sites and Trails BC</w:t>
      </w:r>
      <w:bookmarkEnd w:id="18"/>
    </w:p>
    <w:p w:rsidR="000B4F74" w:rsidRDefault="009D603E" w:rsidP="009D603E">
      <w:r>
        <w:t>R</w:t>
      </w:r>
      <w:r w:rsidR="000B4F74">
        <w:t xml:space="preserve">ecreation </w:t>
      </w:r>
      <w:r>
        <w:t>S</w:t>
      </w:r>
      <w:r w:rsidR="000B4F74">
        <w:t xml:space="preserve">ites and </w:t>
      </w:r>
      <w:r>
        <w:t>T</w:t>
      </w:r>
      <w:r w:rsidR="000B4F74">
        <w:t xml:space="preserve">rails </w:t>
      </w:r>
      <w:r>
        <w:t>BC</w:t>
      </w:r>
      <w:r w:rsidR="000B4F74">
        <w:t xml:space="preserve"> represents</w:t>
      </w:r>
      <w:r w:rsidRPr="003779AE">
        <w:t xml:space="preserve"> the provincial ministry responsible for recreation sites and trails</w:t>
      </w:r>
      <w:r w:rsidR="000B4F74">
        <w:t xml:space="preserve"> in the Province of BC</w:t>
      </w:r>
      <w:r>
        <w:t>.</w:t>
      </w:r>
      <w:r w:rsidRPr="003779AE">
        <w:t xml:space="preserve"> </w:t>
      </w:r>
      <w:r w:rsidR="000B4F74">
        <w:t xml:space="preserve">Recreation trails throughout the province are considered and regulated through various legislation and policies. The Trails Strategy for British Columbia makes it very clear that trails, whether motorized or non-motorized are recognized for the benefits they provide and are a high priority in recreation development in the Province. The proposed trail development in the Barbour Rock area can assist in meeting the goals of RSTBC in the East Kootenay area. </w:t>
      </w:r>
    </w:p>
    <w:p w:rsidR="00CD5BA8" w:rsidRDefault="009D603E" w:rsidP="009D603E">
      <w:r>
        <w:t>Although th</w:t>
      </w:r>
      <w:r w:rsidR="00CD5BA8">
        <w:t>is trail plan proposes that the CVGTA and CVCS will manage and maintain the</w:t>
      </w:r>
      <w:r>
        <w:t xml:space="preserve"> trails</w:t>
      </w:r>
      <w:r w:rsidR="00CD5BA8">
        <w:t>, the</w:t>
      </w:r>
      <w:r>
        <w:t xml:space="preserve"> lands are and </w:t>
      </w:r>
      <w:r w:rsidR="00CD5BA8">
        <w:t xml:space="preserve">will </w:t>
      </w:r>
      <w:r>
        <w:t xml:space="preserve">remain under the jurisdiction of the Provincial Government. The </w:t>
      </w:r>
      <w:r w:rsidR="00CD5BA8">
        <w:t>Trails Strategy document requires trail development to include several key components:</w:t>
      </w:r>
    </w:p>
    <w:p w:rsidR="00CD5BA8" w:rsidRDefault="00CD5BA8" w:rsidP="00D16449">
      <w:pPr>
        <w:pStyle w:val="ListParagraph"/>
        <w:numPr>
          <w:ilvl w:val="0"/>
          <w:numId w:val="12"/>
        </w:numPr>
      </w:pPr>
      <w:r>
        <w:t>Collaborative planning</w:t>
      </w:r>
    </w:p>
    <w:p w:rsidR="00CD5BA8" w:rsidRDefault="00CD5BA8" w:rsidP="00D16449">
      <w:pPr>
        <w:pStyle w:val="ListParagraph"/>
        <w:numPr>
          <w:ilvl w:val="0"/>
          <w:numId w:val="12"/>
        </w:numPr>
      </w:pPr>
      <w:r>
        <w:t>Good governance</w:t>
      </w:r>
    </w:p>
    <w:p w:rsidR="00CD5BA8" w:rsidRDefault="00CD5BA8" w:rsidP="00D16449">
      <w:pPr>
        <w:pStyle w:val="ListParagraph"/>
        <w:numPr>
          <w:ilvl w:val="0"/>
          <w:numId w:val="12"/>
        </w:numPr>
      </w:pPr>
      <w:r>
        <w:t>Sustainable resources</w:t>
      </w:r>
    </w:p>
    <w:p w:rsidR="00CD5BA8" w:rsidRDefault="00CD5BA8" w:rsidP="00D16449">
      <w:pPr>
        <w:pStyle w:val="ListParagraph"/>
        <w:numPr>
          <w:ilvl w:val="0"/>
          <w:numId w:val="12"/>
        </w:numPr>
      </w:pPr>
      <w:r>
        <w:t>Effective management</w:t>
      </w:r>
    </w:p>
    <w:p w:rsidR="00CD5BA8" w:rsidRDefault="00CD5BA8" w:rsidP="00D16449">
      <w:pPr>
        <w:pStyle w:val="ListParagraph"/>
        <w:numPr>
          <w:ilvl w:val="0"/>
          <w:numId w:val="12"/>
        </w:numPr>
      </w:pPr>
      <w:r>
        <w:t>Comprehensive information; and,</w:t>
      </w:r>
    </w:p>
    <w:p w:rsidR="00CD5BA8" w:rsidRDefault="00CD5BA8" w:rsidP="00D16449">
      <w:pPr>
        <w:pStyle w:val="ListParagraph"/>
        <w:numPr>
          <w:ilvl w:val="0"/>
          <w:numId w:val="12"/>
        </w:numPr>
      </w:pPr>
      <w:r>
        <w:t>Strategic marketing</w:t>
      </w:r>
    </w:p>
    <w:p w:rsidR="009D603E" w:rsidRDefault="00CD5BA8" w:rsidP="009D603E">
      <w:r>
        <w:t xml:space="preserve">Partnering with the CVGTA and the CVCS will ensure the components are included in the trail plan and all future construction and maintenance </w:t>
      </w:r>
      <w:r w:rsidR="00D45A04">
        <w:t>activities</w:t>
      </w:r>
      <w:r>
        <w:t xml:space="preserve"> a</w:t>
      </w:r>
      <w:r w:rsidR="009D603E">
        <w:t>nd will ensure a trail system that the Columbia Valley will be proud of.</w:t>
      </w:r>
    </w:p>
    <w:p w:rsidR="00F815FE" w:rsidRPr="00F815FE" w:rsidRDefault="00481AEF">
      <w:r>
        <w:t xml:space="preserve">Future trail partners </w:t>
      </w:r>
      <w:r w:rsidR="00292496">
        <w:t xml:space="preserve">of the Barbour Rock Recreation trail system </w:t>
      </w:r>
      <w:r>
        <w:t xml:space="preserve">could include the Toby Creek Nordic Society, if interest </w:t>
      </w:r>
      <w:r w:rsidR="00292496">
        <w:t xml:space="preserve">is expressed for cross country ski </w:t>
      </w:r>
      <w:r>
        <w:t xml:space="preserve">track setting </w:t>
      </w:r>
      <w:r w:rsidR="00292496">
        <w:t xml:space="preserve">on </w:t>
      </w:r>
      <w:r>
        <w:t xml:space="preserve">the Green Loop trail. </w:t>
      </w:r>
      <w:bookmarkStart w:id="19" w:name="_Toc451174073"/>
    </w:p>
    <w:p w:rsidR="00292496" w:rsidRDefault="008C5E8A">
      <w:pPr>
        <w:rPr>
          <w:rFonts w:asciiTheme="majorHAnsi" w:hAnsiTheme="majorHAnsi"/>
          <w:color w:val="438086" w:themeColor="accent2"/>
          <w:sz w:val="32"/>
          <w:szCs w:val="32"/>
        </w:rPr>
      </w:pPr>
      <w:r>
        <w:rPr>
          <w:noProof/>
          <w:lang w:val="en-CA" w:eastAsia="en-CA"/>
        </w:rPr>
        <mc:AlternateContent>
          <mc:Choice Requires="wpg">
            <w:drawing>
              <wp:anchor distT="0" distB="0" distL="114300" distR="114300" simplePos="0" relativeHeight="251655680" behindDoc="0" locked="0" layoutInCell="1" allowOverlap="1">
                <wp:simplePos x="0" y="0"/>
                <wp:positionH relativeFrom="column">
                  <wp:posOffset>3668233</wp:posOffset>
                </wp:positionH>
                <wp:positionV relativeFrom="paragraph">
                  <wp:posOffset>263495</wp:posOffset>
                </wp:positionV>
                <wp:extent cx="2266950" cy="3063492"/>
                <wp:effectExtent l="0" t="19050" r="19050" b="3810"/>
                <wp:wrapTight wrapText="bothSides">
                  <wp:wrapPolygon edited="0">
                    <wp:start x="545" y="-134"/>
                    <wp:lineTo x="0" y="20552"/>
                    <wp:lineTo x="0" y="21493"/>
                    <wp:lineTo x="21600" y="21493"/>
                    <wp:lineTo x="21600" y="-134"/>
                    <wp:lineTo x="545" y="-134"/>
                  </wp:wrapPolygon>
                </wp:wrapTight>
                <wp:docPr id="8" name="Group 8"/>
                <wp:cNvGraphicFramePr/>
                <a:graphic xmlns:a="http://schemas.openxmlformats.org/drawingml/2006/main">
                  <a:graphicData uri="http://schemas.microsoft.com/office/word/2010/wordprocessingGroup">
                    <wpg:wgp>
                      <wpg:cNvGrpSpPr/>
                      <wpg:grpSpPr>
                        <a:xfrm>
                          <a:off x="0" y="0"/>
                          <a:ext cx="2266950" cy="3063492"/>
                          <a:chOff x="0" y="0"/>
                          <a:chExt cx="2266950" cy="3063492"/>
                        </a:xfrm>
                      </wpg:grpSpPr>
                      <pic:pic xmlns:pic="http://schemas.openxmlformats.org/drawingml/2006/picture">
                        <pic:nvPicPr>
                          <pic:cNvPr id="23" name="Picture 2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116958" y="0"/>
                            <a:ext cx="2141855" cy="2856865"/>
                          </a:xfrm>
                          <a:prstGeom prst="rect">
                            <a:avLst/>
                          </a:prstGeom>
                          <a:ln w="19050">
                            <a:solidFill>
                              <a:srgbClr val="008000"/>
                            </a:solidFill>
                          </a:ln>
                        </pic:spPr>
                      </pic:pic>
                      <wps:wsp>
                        <wps:cNvPr id="58" name="Text Box 58"/>
                        <wps:cNvSpPr txBox="1"/>
                        <wps:spPr>
                          <a:xfrm>
                            <a:off x="0" y="2934587"/>
                            <a:ext cx="2266950" cy="128905"/>
                          </a:xfrm>
                          <a:prstGeom prst="rect">
                            <a:avLst/>
                          </a:prstGeom>
                          <a:noFill/>
                          <a:ln>
                            <a:noFill/>
                          </a:ln>
                          <a:effectLst/>
                        </wps:spPr>
                        <wps:txbx>
                          <w:txbxContent>
                            <w:p w:rsidR="00C74D96" w:rsidRPr="00D45A04" w:rsidRDefault="00C74D96" w:rsidP="004A4E9B">
                              <w:pPr>
                                <w:pStyle w:val="Caption"/>
                                <w:spacing w:after="0"/>
                                <w:jc w:val="right"/>
                                <w:rPr>
                                  <w:rFonts w:asciiTheme="majorHAnsi" w:eastAsiaTheme="minorHAnsi" w:hAnsiTheme="majorHAnsi" w:cstheme="minorHAnsi"/>
                                  <w:noProof/>
                                  <w:color w:val="438086" w:themeColor="accent2"/>
                                  <w:sz w:val="20"/>
                                  <w:szCs w:val="20"/>
                                </w:rPr>
                              </w:pPr>
                              <w:r w:rsidRPr="0005506B">
                                <w:rPr>
                                  <w:b w:val="0"/>
                                  <w:sz w:val="20"/>
                                  <w:szCs w:val="20"/>
                                </w:rPr>
                                <w:t>Example of Recreation Trail in BC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id="Group 8" o:spid="_x0000_s1041" style="position:absolute;margin-left:288.85pt;margin-top:20.75pt;width:178.5pt;height:241.2pt;z-index:251675648" coordsize="22669,306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">
                <v:shape id="Picture 23" o:spid="_x0000_s1042" type="#_x0000_t75" style="position:absolute;left:1169;width:21419;height:28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UwKTFAAAA2wAAAA8AAABkcnMvZG93bnJldi54bWxEj0FrwkAUhO9C/8PyCl6kbmpBSsxGiiBa&#10;eihqsddH9pmkyb5Nd1eT/vuuIHgcZuYbJlsOphUXcr62rOB5moAgLqyuuVTwdVg/vYLwAVlja5kU&#10;/JGHZf4wyjDVtucdXfahFBHCPkUFVQhdKqUvKjLop7Yjjt7JOoMhSldK7bCPcNPKWZLMpcGa40KF&#10;Ha0qKpr92SgIH0e3fv/Z2OS3ab6Pq3ryWfSk1PhxeFuACDSEe/jW3moFsxe4fok/QO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lMCkxQAAANsAAAAPAAAAAAAAAAAAAAAA&#10;AJ8CAABkcnMvZG93bnJldi54bWxQSwUGAAAAAAQABAD3AAAAkQMAAAAA&#10;" stroked="t" strokecolor="green" strokeweight="1.5pt">
                  <v:imagedata r:id="rId17" o:title=""/>
                  <v:path arrowok="t"/>
                </v:shape>
                <v:shape id="Text Box 58" o:spid="_x0000_s1043" type="#_x0000_t202" style="position:absolute;top:29345;width:22669;height:1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rsidR="00C74D96" w:rsidRPr="00D45A04" w:rsidRDefault="00C74D96" w:rsidP="004A4E9B">
                        <w:pPr>
                          <w:pStyle w:val="Caption"/>
                          <w:spacing w:after="0"/>
                          <w:jc w:val="right"/>
                          <w:rPr>
                            <w:rFonts w:asciiTheme="majorHAnsi" w:eastAsiaTheme="minorHAnsi" w:hAnsiTheme="majorHAnsi" w:cstheme="minorHAnsi"/>
                            <w:noProof/>
                            <w:color w:val="438086" w:themeColor="accent2"/>
                            <w:sz w:val="20"/>
                            <w:szCs w:val="20"/>
                          </w:rPr>
                        </w:pPr>
                        <w:r w:rsidRPr="0005506B">
                          <w:rPr>
                            <w:b w:val="0"/>
                            <w:sz w:val="20"/>
                            <w:szCs w:val="20"/>
                          </w:rPr>
                          <w:t>Example of Recreation Trail in BC</w:t>
                        </w:r>
                      </w:p>
                    </w:txbxContent>
                  </v:textbox>
                </v:shape>
                <w10:wrap type="tight"/>
              </v:group>
            </w:pict>
          </mc:Fallback>
        </mc:AlternateContent>
      </w:r>
      <w:r w:rsidR="002907D0">
        <w:rPr>
          <w:noProof/>
          <w:lang w:val="en-CA" w:eastAsia="en-CA"/>
        </w:rPr>
        <mc:AlternateContent>
          <mc:Choice Requires="wps">
            <w:drawing>
              <wp:anchor distT="0" distB="0" distL="114300" distR="114300" simplePos="0" relativeHeight="251640320" behindDoc="0" locked="0" layoutInCell="1" allowOverlap="1" wp14:anchorId="03F86031" wp14:editId="6A8EF564">
                <wp:simplePos x="0" y="0"/>
                <wp:positionH relativeFrom="margin">
                  <wp:posOffset>3114675</wp:posOffset>
                </wp:positionH>
                <wp:positionV relativeFrom="paragraph">
                  <wp:posOffset>5967095</wp:posOffset>
                </wp:positionV>
                <wp:extent cx="2943225" cy="390525"/>
                <wp:effectExtent l="0" t="0" r="9525" b="9525"/>
                <wp:wrapNone/>
                <wp:docPr id="5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74D96" w:rsidRPr="004651D5" w:rsidRDefault="00C74D96" w:rsidP="002907D0">
                            <w:pPr>
                              <w:pStyle w:val="Caption"/>
                              <w:rPr>
                                <w:noProof/>
                                <w:color w:val="2A495E" w:themeColor="accent6" w:themeShade="80"/>
                                <w:sz w:val="20"/>
                                <w:szCs w:val="20"/>
                              </w:rPr>
                            </w:pPr>
                            <w:r w:rsidRPr="004651D5">
                              <w:rPr>
                                <w:color w:val="2A495E" w:themeColor="accent6" w:themeShade="80"/>
                                <w:sz w:val="20"/>
                                <w:szCs w:val="20"/>
                              </w:rPr>
                              <w:t xml:space="preserve">Figure </w:t>
                            </w:r>
                            <w:r>
                              <w:rPr>
                                <w:color w:val="2A495E" w:themeColor="accent6" w:themeShade="80"/>
                                <w:sz w:val="20"/>
                                <w:szCs w:val="20"/>
                              </w:rPr>
                              <w:t>3</w:t>
                            </w:r>
                            <w:r w:rsidRPr="004651D5">
                              <w:rPr>
                                <w:color w:val="2A495E" w:themeColor="accent6" w:themeShade="80"/>
                                <w:sz w:val="20"/>
                                <w:szCs w:val="20"/>
                              </w:rPr>
                              <w:t xml:space="preserve">: </w:t>
                            </w:r>
                            <w:r w:rsidRPr="009D782E">
                              <w:rPr>
                                <w:b w:val="0"/>
                                <w:color w:val="2A495E" w:themeColor="accent6" w:themeShade="80"/>
                                <w:sz w:val="20"/>
                                <w:szCs w:val="20"/>
                              </w:rPr>
                              <w:t>Example of an</w:t>
                            </w:r>
                            <w:r>
                              <w:rPr>
                                <w:color w:val="2A495E" w:themeColor="accent6" w:themeShade="80"/>
                                <w:sz w:val="20"/>
                                <w:szCs w:val="20"/>
                              </w:rPr>
                              <w:t xml:space="preserve"> </w:t>
                            </w:r>
                            <w:r>
                              <w:rPr>
                                <w:b w:val="0"/>
                                <w:color w:val="2A495E" w:themeColor="accent6" w:themeShade="80"/>
                                <w:sz w:val="20"/>
                                <w:szCs w:val="20"/>
                              </w:rPr>
                              <w:t>Existing Recreation Trail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3F86031" id="Text Box 5" o:spid="_x0000_s1044" type="#_x0000_t202" style="position:absolute;margin-left:245.25pt;margin-top:469.85pt;width:231.75pt;height:30.75pt;z-index:2515993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" filled="f" stroked="f">
                <v:textbox inset="0,0,0,0">
                  <w:txbxContent>
                    <w:p w:rsidR="00C74D96" w:rsidRPr="004651D5" w:rsidRDefault="00C74D96" w:rsidP="002907D0">
                      <w:pPr>
                        <w:pStyle w:val="Caption"/>
                        <w:rPr>
                          <w:noProof/>
                          <w:color w:val="2A495E" w:themeColor="accent6" w:themeShade="80"/>
                          <w:sz w:val="20"/>
                          <w:szCs w:val="20"/>
                        </w:rPr>
                      </w:pPr>
                      <w:r w:rsidRPr="004651D5">
                        <w:rPr>
                          <w:color w:val="2A495E" w:themeColor="accent6" w:themeShade="80"/>
                          <w:sz w:val="20"/>
                          <w:szCs w:val="20"/>
                        </w:rPr>
                        <w:t xml:space="preserve">Figure </w:t>
                      </w:r>
                      <w:r>
                        <w:rPr>
                          <w:color w:val="2A495E" w:themeColor="accent6" w:themeShade="80"/>
                          <w:sz w:val="20"/>
                          <w:szCs w:val="20"/>
                        </w:rPr>
                        <w:t>3</w:t>
                      </w:r>
                      <w:r w:rsidRPr="004651D5">
                        <w:rPr>
                          <w:color w:val="2A495E" w:themeColor="accent6" w:themeShade="80"/>
                          <w:sz w:val="20"/>
                          <w:szCs w:val="20"/>
                        </w:rPr>
                        <w:t xml:space="preserve">: </w:t>
                      </w:r>
                      <w:r w:rsidRPr="009D782E">
                        <w:rPr>
                          <w:b w:val="0"/>
                          <w:color w:val="2A495E" w:themeColor="accent6" w:themeShade="80"/>
                          <w:sz w:val="20"/>
                          <w:szCs w:val="20"/>
                        </w:rPr>
                        <w:t>Example of an</w:t>
                      </w:r>
                      <w:r>
                        <w:rPr>
                          <w:color w:val="2A495E" w:themeColor="accent6" w:themeShade="80"/>
                          <w:sz w:val="20"/>
                          <w:szCs w:val="20"/>
                        </w:rPr>
                        <w:t xml:space="preserve"> </w:t>
                      </w:r>
                      <w:r>
                        <w:rPr>
                          <w:b w:val="0"/>
                          <w:color w:val="2A495E" w:themeColor="accent6" w:themeShade="80"/>
                          <w:sz w:val="20"/>
                          <w:szCs w:val="20"/>
                        </w:rPr>
                        <w:t>Existing Recreation Trail</w:t>
                      </w:r>
                    </w:p>
                  </w:txbxContent>
                </v:textbox>
                <w10:wrap anchorx="margin"/>
              </v:shape>
            </w:pict>
          </mc:Fallback>
        </mc:AlternateContent>
      </w:r>
      <w:r w:rsidR="00292496">
        <w:br w:type="page"/>
      </w:r>
    </w:p>
    <w:p w:rsidR="00481AEF" w:rsidRDefault="00B53402" w:rsidP="00481AEF">
      <w:pPr>
        <w:pStyle w:val="Heading1"/>
        <w:spacing w:after="120"/>
      </w:pPr>
      <w:bookmarkStart w:id="20" w:name="_Toc475880826"/>
      <w:r>
        <w:t>3</w:t>
      </w:r>
      <w:r w:rsidR="00481AEF">
        <w:t>.</w:t>
      </w:r>
      <w:r w:rsidR="00481AEF">
        <w:tab/>
        <w:t>Trail Planning Overview</w:t>
      </w:r>
      <w:bookmarkEnd w:id="19"/>
      <w:bookmarkEnd w:id="20"/>
    </w:p>
    <w:p w:rsidR="00481AEF" w:rsidRDefault="000203C0" w:rsidP="00916DDF">
      <w:pPr>
        <w:spacing w:before="240"/>
      </w:pPr>
      <w:r>
        <w:t>The g</w:t>
      </w:r>
      <w:r w:rsidR="00481AEF" w:rsidRPr="003D0B01">
        <w:t xml:space="preserve">ood </w:t>
      </w:r>
      <w:r w:rsidR="00481AEF">
        <w:t xml:space="preserve">trail </w:t>
      </w:r>
      <w:r w:rsidR="00481AEF" w:rsidRPr="003D0B01">
        <w:t xml:space="preserve">planning, </w:t>
      </w:r>
      <w:r w:rsidR="00481AEF">
        <w:t>construction</w:t>
      </w:r>
      <w:r w:rsidR="00481AEF" w:rsidRPr="003D0B01">
        <w:t xml:space="preserve"> and maintenance </w:t>
      </w:r>
      <w:r w:rsidR="00481AEF">
        <w:t xml:space="preserve">of the proposed Barbour Rock </w:t>
      </w:r>
      <w:r w:rsidR="009047BD">
        <w:t xml:space="preserve">Recreation </w:t>
      </w:r>
      <w:r w:rsidR="00481AEF">
        <w:t xml:space="preserve">Trail system will ensure the trails will become an asset not only to the </w:t>
      </w:r>
      <w:r w:rsidR="000065B5">
        <w:t xml:space="preserve">trail users, </w:t>
      </w:r>
      <w:r w:rsidR="00E83215">
        <w:t>CVGTA</w:t>
      </w:r>
      <w:r w:rsidR="009047BD">
        <w:t>/CVCS</w:t>
      </w:r>
      <w:r w:rsidR="00481AEF">
        <w:t xml:space="preserve"> and trail partners, but </w:t>
      </w:r>
      <w:r w:rsidR="000065B5">
        <w:t xml:space="preserve">all of </w:t>
      </w:r>
      <w:r w:rsidR="00481AEF">
        <w:t>the Columbia Valley as well.</w:t>
      </w:r>
      <w:r w:rsidR="006A24DD">
        <w:t xml:space="preserve"> </w:t>
      </w:r>
    </w:p>
    <w:p w:rsidR="006A24DD" w:rsidRDefault="006A24DD" w:rsidP="00916DDF">
      <w:pPr>
        <w:spacing w:before="240"/>
      </w:pPr>
      <w:r>
        <w:t xml:space="preserve">Currently there is only approximately 60 km of sanctioned trails in the Columbia Valley servicing locals and visitor of approximately 40,000 during the summer months. In the neighbouring community of Golden, there are upwards of 200 km of sanctioned trails for only ¼ of the </w:t>
      </w:r>
      <w:r w:rsidR="00F20EDD">
        <w:t xml:space="preserve">summer </w:t>
      </w:r>
      <w:r>
        <w:t>population of the Columbia Valley. The addition of the Barbour Rock Recreation Trail system will ease the strain on the existing sanctioned trails in the area.</w:t>
      </w:r>
    </w:p>
    <w:p w:rsidR="00481AEF" w:rsidRDefault="00481AEF" w:rsidP="00481AEF">
      <w:pPr>
        <w:pStyle w:val="Heading2"/>
      </w:pPr>
      <w:bookmarkStart w:id="21" w:name="_Toc451174074"/>
      <w:bookmarkStart w:id="22" w:name="_Toc475880827"/>
      <w:r>
        <w:t>Trends</w:t>
      </w:r>
      <w:bookmarkEnd w:id="21"/>
      <w:bookmarkEnd w:id="22"/>
    </w:p>
    <w:p w:rsidR="00481AEF" w:rsidRPr="007B62D8" w:rsidRDefault="00481AEF" w:rsidP="00F935B9">
      <w:pPr>
        <w:rPr>
          <w:rFonts w:cs="Calibri"/>
          <w:lang w:eastAsia="en-CA"/>
        </w:rPr>
      </w:pPr>
      <w:r w:rsidRPr="004A4365">
        <w:rPr>
          <w:lang w:eastAsia="en-CA"/>
        </w:rPr>
        <w:t xml:space="preserve">Recreational trends </w:t>
      </w:r>
      <w:r w:rsidR="000203C0">
        <w:rPr>
          <w:lang w:eastAsia="en-CA"/>
        </w:rPr>
        <w:t xml:space="preserve">in BC and around the world </w:t>
      </w:r>
      <w:r w:rsidRPr="004A4365">
        <w:rPr>
          <w:lang w:eastAsia="en-CA"/>
        </w:rPr>
        <w:t xml:space="preserve">show that people are moving away from </w:t>
      </w:r>
      <w:r>
        <w:rPr>
          <w:lang w:eastAsia="en-CA"/>
        </w:rPr>
        <w:t>organized sports and recreation towards</w:t>
      </w:r>
      <w:r w:rsidRPr="004A4365">
        <w:rPr>
          <w:lang w:eastAsia="en-CA"/>
        </w:rPr>
        <w:t xml:space="preserve"> </w:t>
      </w:r>
      <w:r w:rsidR="00E83215">
        <w:rPr>
          <w:lang w:eastAsia="en-CA"/>
        </w:rPr>
        <w:t xml:space="preserve">more </w:t>
      </w:r>
      <w:r>
        <w:rPr>
          <w:lang w:eastAsia="en-CA"/>
        </w:rPr>
        <w:t>u</w:t>
      </w:r>
      <w:r w:rsidRPr="004A4365">
        <w:rPr>
          <w:lang w:eastAsia="en-CA"/>
        </w:rPr>
        <w:t xml:space="preserve">nstructured </w:t>
      </w:r>
      <w:r w:rsidR="00E83215">
        <w:rPr>
          <w:lang w:eastAsia="en-CA"/>
        </w:rPr>
        <w:t xml:space="preserve">types </w:t>
      </w:r>
      <w:r w:rsidRPr="004A4365">
        <w:rPr>
          <w:lang w:eastAsia="en-CA"/>
        </w:rPr>
        <w:t xml:space="preserve">activities </w:t>
      </w:r>
      <w:r>
        <w:rPr>
          <w:lang w:eastAsia="en-CA"/>
        </w:rPr>
        <w:t>such as</w:t>
      </w:r>
      <w:r w:rsidR="00E83215">
        <w:rPr>
          <w:lang w:eastAsia="en-CA"/>
        </w:rPr>
        <w:t>;</w:t>
      </w:r>
      <w:r w:rsidRPr="004A4365">
        <w:rPr>
          <w:lang w:eastAsia="en-CA"/>
        </w:rPr>
        <w:t xml:space="preserve"> hiking, biking</w:t>
      </w:r>
      <w:r>
        <w:rPr>
          <w:lang w:eastAsia="en-CA"/>
        </w:rPr>
        <w:t xml:space="preserve"> (both road and mountain biking)</w:t>
      </w:r>
      <w:r w:rsidRPr="004A4365">
        <w:rPr>
          <w:lang w:eastAsia="en-CA"/>
        </w:rPr>
        <w:t xml:space="preserve"> and cross-country skiing</w:t>
      </w:r>
      <w:r w:rsidR="00E83215">
        <w:rPr>
          <w:lang w:eastAsia="en-CA"/>
        </w:rPr>
        <w:t xml:space="preserve"> etc</w:t>
      </w:r>
      <w:r w:rsidRPr="004A4365">
        <w:rPr>
          <w:lang w:eastAsia="en-CA"/>
        </w:rPr>
        <w:t xml:space="preserve">. </w:t>
      </w:r>
      <w:r w:rsidR="00E83215">
        <w:rPr>
          <w:lang w:eastAsia="en-CA"/>
        </w:rPr>
        <w:t>which generally</w:t>
      </w:r>
      <w:r w:rsidRPr="004A4365">
        <w:rPr>
          <w:lang w:eastAsia="en-CA"/>
        </w:rPr>
        <w:t xml:space="preserve"> </w:t>
      </w:r>
      <w:r>
        <w:rPr>
          <w:lang w:eastAsia="en-CA"/>
        </w:rPr>
        <w:t>require</w:t>
      </w:r>
      <w:r w:rsidRPr="004A4365">
        <w:rPr>
          <w:lang w:eastAsia="en-CA"/>
        </w:rPr>
        <w:t xml:space="preserve"> </w:t>
      </w:r>
      <w:r w:rsidR="00E83215">
        <w:rPr>
          <w:lang w:eastAsia="en-CA"/>
        </w:rPr>
        <w:t xml:space="preserve">some kind of </w:t>
      </w:r>
      <w:r w:rsidRPr="004A4365">
        <w:rPr>
          <w:lang w:eastAsia="en-CA"/>
        </w:rPr>
        <w:t>recreational trail</w:t>
      </w:r>
      <w:r>
        <w:rPr>
          <w:lang w:eastAsia="en-CA"/>
        </w:rPr>
        <w:t>, such as the proposed Barbour Rock</w:t>
      </w:r>
      <w:r w:rsidR="009047BD">
        <w:rPr>
          <w:lang w:eastAsia="en-CA"/>
        </w:rPr>
        <w:t xml:space="preserve"> Recreation</w:t>
      </w:r>
      <w:r>
        <w:rPr>
          <w:lang w:eastAsia="en-CA"/>
        </w:rPr>
        <w:t xml:space="preserve"> trail system</w:t>
      </w:r>
      <w:r w:rsidRPr="004A4365">
        <w:rPr>
          <w:lang w:eastAsia="en-CA"/>
        </w:rPr>
        <w:t>. The BC Recreation &amp; Parks Association (BCRPA)</w:t>
      </w:r>
      <w:r>
        <w:rPr>
          <w:lang w:eastAsia="en-CA"/>
        </w:rPr>
        <w:t xml:space="preserve"> has determined that trends in recreational activities across the province</w:t>
      </w:r>
      <w:r>
        <w:rPr>
          <w:rFonts w:cs="Calibri"/>
          <w:lang w:eastAsia="en-CA"/>
        </w:rPr>
        <w:t xml:space="preserve"> </w:t>
      </w:r>
      <w:r w:rsidRPr="007B62D8">
        <w:rPr>
          <w:rFonts w:cs="Calibri"/>
          <w:lang w:eastAsia="en-CA"/>
        </w:rPr>
        <w:t>indicate the</w:t>
      </w:r>
      <w:r>
        <w:rPr>
          <w:rFonts w:cs="Calibri"/>
          <w:lang w:eastAsia="en-CA"/>
        </w:rPr>
        <w:t>re will be a general increase in the</w:t>
      </w:r>
      <w:r w:rsidRPr="007B62D8">
        <w:rPr>
          <w:rFonts w:cs="Calibri"/>
          <w:lang w:eastAsia="en-CA"/>
        </w:rPr>
        <w:t xml:space="preserve"> usage of recreational trails </w:t>
      </w:r>
      <w:r>
        <w:rPr>
          <w:rFonts w:cs="Calibri"/>
          <w:lang w:eastAsia="en-CA"/>
        </w:rPr>
        <w:t xml:space="preserve">and other natural outdoor spaces </w:t>
      </w:r>
      <w:r w:rsidRPr="007B62D8">
        <w:rPr>
          <w:rFonts w:cs="Calibri"/>
          <w:lang w:eastAsia="en-CA"/>
        </w:rPr>
        <w:t xml:space="preserve">due to their </w:t>
      </w:r>
      <w:r>
        <w:rPr>
          <w:rFonts w:cs="Calibri"/>
          <w:lang w:eastAsia="en-CA"/>
        </w:rPr>
        <w:t xml:space="preserve">low user cost and flexible use </w:t>
      </w:r>
      <w:sdt>
        <w:sdtPr>
          <w:rPr>
            <w:rFonts w:cs="Calibri"/>
            <w:lang w:eastAsia="en-CA"/>
          </w:rPr>
          <w:id w:val="350306848"/>
          <w:citation/>
        </w:sdtPr>
        <w:sdtEndPr/>
        <w:sdtContent>
          <w:r w:rsidR="00EC5299">
            <w:rPr>
              <w:rFonts w:cs="Calibri"/>
              <w:lang w:eastAsia="en-CA"/>
            </w:rPr>
            <w:fldChar w:fldCharType="begin"/>
          </w:r>
          <w:r>
            <w:rPr>
              <w:rFonts w:cs="Calibri"/>
              <w:lang w:eastAsia="en-CA"/>
            </w:rPr>
            <w:instrText xml:space="preserve"> CITATION BCR06 \l 4105 </w:instrText>
          </w:r>
          <w:r w:rsidR="00EC5299">
            <w:rPr>
              <w:rFonts w:cs="Calibri"/>
              <w:lang w:eastAsia="en-CA"/>
            </w:rPr>
            <w:fldChar w:fldCharType="separate"/>
          </w:r>
          <w:r w:rsidR="00502F2E" w:rsidRPr="00502F2E">
            <w:rPr>
              <w:rFonts w:cs="Calibri"/>
              <w:noProof/>
              <w:lang w:eastAsia="en-CA"/>
            </w:rPr>
            <w:t>(BCRPA, 2006)</w:t>
          </w:r>
          <w:r w:rsidR="00EC5299">
            <w:rPr>
              <w:rFonts w:cs="Calibri"/>
              <w:lang w:eastAsia="en-CA"/>
            </w:rPr>
            <w:fldChar w:fldCharType="end"/>
          </w:r>
        </w:sdtContent>
      </w:sdt>
      <w:r>
        <w:rPr>
          <w:rFonts w:cs="Calibri"/>
          <w:lang w:eastAsia="en-CA"/>
        </w:rPr>
        <w:t xml:space="preserve">. The Barbour Rock </w:t>
      </w:r>
      <w:r w:rsidR="009047BD">
        <w:rPr>
          <w:rFonts w:cs="Calibri"/>
          <w:lang w:eastAsia="en-CA"/>
        </w:rPr>
        <w:t xml:space="preserve">Recreation </w:t>
      </w:r>
      <w:r>
        <w:rPr>
          <w:rFonts w:cs="Calibri"/>
          <w:lang w:eastAsia="en-CA"/>
        </w:rPr>
        <w:t xml:space="preserve">trail system </w:t>
      </w:r>
      <w:r w:rsidR="00E83215">
        <w:rPr>
          <w:rFonts w:cs="Calibri"/>
          <w:lang w:eastAsia="en-CA"/>
        </w:rPr>
        <w:t>will</w:t>
      </w:r>
      <w:r>
        <w:rPr>
          <w:rFonts w:cs="Calibri"/>
          <w:lang w:eastAsia="en-CA"/>
        </w:rPr>
        <w:t xml:space="preserve"> expand the recreational trail opportunities for</w:t>
      </w:r>
      <w:r w:rsidR="009D782E">
        <w:rPr>
          <w:rFonts w:cs="Calibri"/>
          <w:lang w:eastAsia="en-CA"/>
        </w:rPr>
        <w:t xml:space="preserve"> Columbia Valley</w:t>
      </w:r>
      <w:r>
        <w:rPr>
          <w:rFonts w:cs="Calibri"/>
          <w:lang w:eastAsia="en-CA"/>
        </w:rPr>
        <w:t xml:space="preserve"> locals and visitors alike. </w:t>
      </w:r>
    </w:p>
    <w:p w:rsidR="00481AEF" w:rsidRDefault="00481AEF" w:rsidP="00481AEF">
      <w:pPr>
        <w:pStyle w:val="Heading2"/>
      </w:pPr>
      <w:bookmarkStart w:id="23" w:name="_Toc451174075"/>
      <w:bookmarkStart w:id="24" w:name="_Toc475880828"/>
      <w:r>
        <w:t>Recreational Trail Benefits</w:t>
      </w:r>
      <w:bookmarkEnd w:id="23"/>
      <w:bookmarkEnd w:id="24"/>
    </w:p>
    <w:p w:rsidR="007C5C41" w:rsidRDefault="007C5C41" w:rsidP="007C5C41">
      <w:pPr>
        <w:pStyle w:val="Heading3"/>
      </w:pPr>
      <w:bookmarkStart w:id="25" w:name="_Toc475879762"/>
      <w:bookmarkStart w:id="26" w:name="_Toc475879944"/>
      <w:bookmarkStart w:id="27" w:name="_Toc475880829"/>
      <w:r>
        <w:t>Social Benefits</w:t>
      </w:r>
      <w:bookmarkEnd w:id="25"/>
      <w:bookmarkEnd w:id="26"/>
      <w:bookmarkEnd w:id="27"/>
    </w:p>
    <w:p w:rsidR="00481AEF" w:rsidRPr="00B52E34" w:rsidRDefault="00481AEF" w:rsidP="00F935B9">
      <w:r w:rsidRPr="00B52E34">
        <w:t>Numerous studies throughout Canada</w:t>
      </w:r>
      <w:r w:rsidR="009D782E">
        <w:t xml:space="preserve"> and </w:t>
      </w:r>
      <w:r w:rsidR="00E41789">
        <w:t>the United States</w:t>
      </w:r>
      <w:r w:rsidRPr="00B52E34">
        <w:t xml:space="preserve"> have been </w:t>
      </w:r>
      <w:r w:rsidR="00E41789">
        <w:t>completed which state</w:t>
      </w:r>
      <w:r w:rsidRPr="00B52E34">
        <w:t xml:space="preserve"> the benefits of recreational trails. </w:t>
      </w:r>
      <w:r w:rsidR="00E41789">
        <w:t>One of the</w:t>
      </w:r>
      <w:r w:rsidR="009D782E">
        <w:t xml:space="preserve"> m</w:t>
      </w:r>
      <w:r w:rsidR="007E3927">
        <w:t xml:space="preserve">ost </w:t>
      </w:r>
      <w:r w:rsidR="00E41789">
        <w:t>significant benefit of the provision of recreation</w:t>
      </w:r>
      <w:r>
        <w:t xml:space="preserve"> t</w:t>
      </w:r>
      <w:r w:rsidRPr="00B52E34">
        <w:t xml:space="preserve">rails </w:t>
      </w:r>
      <w:r w:rsidR="00E41789">
        <w:t xml:space="preserve">is that they </w:t>
      </w:r>
      <w:r w:rsidRPr="00B52E34">
        <w:t xml:space="preserve">provide </w:t>
      </w:r>
      <w:r w:rsidR="009D782E">
        <w:t xml:space="preserve">easy </w:t>
      </w:r>
      <w:r>
        <w:t xml:space="preserve">access </w:t>
      </w:r>
      <w:r w:rsidR="00746B16">
        <w:t>for</w:t>
      </w:r>
      <w:r>
        <w:t xml:space="preserve"> a broad spectrum of people </w:t>
      </w:r>
      <w:r w:rsidR="00E41789">
        <w:t xml:space="preserve">to get outdoors and be active </w:t>
      </w:r>
      <w:r>
        <w:t>at</w:t>
      </w:r>
      <w:r w:rsidRPr="00B52E34">
        <w:t xml:space="preserve"> </w:t>
      </w:r>
      <w:r>
        <w:t xml:space="preserve">a </w:t>
      </w:r>
      <w:r w:rsidR="000065B5">
        <w:t xml:space="preserve">very low </w:t>
      </w:r>
      <w:r w:rsidRPr="00B52E34">
        <w:t>cost</w:t>
      </w:r>
      <w:r w:rsidR="007E3927">
        <w:t>,</w:t>
      </w:r>
      <w:r w:rsidR="000065B5">
        <w:t xml:space="preserve"> if any.</w:t>
      </w:r>
      <w:r w:rsidR="00746B16">
        <w:t xml:space="preserve"> Trail users </w:t>
      </w:r>
      <w:r w:rsidR="000065B5">
        <w:t xml:space="preserve">themselves personally benefit when using the trails </w:t>
      </w:r>
      <w:r w:rsidR="009D782E">
        <w:t>in terms of</w:t>
      </w:r>
      <w:r>
        <w:t xml:space="preserve"> </w:t>
      </w:r>
      <w:r w:rsidRPr="00B52E34">
        <w:t>meet</w:t>
      </w:r>
      <w:r w:rsidR="009D782E">
        <w:t>ing</w:t>
      </w:r>
      <w:r w:rsidRPr="00B52E34">
        <w:t xml:space="preserve"> the</w:t>
      </w:r>
      <w:r>
        <w:t>ir</w:t>
      </w:r>
      <w:r w:rsidRPr="00B52E34">
        <w:t xml:space="preserve"> </w:t>
      </w:r>
      <w:r w:rsidR="000065B5">
        <w:t xml:space="preserve">daily </w:t>
      </w:r>
      <w:r w:rsidRPr="00B52E34">
        <w:t>physical activity needs</w:t>
      </w:r>
      <w:r w:rsidR="009D782E">
        <w:t xml:space="preserve"> for a healthy lifestyle</w:t>
      </w:r>
      <w:r w:rsidRPr="00B52E34">
        <w:t>.</w:t>
      </w:r>
      <w:r>
        <w:rPr>
          <w:rFonts w:cs="Calibri"/>
        </w:rPr>
        <w:t xml:space="preserve"> </w:t>
      </w:r>
      <w:r w:rsidR="00295137">
        <w:rPr>
          <w:rFonts w:cs="Calibri"/>
        </w:rPr>
        <w:t>The</w:t>
      </w:r>
      <w:r w:rsidR="000065B5">
        <w:rPr>
          <w:rFonts w:cs="Calibri"/>
        </w:rPr>
        <w:t xml:space="preserve"> </w:t>
      </w:r>
      <w:r w:rsidR="00295137" w:rsidRPr="000A4559">
        <w:rPr>
          <w:rFonts w:cs="Calibri"/>
        </w:rPr>
        <w:t>BC Select Standing Committee on Health</w:t>
      </w:r>
      <w:r w:rsidR="000065B5">
        <w:rPr>
          <w:rFonts w:cs="Calibri"/>
        </w:rPr>
        <w:t xml:space="preserve"> </w:t>
      </w:r>
      <w:r w:rsidR="00295137">
        <w:rPr>
          <w:rFonts w:cs="Calibri"/>
        </w:rPr>
        <w:t xml:space="preserve">has confirmed that the </w:t>
      </w:r>
      <w:r w:rsidR="000065B5">
        <w:rPr>
          <w:rFonts w:cs="Calibri"/>
        </w:rPr>
        <w:t xml:space="preserve">benefits from </w:t>
      </w:r>
      <w:r w:rsidR="009D782E">
        <w:rPr>
          <w:rFonts w:cs="Calibri"/>
        </w:rPr>
        <w:t>an active</w:t>
      </w:r>
      <w:r w:rsidR="000065B5">
        <w:rPr>
          <w:rFonts w:cs="Calibri"/>
        </w:rPr>
        <w:t xml:space="preserve"> lifestyle</w:t>
      </w:r>
      <w:r w:rsidR="00E41789">
        <w:rPr>
          <w:rFonts w:cs="Calibri"/>
        </w:rPr>
        <w:t>,</w:t>
      </w:r>
      <w:r>
        <w:rPr>
          <w:rFonts w:cs="Calibri"/>
        </w:rPr>
        <w:t xml:space="preserve"> </w:t>
      </w:r>
      <w:r w:rsidR="009D782E">
        <w:rPr>
          <w:rFonts w:cs="Calibri"/>
        </w:rPr>
        <w:t xml:space="preserve">from using recreation trails for instance, </w:t>
      </w:r>
      <w:r w:rsidR="00295137">
        <w:rPr>
          <w:rFonts w:cs="Calibri"/>
        </w:rPr>
        <w:t>include</w:t>
      </w:r>
      <w:r w:rsidR="00E41789">
        <w:rPr>
          <w:rFonts w:cs="Calibri"/>
        </w:rPr>
        <w:t>:</w:t>
      </w:r>
      <w:r w:rsidR="00295137">
        <w:rPr>
          <w:rFonts w:cs="Calibri"/>
        </w:rPr>
        <w:t xml:space="preserve"> </w:t>
      </w:r>
      <w:r w:rsidRPr="00CA2C45">
        <w:rPr>
          <w:rFonts w:cs="Calibri"/>
        </w:rPr>
        <w:t>living longer, staying in the workplace longer, and contributing to a generally healthier population</w:t>
      </w:r>
      <w:sdt>
        <w:sdtPr>
          <w:rPr>
            <w:rFonts w:cs="Calibri"/>
          </w:rPr>
          <w:id w:val="10881588"/>
          <w:citation/>
        </w:sdtPr>
        <w:sdtEndPr/>
        <w:sdtContent>
          <w:r w:rsidR="00EC5299">
            <w:rPr>
              <w:rFonts w:cs="Calibri"/>
            </w:rPr>
            <w:fldChar w:fldCharType="begin"/>
          </w:r>
          <w:r>
            <w:rPr>
              <w:rFonts w:cs="Calibri"/>
            </w:rPr>
            <w:instrText xml:space="preserve"> CITATION BCR06 \l 4105 </w:instrText>
          </w:r>
          <w:r w:rsidR="00EC5299">
            <w:rPr>
              <w:rFonts w:cs="Calibri"/>
            </w:rPr>
            <w:fldChar w:fldCharType="separate"/>
          </w:r>
          <w:r w:rsidR="00502F2E">
            <w:rPr>
              <w:rFonts w:cs="Calibri"/>
              <w:noProof/>
            </w:rPr>
            <w:t xml:space="preserve"> </w:t>
          </w:r>
          <w:r w:rsidR="00502F2E" w:rsidRPr="00502F2E">
            <w:rPr>
              <w:rFonts w:cs="Calibri"/>
              <w:noProof/>
            </w:rPr>
            <w:t>(BCRPA, 2006)</w:t>
          </w:r>
          <w:r w:rsidR="00EC5299">
            <w:rPr>
              <w:rFonts w:cs="Calibri"/>
            </w:rPr>
            <w:fldChar w:fldCharType="end"/>
          </w:r>
        </w:sdtContent>
      </w:sdt>
      <w:r>
        <w:rPr>
          <w:rFonts w:cs="Calibri"/>
        </w:rPr>
        <w:t xml:space="preserve">. </w:t>
      </w:r>
      <w:r w:rsidR="00295137">
        <w:rPr>
          <w:rFonts w:cs="Calibri"/>
        </w:rPr>
        <w:t xml:space="preserve">All positive benefits to </w:t>
      </w:r>
      <w:r w:rsidR="00E41789">
        <w:rPr>
          <w:rFonts w:cs="Calibri"/>
        </w:rPr>
        <w:t>any</w:t>
      </w:r>
      <w:r w:rsidR="00295137">
        <w:rPr>
          <w:rFonts w:cs="Calibri"/>
        </w:rPr>
        <w:t xml:space="preserve"> community</w:t>
      </w:r>
      <w:r w:rsidR="009D782E">
        <w:rPr>
          <w:rFonts w:cs="Calibri"/>
        </w:rPr>
        <w:t xml:space="preserve"> close </w:t>
      </w:r>
      <w:r w:rsidR="00E41789">
        <w:rPr>
          <w:rFonts w:cs="Calibri"/>
        </w:rPr>
        <w:t>to a</w:t>
      </w:r>
      <w:r w:rsidR="009D782E">
        <w:rPr>
          <w:rFonts w:cs="Calibri"/>
        </w:rPr>
        <w:t xml:space="preserve"> recreation trail</w:t>
      </w:r>
      <w:r w:rsidR="00295137">
        <w:rPr>
          <w:rFonts w:cs="Calibri"/>
        </w:rPr>
        <w:t xml:space="preserve">. </w:t>
      </w:r>
      <w:r w:rsidR="00E41789">
        <w:rPr>
          <w:rFonts w:cs="Calibri"/>
        </w:rPr>
        <w:t xml:space="preserve">The Barbour Rock Trails system and all </w:t>
      </w:r>
      <w:r>
        <w:rPr>
          <w:rFonts w:cs="Calibri"/>
        </w:rPr>
        <w:t>recreational trails</w:t>
      </w:r>
      <w:r w:rsidRPr="00CA2C45">
        <w:rPr>
          <w:rFonts w:cs="Calibri"/>
        </w:rPr>
        <w:t xml:space="preserve"> </w:t>
      </w:r>
      <w:r w:rsidR="00295137">
        <w:rPr>
          <w:rFonts w:cs="Calibri"/>
        </w:rPr>
        <w:t>in the Columbia Valley</w:t>
      </w:r>
      <w:r w:rsidR="00E41789">
        <w:rPr>
          <w:rFonts w:cs="Calibri"/>
        </w:rPr>
        <w:t>, provide opportunities for</w:t>
      </w:r>
      <w:r w:rsidRPr="00CA2C45">
        <w:rPr>
          <w:rFonts w:cs="Calibri"/>
        </w:rPr>
        <w:t xml:space="preserve"> </w:t>
      </w:r>
      <w:r w:rsidR="00295137">
        <w:rPr>
          <w:rFonts w:cs="Calibri"/>
        </w:rPr>
        <w:t>locals and visitors</w:t>
      </w:r>
      <w:r>
        <w:rPr>
          <w:rFonts w:cs="Calibri"/>
        </w:rPr>
        <w:t xml:space="preserve"> </w:t>
      </w:r>
      <w:r w:rsidR="00E41789">
        <w:rPr>
          <w:rFonts w:cs="Calibri"/>
        </w:rPr>
        <w:t>alike to</w:t>
      </w:r>
      <w:r w:rsidRPr="00CA2C45">
        <w:rPr>
          <w:rFonts w:cs="Calibri"/>
        </w:rPr>
        <w:t xml:space="preserve"> pursue healthy living activities</w:t>
      </w:r>
      <w:r w:rsidR="00295137">
        <w:rPr>
          <w:rFonts w:cs="Calibri"/>
        </w:rPr>
        <w:t xml:space="preserve"> </w:t>
      </w:r>
      <w:r w:rsidR="001838B6">
        <w:rPr>
          <w:rFonts w:cs="Calibri"/>
        </w:rPr>
        <w:t>while</w:t>
      </w:r>
      <w:r w:rsidR="00D7374D">
        <w:rPr>
          <w:rFonts w:cs="Calibri"/>
        </w:rPr>
        <w:t xml:space="preserve"> enjoy</w:t>
      </w:r>
      <w:r w:rsidR="001838B6">
        <w:rPr>
          <w:rFonts w:cs="Calibri"/>
        </w:rPr>
        <w:t>ing</w:t>
      </w:r>
      <w:r w:rsidR="00D7374D">
        <w:rPr>
          <w:rFonts w:cs="Calibri"/>
        </w:rPr>
        <w:t xml:space="preserve"> the </w:t>
      </w:r>
      <w:r w:rsidR="00E41789">
        <w:rPr>
          <w:rFonts w:cs="Calibri"/>
        </w:rPr>
        <w:t>outdoors</w:t>
      </w:r>
      <w:r w:rsidRPr="00CA2C45">
        <w:rPr>
          <w:rFonts w:cs="Calibri"/>
        </w:rPr>
        <w:t>.</w:t>
      </w:r>
    </w:p>
    <w:p w:rsidR="007C5C41" w:rsidRDefault="007C5C41" w:rsidP="007C5C41">
      <w:pPr>
        <w:pStyle w:val="Heading3"/>
      </w:pPr>
      <w:bookmarkStart w:id="28" w:name="_Toc475879763"/>
      <w:bookmarkStart w:id="29" w:name="_Toc475879945"/>
      <w:bookmarkStart w:id="30" w:name="_Toc475880830"/>
      <w:r>
        <w:t>Economic Benefits</w:t>
      </w:r>
      <w:bookmarkEnd w:id="28"/>
      <w:bookmarkEnd w:id="29"/>
      <w:bookmarkEnd w:id="30"/>
    </w:p>
    <w:p w:rsidR="007C5C41" w:rsidRDefault="002F2EB7" w:rsidP="007C5C41">
      <w:r>
        <w:rPr>
          <w:rFonts w:cs="JHFABM+TimesNewRoman"/>
          <w:color w:val="000000"/>
        </w:rPr>
        <w:t xml:space="preserve">Local economies also benefit </w:t>
      </w:r>
      <w:r w:rsidR="00481AEF">
        <w:rPr>
          <w:rFonts w:cs="JHFABM+TimesNewRoman"/>
          <w:color w:val="000000"/>
        </w:rPr>
        <w:t>significant</w:t>
      </w:r>
      <w:r>
        <w:rPr>
          <w:rFonts w:cs="JHFABM+TimesNewRoman"/>
          <w:color w:val="000000"/>
        </w:rPr>
        <w:t>ly from sanctioned</w:t>
      </w:r>
      <w:r w:rsidR="00481AEF">
        <w:rPr>
          <w:rFonts w:cs="JHFABM+TimesNewRoman"/>
          <w:color w:val="000000"/>
        </w:rPr>
        <w:t xml:space="preserve"> recreational trail. </w:t>
      </w:r>
      <w:r w:rsidR="00E27F00">
        <w:rPr>
          <w:rFonts w:cs="JHFABM+TimesNewRoman"/>
          <w:color w:val="000000"/>
        </w:rPr>
        <w:t>T</w:t>
      </w:r>
      <w:r>
        <w:rPr>
          <w:rFonts w:cs="JHFABM+TimesNewRoman"/>
          <w:color w:val="000000"/>
        </w:rPr>
        <w:t>ourists are attracted to an area that has recreational trails that are officially mapped and advertised resulting in increased s</w:t>
      </w:r>
      <w:r w:rsidR="00481AEF">
        <w:rPr>
          <w:rFonts w:cs="JHFABM+TimesNewRoman"/>
          <w:color w:val="000000"/>
        </w:rPr>
        <w:t xml:space="preserve">pending </w:t>
      </w:r>
      <w:r>
        <w:rPr>
          <w:rFonts w:cs="JHFABM+TimesNewRoman"/>
          <w:color w:val="000000"/>
        </w:rPr>
        <w:t>in the community.</w:t>
      </w:r>
      <w:r w:rsidR="00481AEF">
        <w:rPr>
          <w:rFonts w:cs="JHFABM+TimesNewRoman"/>
          <w:color w:val="000000"/>
        </w:rPr>
        <w:t xml:space="preserve"> </w:t>
      </w:r>
      <w:r w:rsidR="00481AEF">
        <w:t>A recent study by Tourism BC and a number of partners</w:t>
      </w:r>
      <w:r w:rsidR="007C5C41">
        <w:t>,</w:t>
      </w:r>
      <w:r w:rsidR="00481AEF">
        <w:t xml:space="preserve"> found that the majority of BC mountain bikers </w:t>
      </w:r>
      <w:r w:rsidR="007C6908">
        <w:t>(both cross country and downhill</w:t>
      </w:r>
      <w:r w:rsidR="007C5C41">
        <w:t xml:space="preserve"> riders) share a common profile:</w:t>
      </w:r>
      <w:r w:rsidR="007C6908">
        <w:t xml:space="preserve"> </w:t>
      </w:r>
      <w:r w:rsidR="007C5C41">
        <w:t>t</w:t>
      </w:r>
      <w:r w:rsidR="007C6908">
        <w:t xml:space="preserve">hey </w:t>
      </w:r>
      <w:r w:rsidR="00481AEF">
        <w:t xml:space="preserve">are </w:t>
      </w:r>
      <w:r w:rsidR="00E034D7">
        <w:t xml:space="preserve">generally </w:t>
      </w:r>
      <w:r w:rsidR="00481AEF">
        <w:t>male</w:t>
      </w:r>
      <w:r w:rsidR="007C6908">
        <w:t>,</w:t>
      </w:r>
      <w:r w:rsidR="00481AEF">
        <w:t xml:space="preserve"> between the ages of 18 to 44, </w:t>
      </w:r>
      <w:r w:rsidR="007C6908">
        <w:t>fully employed</w:t>
      </w:r>
      <w:r w:rsidR="00481AEF">
        <w:t xml:space="preserve"> and approximately two-thirds of them have a post-secondary diploma or a University degree </w:t>
      </w:r>
      <w:sdt>
        <w:sdtPr>
          <w:id w:val="1403098687"/>
          <w:citation/>
        </w:sdtPr>
        <w:sdtEndPr/>
        <w:sdtContent>
          <w:r w:rsidR="00EC5299">
            <w:fldChar w:fldCharType="begin"/>
          </w:r>
          <w:r w:rsidR="0084425D">
            <w:instrText xml:space="preserve"> CITATION Des13 \l 4105 </w:instrText>
          </w:r>
          <w:r w:rsidR="00EC5299">
            <w:fldChar w:fldCharType="separate"/>
          </w:r>
          <w:r w:rsidR="00502F2E">
            <w:rPr>
              <w:noProof/>
            </w:rPr>
            <w:t>(Destination BC Corp., 2013)</w:t>
          </w:r>
          <w:r w:rsidR="00EC5299">
            <w:rPr>
              <w:noProof/>
            </w:rPr>
            <w:fldChar w:fldCharType="end"/>
          </w:r>
        </w:sdtContent>
      </w:sdt>
      <w:r w:rsidR="00481AEF">
        <w:t>. These trail users</w:t>
      </w:r>
      <w:r w:rsidR="007C6908">
        <w:t xml:space="preserve"> are known to</w:t>
      </w:r>
      <w:r w:rsidR="00481AEF">
        <w:t xml:space="preserve"> spend their money</w:t>
      </w:r>
      <w:r w:rsidR="007C5C41">
        <w:t>: at local bike shops;</w:t>
      </w:r>
      <w:r w:rsidR="00481AEF">
        <w:t xml:space="preserve"> at local food and beverage businesses</w:t>
      </w:r>
      <w:r w:rsidR="007C5C41">
        <w:t>;</w:t>
      </w:r>
      <w:r w:rsidR="00481AEF">
        <w:t xml:space="preserve"> and at various types of accommodations providers. The study also </w:t>
      </w:r>
      <w:r w:rsidR="007C5C41">
        <w:t>found</w:t>
      </w:r>
      <w:r w:rsidR="00481AEF">
        <w:t xml:space="preserve"> that </w:t>
      </w:r>
      <w:r w:rsidR="007C6908">
        <w:t>the majority of</w:t>
      </w:r>
      <w:r w:rsidR="00481AEF">
        <w:t xml:space="preserve"> visiting mountain bike trail users to BC were from the USA</w:t>
      </w:r>
      <w:r w:rsidR="00AB10B1">
        <w:t xml:space="preserve"> (Figure </w:t>
      </w:r>
      <w:r w:rsidR="00900F51">
        <w:t>1</w:t>
      </w:r>
      <w:r w:rsidR="00AB10B1">
        <w:t>: BC Tourism Mountain Biking Statistics)</w:t>
      </w:r>
      <w:r w:rsidR="007C6908">
        <w:t xml:space="preserve">. </w:t>
      </w:r>
      <w:r w:rsidR="007C5C41">
        <w:t>Currently t</w:t>
      </w:r>
      <w:r w:rsidR="007C6908">
        <w:t xml:space="preserve">hese </w:t>
      </w:r>
      <w:r w:rsidR="007C5C41">
        <w:t xml:space="preserve">surveyed </w:t>
      </w:r>
      <w:r w:rsidR="007C6908">
        <w:t xml:space="preserve">visitors </w:t>
      </w:r>
      <w:r w:rsidR="007C5C41">
        <w:t xml:space="preserve">were </w:t>
      </w:r>
      <w:r w:rsidR="00481AEF">
        <w:t xml:space="preserve">primarily </w:t>
      </w:r>
      <w:r w:rsidR="007C5C41">
        <w:t>going</w:t>
      </w:r>
      <w:r w:rsidR="00481AEF">
        <w:t xml:space="preserve"> to </w:t>
      </w:r>
      <w:r w:rsidR="007C5C41">
        <w:t xml:space="preserve">the few </w:t>
      </w:r>
      <w:r w:rsidR="00481AEF">
        <w:t xml:space="preserve">well-known </w:t>
      </w:r>
      <w:r w:rsidR="007C6908">
        <w:t xml:space="preserve">BC </w:t>
      </w:r>
      <w:r w:rsidR="00481AEF">
        <w:t>mountain bike spots</w:t>
      </w:r>
      <w:r w:rsidR="007C6908">
        <w:t>,</w:t>
      </w:r>
      <w:r w:rsidR="00481AEF">
        <w:t xml:space="preserve"> such as</w:t>
      </w:r>
      <w:r w:rsidR="007C6908">
        <w:t>:</w:t>
      </w:r>
      <w:r w:rsidR="00481AEF">
        <w:t xml:space="preserve"> Whistler, Rossland and Golden. </w:t>
      </w:r>
      <w:r w:rsidR="007C6908">
        <w:t>With the development of the Barbour Rock Recreation trail system, along with the existing Lake Lillian Recreation trail system</w:t>
      </w:r>
      <w:r w:rsidR="00AB10B1">
        <w:t>,</w:t>
      </w:r>
      <w:r w:rsidR="00481AEF">
        <w:t xml:space="preserve"> USA mountain bike visitors </w:t>
      </w:r>
      <w:r w:rsidR="00E034D7">
        <w:t>may</w:t>
      </w:r>
      <w:r w:rsidR="00481AEF">
        <w:t xml:space="preserve"> look </w:t>
      </w:r>
      <w:r w:rsidR="00E034D7">
        <w:t xml:space="preserve">to the Columbia Valley </w:t>
      </w:r>
      <w:r w:rsidR="00481AEF">
        <w:t>for mountain bike adventure opportunities</w:t>
      </w:r>
      <w:r w:rsidR="007C5C41">
        <w:t xml:space="preserve"> because of our close proximity to the border</w:t>
      </w:r>
      <w:r w:rsidR="00481AEF">
        <w:t xml:space="preserve"> thereby </w:t>
      </w:r>
      <w:r w:rsidR="00E034D7">
        <w:t>bringing</w:t>
      </w:r>
      <w:r w:rsidR="00481AEF">
        <w:t xml:space="preserve"> additional </w:t>
      </w:r>
      <w:r w:rsidR="00AB10B1">
        <w:t xml:space="preserve">desirable </w:t>
      </w:r>
      <w:r w:rsidR="00481AEF">
        <w:t>economic benefits to the area.</w:t>
      </w:r>
      <w:r w:rsidR="007C5C41">
        <w:t xml:space="preserve"> In 2011 Tourism BC has also conducted Mountain Bike Visitor surveys in communities similar in size to the Columbia Valley; Golden and Rossland. This survey was completed to determine if and what the economic impact of the intentional development of mountain bike trails was in these areas. The conclusion from these surveys was that the mountain bikers Golden, who were both locals and visitors, spent approximately $930,000 in the community in one season; while the mountain bikers surveyed in Rossland, also both locals and visitors, spent approximately $589,000 in one season. These expenditures by the mountain bikers varied from gasoline to accommodation, and from food and beverage, to general shopping</w:t>
      </w:r>
      <w:sdt>
        <w:sdtPr>
          <w:id w:val="90058396"/>
          <w:citation/>
        </w:sdtPr>
        <w:sdtEndPr/>
        <w:sdtContent>
          <w:r w:rsidR="007C5C41">
            <w:fldChar w:fldCharType="begin"/>
          </w:r>
          <w:r w:rsidR="007C5C41">
            <w:instrText xml:space="preserve">CITATION Des13 \l 4105 </w:instrText>
          </w:r>
          <w:r w:rsidR="007C5C41">
            <w:fldChar w:fldCharType="separate"/>
          </w:r>
          <w:r w:rsidR="00502F2E">
            <w:rPr>
              <w:noProof/>
            </w:rPr>
            <w:t xml:space="preserve"> (Destination BC Corp., 2013)</w:t>
          </w:r>
          <w:r w:rsidR="007C5C41">
            <w:rPr>
              <w:noProof/>
            </w:rPr>
            <w:fldChar w:fldCharType="end"/>
          </w:r>
        </w:sdtContent>
      </w:sdt>
      <w:r w:rsidR="007C5C41">
        <w:t xml:space="preserve">. Similar surveys in Whistler, Squamish, and even Williams Lake (Northern BC Bike Tourism) showed the same types of positive economic benefits to the local economies. </w:t>
      </w:r>
    </w:p>
    <w:p w:rsidR="00876DBC" w:rsidRDefault="00900F51" w:rsidP="00876DBC">
      <w:pPr>
        <w:jc w:val="center"/>
      </w:pPr>
      <w:r>
        <w:rPr>
          <w:noProof/>
          <w:lang w:val="en-CA" w:eastAsia="en-CA"/>
        </w:rPr>
        <mc:AlternateContent>
          <mc:Choice Requires="wps">
            <w:drawing>
              <wp:anchor distT="0" distB="0" distL="114300" distR="114300" simplePos="0" relativeHeight="251633152" behindDoc="0" locked="0" layoutInCell="1" allowOverlap="1">
                <wp:simplePos x="0" y="0"/>
                <wp:positionH relativeFrom="column">
                  <wp:posOffset>497840</wp:posOffset>
                </wp:positionH>
                <wp:positionV relativeFrom="paragraph">
                  <wp:posOffset>1725768</wp:posOffset>
                </wp:positionV>
                <wp:extent cx="3302635" cy="233680"/>
                <wp:effectExtent l="0" t="0" r="12065" b="13970"/>
                <wp:wrapNone/>
                <wp:docPr id="47"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635" cy="23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74D96" w:rsidRPr="004651D5" w:rsidRDefault="00C74D96" w:rsidP="00481AEF">
                            <w:pPr>
                              <w:pStyle w:val="Caption"/>
                              <w:rPr>
                                <w:noProof/>
                                <w:color w:val="2A495E" w:themeColor="accent6" w:themeShade="80"/>
                                <w:sz w:val="20"/>
                                <w:szCs w:val="20"/>
                              </w:rPr>
                            </w:pPr>
                            <w:r w:rsidRPr="004651D5">
                              <w:rPr>
                                <w:color w:val="2A495E" w:themeColor="accent6" w:themeShade="80"/>
                                <w:sz w:val="20"/>
                                <w:szCs w:val="20"/>
                              </w:rPr>
                              <w:t xml:space="preserve">Figure </w:t>
                            </w:r>
                            <w:r>
                              <w:rPr>
                                <w:color w:val="2A495E" w:themeColor="accent6" w:themeShade="80"/>
                                <w:sz w:val="20"/>
                                <w:szCs w:val="20"/>
                              </w:rPr>
                              <w:t>1</w:t>
                            </w:r>
                            <w:r w:rsidRPr="004651D5">
                              <w:rPr>
                                <w:color w:val="2A495E" w:themeColor="accent6" w:themeShade="80"/>
                                <w:sz w:val="20"/>
                                <w:szCs w:val="20"/>
                              </w:rPr>
                              <w:t xml:space="preserve">: </w:t>
                            </w:r>
                            <w:r>
                              <w:rPr>
                                <w:b w:val="0"/>
                                <w:color w:val="2A495E" w:themeColor="accent6" w:themeShade="80"/>
                                <w:sz w:val="20"/>
                                <w:szCs w:val="20"/>
                              </w:rPr>
                              <w:t>BC Tourism Mountain Biking Statistics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Text Box 74" o:spid="_x0000_s1045" type="#_x0000_t202" style="position:absolute;left:0;text-align:left;margin-left:39.2pt;margin-top:135.9pt;width:260.05pt;height:18.4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" filled="f" stroked="f">
                <v:textbox inset="0,0,0,0">
                  <w:txbxContent>
                    <w:p w:rsidR="00C74D96" w:rsidRPr="004651D5" w:rsidRDefault="00C74D96" w:rsidP="00481AEF">
                      <w:pPr>
                        <w:pStyle w:val="Caption"/>
                        <w:rPr>
                          <w:noProof/>
                          <w:color w:val="2A495E" w:themeColor="accent6" w:themeShade="80"/>
                          <w:sz w:val="20"/>
                          <w:szCs w:val="20"/>
                        </w:rPr>
                      </w:pPr>
                      <w:r w:rsidRPr="004651D5">
                        <w:rPr>
                          <w:color w:val="2A495E" w:themeColor="accent6" w:themeShade="80"/>
                          <w:sz w:val="20"/>
                          <w:szCs w:val="20"/>
                        </w:rPr>
                        <w:t xml:space="preserve">Figure </w:t>
                      </w:r>
                      <w:r>
                        <w:rPr>
                          <w:color w:val="2A495E" w:themeColor="accent6" w:themeShade="80"/>
                          <w:sz w:val="20"/>
                          <w:szCs w:val="20"/>
                        </w:rPr>
                        <w:t>1</w:t>
                      </w:r>
                      <w:r w:rsidRPr="004651D5">
                        <w:rPr>
                          <w:color w:val="2A495E" w:themeColor="accent6" w:themeShade="80"/>
                          <w:sz w:val="20"/>
                          <w:szCs w:val="20"/>
                        </w:rPr>
                        <w:t xml:space="preserve">: </w:t>
                      </w:r>
                      <w:r>
                        <w:rPr>
                          <w:b w:val="0"/>
                          <w:color w:val="2A495E" w:themeColor="accent6" w:themeShade="80"/>
                          <w:sz w:val="20"/>
                          <w:szCs w:val="20"/>
                        </w:rPr>
                        <w:t>BC Tourism Mountain Biking Statistics</w:t>
                      </w:r>
                    </w:p>
                  </w:txbxContent>
                </v:textbox>
              </v:shape>
            </w:pict>
          </mc:Fallback>
        </mc:AlternateContent>
      </w:r>
      <w:r w:rsidR="00876DBC">
        <w:rPr>
          <w:noProof/>
          <w:lang w:val="en-CA" w:eastAsia="en-CA"/>
        </w:rPr>
        <mc:AlternateContent>
          <mc:Choice Requires="wps">
            <w:drawing>
              <wp:inline distT="0" distB="0" distL="0" distR="0">
                <wp:extent cx="4928176" cy="1690577"/>
                <wp:effectExtent l="0" t="0" r="25400" b="24130"/>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8176" cy="1690577"/>
                        </a:xfrm>
                        <a:prstGeom prst="rect">
                          <a:avLst/>
                        </a:prstGeom>
                        <a:solidFill>
                          <a:srgbClr val="FFFFFF"/>
                        </a:solidFill>
                        <a:ln w="25400" cmpd="thickThin">
                          <a:solidFill>
                            <a:schemeClr val="accent6">
                              <a:lumMod val="75000"/>
                              <a:lumOff val="0"/>
                            </a:schemeClr>
                          </a:solidFill>
                          <a:miter lim="800000"/>
                          <a:headEnd/>
                          <a:tailEnd/>
                        </a:ln>
                      </wps:spPr>
                      <wps:txbx>
                        <w:txbxContent>
                          <w:p w:rsidR="00C74D96" w:rsidRPr="00F6017F" w:rsidRDefault="00C74D96" w:rsidP="00876DBC">
                            <w:pPr>
                              <w:spacing w:after="0"/>
                              <w:rPr>
                                <w:b/>
                              </w:rPr>
                            </w:pPr>
                            <w:r w:rsidRPr="00F6017F">
                              <w:rPr>
                                <w:b/>
                              </w:rPr>
                              <w:t>Statistics on Mountain Bike Travelers from the US to BC</w:t>
                            </w:r>
                          </w:p>
                          <w:p w:rsidR="00C74D96" w:rsidRPr="00F6017F" w:rsidRDefault="00C74D96" w:rsidP="00D16449">
                            <w:pPr>
                              <w:pStyle w:val="ListParagraph"/>
                              <w:numPr>
                                <w:ilvl w:val="0"/>
                                <w:numId w:val="6"/>
                              </w:numPr>
                              <w:spacing w:after="160" w:line="259" w:lineRule="auto"/>
                            </w:pPr>
                            <w:r w:rsidRPr="00F6017F">
                              <w:t>Approximately 305,000 mountain biking tourists travelled to British Columbia from the U.S. representing 6% of the pleasure travel population</w:t>
                            </w:r>
                          </w:p>
                          <w:p w:rsidR="00C74D96" w:rsidRPr="00F6017F" w:rsidRDefault="00C74D96" w:rsidP="00D16449">
                            <w:pPr>
                              <w:pStyle w:val="ListParagraph"/>
                              <w:numPr>
                                <w:ilvl w:val="0"/>
                                <w:numId w:val="6"/>
                              </w:numPr>
                              <w:spacing w:after="160" w:line="259" w:lineRule="auto"/>
                            </w:pPr>
                            <w:r w:rsidRPr="00F6017F">
                              <w:t>Mountain bikers are three time more likely to travel to British Columbia because of its reputation as a world class reputation for mountain biking</w:t>
                            </w:r>
                          </w:p>
                          <w:p w:rsidR="00C74D96" w:rsidRPr="00F6017F" w:rsidRDefault="00C74D96" w:rsidP="00D16449">
                            <w:pPr>
                              <w:pStyle w:val="ListParagraph"/>
                              <w:numPr>
                                <w:ilvl w:val="0"/>
                                <w:numId w:val="6"/>
                              </w:numPr>
                              <w:spacing w:after="160" w:line="259" w:lineRule="auto"/>
                            </w:pPr>
                            <w:r w:rsidRPr="00F6017F">
                              <w:t>BC has attracted 12.8% of the US mountain biking market</w:t>
                            </w:r>
                          </w:p>
                          <w:p w:rsidR="00C74D96" w:rsidRDefault="00C74D96" w:rsidP="00D16449">
                            <w:pPr>
                              <w:pStyle w:val="ListParagraph"/>
                              <w:numPr>
                                <w:ilvl w:val="0"/>
                                <w:numId w:val="6"/>
                              </w:numPr>
                              <w:spacing w:after="120" w:line="240" w:lineRule="auto"/>
                              <w:ind w:left="714" w:hanging="357"/>
                              <w:contextualSpacing w:val="0"/>
                            </w:pPr>
                            <w:r w:rsidRPr="00F6017F">
                              <w:t>Significant population of mountain bikers live in the Pacific states: Washington, Oregon, and California</w:t>
                            </w:r>
                          </w:p>
                          <w:p w:rsidR="00C74D96" w:rsidRPr="00F6017F" w:rsidRDefault="00C74D96" w:rsidP="00876DBC">
                            <w:pPr>
                              <w:spacing w:after="0" w:line="240" w:lineRule="auto"/>
                              <w:rPr>
                                <w:i/>
                              </w:rPr>
                            </w:pPr>
                            <w:r w:rsidRPr="00F6017F">
                              <w:rPr>
                                <w:i/>
                              </w:rPr>
                              <w:t>Source: Mountain Bike Tourism Plan, BC Tourism. 2010</w:t>
                            </w:r>
                          </w:p>
                        </w:txbxContent>
                      </wps:txbx>
                      <wps:bodyPr rot="0" vert="horz" wrap="square" lIns="91440" tIns="45720" rIns="91440" bIns="45720" anchor="t" anchorCtr="0" upright="1">
                        <a:noAutofit/>
                      </wps:bodyPr>
                    </wps:wsp>
                  </a:graphicData>
                </a:graphic>
              </wp:inline>
            </w:drawing>
          </mc:Choice>
          <mc:Fallback xmlns:w15="http://schemas.microsoft.com/office/word/2012/wordml">
            <w:pict>
              <v:shape id="Text Box 2" o:spid="_x0000_s1046" type="#_x0000_t202" style="width:388.05pt;height:13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" strokecolor="#406e8c [2409]" strokeweight="2pt">
                <v:stroke linestyle="thickThin"/>
                <v:textbox>
                  <w:txbxContent>
                    <w:p w:rsidR="00C74D96" w:rsidRPr="00F6017F" w:rsidRDefault="00C74D96" w:rsidP="00876DBC">
                      <w:pPr>
                        <w:spacing w:after="0"/>
                        <w:rPr>
                          <w:b/>
                        </w:rPr>
                      </w:pPr>
                      <w:r w:rsidRPr="00F6017F">
                        <w:rPr>
                          <w:b/>
                        </w:rPr>
                        <w:t>Statistics on Mountain Bike Travelers from the US to BC</w:t>
                      </w:r>
                    </w:p>
                    <w:p w:rsidR="00C74D96" w:rsidRPr="00F6017F" w:rsidRDefault="00C74D96" w:rsidP="00D16449">
                      <w:pPr>
                        <w:pStyle w:val="ListParagraph"/>
                        <w:numPr>
                          <w:ilvl w:val="0"/>
                          <w:numId w:val="6"/>
                        </w:numPr>
                        <w:spacing w:after="160" w:line="259" w:lineRule="auto"/>
                      </w:pPr>
                      <w:r w:rsidRPr="00F6017F">
                        <w:t>Approximately 305,000 mountain biking tourists travelled to British Columbia from the U.S. representing 6% of the pleasure travel population</w:t>
                      </w:r>
                    </w:p>
                    <w:p w:rsidR="00C74D96" w:rsidRPr="00F6017F" w:rsidRDefault="00C74D96" w:rsidP="00D16449">
                      <w:pPr>
                        <w:pStyle w:val="ListParagraph"/>
                        <w:numPr>
                          <w:ilvl w:val="0"/>
                          <w:numId w:val="6"/>
                        </w:numPr>
                        <w:spacing w:after="160" w:line="259" w:lineRule="auto"/>
                      </w:pPr>
                      <w:r w:rsidRPr="00F6017F">
                        <w:t>Mountain bikers are three time more likely to travel to British Columbia because of its reputation as a world class reputation for mountain biking</w:t>
                      </w:r>
                    </w:p>
                    <w:p w:rsidR="00C74D96" w:rsidRPr="00F6017F" w:rsidRDefault="00C74D96" w:rsidP="00D16449">
                      <w:pPr>
                        <w:pStyle w:val="ListParagraph"/>
                        <w:numPr>
                          <w:ilvl w:val="0"/>
                          <w:numId w:val="6"/>
                        </w:numPr>
                        <w:spacing w:after="160" w:line="259" w:lineRule="auto"/>
                      </w:pPr>
                      <w:r w:rsidRPr="00F6017F">
                        <w:t>BC has attracted 12.8% of the US mountain biking market</w:t>
                      </w:r>
                    </w:p>
                    <w:p w:rsidR="00C74D96" w:rsidRDefault="00C74D96" w:rsidP="00D16449">
                      <w:pPr>
                        <w:pStyle w:val="ListParagraph"/>
                        <w:numPr>
                          <w:ilvl w:val="0"/>
                          <w:numId w:val="6"/>
                        </w:numPr>
                        <w:spacing w:after="120" w:line="240" w:lineRule="auto"/>
                        <w:ind w:left="714" w:hanging="357"/>
                        <w:contextualSpacing w:val="0"/>
                      </w:pPr>
                      <w:r w:rsidRPr="00F6017F">
                        <w:t>Significant population of mountain bikers live in the Pacific states: Washington, Oregon, and California</w:t>
                      </w:r>
                    </w:p>
                    <w:p w:rsidR="00C74D96" w:rsidRPr="00F6017F" w:rsidRDefault="00C74D96" w:rsidP="00876DBC">
                      <w:pPr>
                        <w:spacing w:after="0" w:line="240" w:lineRule="auto"/>
                        <w:rPr>
                          <w:i/>
                        </w:rPr>
                      </w:pPr>
                      <w:r w:rsidRPr="00F6017F">
                        <w:rPr>
                          <w:i/>
                        </w:rPr>
                        <w:t>Source: Mountain Bike Tourism Plan, BC Tourism. 2010</w:t>
                      </w:r>
                    </w:p>
                  </w:txbxContent>
                </v:textbox>
                <w10:anchorlock/>
              </v:shape>
            </w:pict>
          </mc:Fallback>
        </mc:AlternateContent>
      </w:r>
    </w:p>
    <w:p w:rsidR="00AC4346" w:rsidRDefault="00AC4346" w:rsidP="007C5C41"/>
    <w:p w:rsidR="007C5C41" w:rsidRDefault="007C5C41" w:rsidP="007C5C41">
      <w:r>
        <w:t xml:space="preserve">The addition of trail systems like the Barbour Rock Recreation trail could offer opportunities for similar economic benefits to the Columbia Valley. </w:t>
      </w:r>
    </w:p>
    <w:p w:rsidR="007C5C41" w:rsidRPr="007C5C41" w:rsidRDefault="007C5C41" w:rsidP="007C5C41">
      <w:pPr>
        <w:ind w:left="720" w:right="713"/>
        <w:rPr>
          <w:rFonts w:cs="88yfe"/>
          <w:i/>
        </w:rPr>
      </w:pPr>
      <w:r w:rsidRPr="007C5C41">
        <w:rPr>
          <w:i/>
        </w:rPr>
        <w:t>“M</w:t>
      </w:r>
      <w:r w:rsidRPr="007C5C41">
        <w:rPr>
          <w:rFonts w:cs="88yfe"/>
          <w:i/>
        </w:rPr>
        <w:t xml:space="preserve">ountain biking and mountain biking travel is growing and is a significant activity. Mountain biking tourism is a significant contributor to local economies, but tourists don't come to places unless there are unquantifiable things such as a strong local bike culture steeped in trail building and advocacy volunteerism and a healthy trail system.” </w:t>
      </w:r>
      <w:sdt>
        <w:sdtPr>
          <w:rPr>
            <w:rFonts w:cs="88yfe"/>
            <w:i/>
          </w:rPr>
          <w:id w:val="1534762879"/>
          <w:citation/>
        </w:sdtPr>
        <w:sdtEndPr/>
        <w:sdtContent>
          <w:r w:rsidRPr="007C5C41">
            <w:rPr>
              <w:rFonts w:cs="88yfe"/>
              <w:i/>
            </w:rPr>
            <w:fldChar w:fldCharType="begin"/>
          </w:r>
          <w:r w:rsidRPr="007C5C41">
            <w:rPr>
              <w:rFonts w:cs="88yfe"/>
              <w:i/>
            </w:rPr>
            <w:instrText xml:space="preserve"> CITATION Lee14 \l 4105 </w:instrText>
          </w:r>
          <w:r w:rsidRPr="007C5C41">
            <w:rPr>
              <w:rFonts w:cs="88yfe"/>
              <w:i/>
            </w:rPr>
            <w:fldChar w:fldCharType="separate"/>
          </w:r>
          <w:r w:rsidR="00502F2E" w:rsidRPr="00502F2E">
            <w:rPr>
              <w:rFonts w:cs="88yfe"/>
              <w:noProof/>
            </w:rPr>
            <w:t>(Lau, 2014)</w:t>
          </w:r>
          <w:r w:rsidRPr="007C5C41">
            <w:rPr>
              <w:rFonts w:cs="88yfe"/>
              <w:i/>
            </w:rPr>
            <w:fldChar w:fldCharType="end"/>
          </w:r>
        </w:sdtContent>
      </w:sdt>
      <w:r w:rsidRPr="007C5C41">
        <w:rPr>
          <w:rFonts w:cs="88yfe"/>
          <w:i/>
        </w:rPr>
        <w:t xml:space="preserve"> </w:t>
      </w:r>
    </w:p>
    <w:p w:rsidR="007C5C41" w:rsidRDefault="007C5C41" w:rsidP="007C5C41">
      <w:r w:rsidRPr="00F45F27">
        <w:rPr>
          <w:rFonts w:cs="JHFABM+TimesNewRoman"/>
          <w:color w:val="000000"/>
        </w:rPr>
        <w:t xml:space="preserve">A </w:t>
      </w:r>
      <w:r>
        <w:rPr>
          <w:rFonts w:cs="JHFABM+TimesNewRoman"/>
          <w:color w:val="000000"/>
        </w:rPr>
        <w:t xml:space="preserve">sanctioned </w:t>
      </w:r>
      <w:r w:rsidRPr="00F45F27">
        <w:rPr>
          <w:rFonts w:cs="JHFABM+TimesNewRoman"/>
          <w:color w:val="000000"/>
        </w:rPr>
        <w:t xml:space="preserve">trail network can be a key part of a </w:t>
      </w:r>
      <w:r>
        <w:rPr>
          <w:rFonts w:cs="JHFABM+TimesNewRoman"/>
          <w:color w:val="000000"/>
        </w:rPr>
        <w:t xml:space="preserve">broader </w:t>
      </w:r>
      <w:r w:rsidRPr="00F45F27">
        <w:rPr>
          <w:rFonts w:cs="JHFABM+TimesNewRoman"/>
          <w:color w:val="000000"/>
        </w:rPr>
        <w:t>tourist destination marketing strategy</w:t>
      </w:r>
      <w:r>
        <w:rPr>
          <w:rFonts w:cs="JHFABM+TimesNewRoman"/>
          <w:color w:val="000000"/>
        </w:rPr>
        <w:t xml:space="preserve"> as it</w:t>
      </w:r>
      <w:r w:rsidRPr="00F45F27">
        <w:rPr>
          <w:rFonts w:cs="JHFABM+TimesNewRoman"/>
          <w:color w:val="000000"/>
        </w:rPr>
        <w:t xml:space="preserve"> contributes to the image of a healthy, active and vibrant community. A high quality trail network can </w:t>
      </w:r>
      <w:r>
        <w:rPr>
          <w:rFonts w:cs="JHFABM+TimesNewRoman"/>
          <w:color w:val="000000"/>
        </w:rPr>
        <w:t xml:space="preserve">also </w:t>
      </w:r>
      <w:r w:rsidRPr="00F45F27">
        <w:rPr>
          <w:rFonts w:cs="JHFABM+TimesNewRoman"/>
          <w:color w:val="000000"/>
        </w:rPr>
        <w:t xml:space="preserve">attract high profile events such as mountain bike races </w:t>
      </w:r>
      <w:r>
        <w:rPr>
          <w:rFonts w:cs="JHFABM+TimesNewRoman"/>
          <w:color w:val="000000"/>
        </w:rPr>
        <w:t xml:space="preserve">or </w:t>
      </w:r>
      <w:r w:rsidRPr="00F45F27">
        <w:rPr>
          <w:rFonts w:cs="JHFABM+TimesNewRoman"/>
          <w:color w:val="000000"/>
        </w:rPr>
        <w:t>cross-country running events.</w:t>
      </w:r>
      <w:r>
        <w:rPr>
          <w:rFonts w:cs="JHFABM+TimesNewRoman"/>
          <w:color w:val="000000"/>
        </w:rPr>
        <w:t xml:space="preserve"> The Barbour Rock and Lake Lillian Recreation trail systems have the potential to become a major tourist attraction to the Columbia Valley.</w:t>
      </w:r>
    </w:p>
    <w:p w:rsidR="00876DBC" w:rsidRDefault="00876DBC" w:rsidP="00876DBC">
      <w:pPr>
        <w:pStyle w:val="Heading3"/>
      </w:pPr>
      <w:bookmarkStart w:id="31" w:name="_Toc475879764"/>
      <w:bookmarkStart w:id="32" w:name="_Toc475879946"/>
      <w:bookmarkStart w:id="33" w:name="_Toc475880831"/>
      <w:r>
        <w:t>Environment</w:t>
      </w:r>
      <w:r w:rsidR="00AC4346">
        <w:t xml:space="preserve">al Sustainability </w:t>
      </w:r>
      <w:r w:rsidR="009D6C5A">
        <w:t>Benefits</w:t>
      </w:r>
      <w:r w:rsidR="00AC4346">
        <w:t xml:space="preserve"> </w:t>
      </w:r>
      <w:r w:rsidR="009D6C5A">
        <w:t>of Good</w:t>
      </w:r>
      <w:r w:rsidR="00AC4346">
        <w:t xml:space="preserve"> Trail Development</w:t>
      </w:r>
      <w:bookmarkEnd w:id="31"/>
      <w:bookmarkEnd w:id="32"/>
      <w:bookmarkEnd w:id="33"/>
    </w:p>
    <w:p w:rsidR="00B36E03" w:rsidRDefault="00AC4346" w:rsidP="00B36E03">
      <w:r>
        <w:t xml:space="preserve">Parks Canada has concluded that all outdoor recreation, including nature-based tourism, has long been recognized as impacting the natural systems of an environment, with the potential to affect soil, vegetation, wildlife, or water quality. </w:t>
      </w:r>
      <w:sdt>
        <w:sdtPr>
          <w:id w:val="1613856945"/>
          <w:citation/>
        </w:sdtPr>
        <w:sdtEndPr/>
        <w:sdtContent>
          <w:r w:rsidR="00502F2E">
            <w:fldChar w:fldCharType="begin"/>
          </w:r>
          <w:r w:rsidR="00502F2E">
            <w:rPr>
              <w:lang w:val="en-CA"/>
            </w:rPr>
            <w:instrText xml:space="preserve"> CITATION Ins10 \l 4105 </w:instrText>
          </w:r>
          <w:r w:rsidR="00502F2E">
            <w:fldChar w:fldCharType="separate"/>
          </w:r>
          <w:r w:rsidR="00502F2E" w:rsidRPr="00502F2E">
            <w:rPr>
              <w:noProof/>
              <w:lang w:val="en-CA"/>
            </w:rPr>
            <w:t>(Miistakis Institute, 2010)</w:t>
          </w:r>
          <w:r w:rsidR="00502F2E">
            <w:fldChar w:fldCharType="end"/>
          </w:r>
        </w:sdtContent>
      </w:sdt>
      <w:r w:rsidR="00502F2E">
        <w:t xml:space="preserve"> In short,</w:t>
      </w:r>
      <w:r w:rsidR="00D45A04">
        <w:t xml:space="preserve"> </w:t>
      </w:r>
      <w:r w:rsidR="00502F2E">
        <w:t>if trails are designed and built as ‘Sustainable Trails’ as per the US National Park Service, Rocky Mountain Region</w:t>
      </w:r>
      <w:sdt>
        <w:sdtPr>
          <w:id w:val="-601023369"/>
          <w:citation/>
        </w:sdtPr>
        <w:sdtEndPr/>
        <w:sdtContent>
          <w:r w:rsidR="00502F2E">
            <w:fldChar w:fldCharType="begin"/>
          </w:r>
          <w:r w:rsidR="00502F2E">
            <w:rPr>
              <w:lang w:val="en-CA"/>
            </w:rPr>
            <w:instrText xml:space="preserve"> CITATION Ric91 \l 4105 </w:instrText>
          </w:r>
          <w:r w:rsidR="00502F2E">
            <w:fldChar w:fldCharType="separate"/>
          </w:r>
          <w:r w:rsidR="00502F2E">
            <w:rPr>
              <w:noProof/>
              <w:lang w:val="en-CA"/>
            </w:rPr>
            <w:t xml:space="preserve"> </w:t>
          </w:r>
          <w:r w:rsidR="00502F2E" w:rsidRPr="00502F2E">
            <w:rPr>
              <w:noProof/>
              <w:lang w:val="en-CA"/>
            </w:rPr>
            <w:t>(Richards, 1991)</w:t>
          </w:r>
          <w:r w:rsidR="00502F2E">
            <w:fldChar w:fldCharType="end"/>
          </w:r>
        </w:sdtContent>
      </w:sdt>
      <w:r w:rsidR="00502F2E">
        <w:t>,</w:t>
      </w:r>
      <w:r w:rsidR="00D45A04">
        <w:t xml:space="preserve"> w</w:t>
      </w:r>
      <w:r w:rsidR="0056552C">
        <w:t>hether</w:t>
      </w:r>
      <w:r w:rsidR="00D45A04">
        <w:t xml:space="preserve"> the trail use is by</w:t>
      </w:r>
      <w:r w:rsidR="0056552C">
        <w:t xml:space="preserve"> mountain bikes, horseback riding or hiking there is always an impact. </w:t>
      </w:r>
      <w:r w:rsidR="00143978">
        <w:t xml:space="preserve">See Figure 2 below for the definition of ‘Sustainable Trails’. </w:t>
      </w:r>
      <w:r w:rsidR="0056552C">
        <w:t>The key to managing the impacts of human recreational activity is ultimately about understanding and managing for an acceptable level of change. The majority of environmental impacts occurs when the trails are initially put in after which the actual use of the trails has li</w:t>
      </w:r>
      <w:r w:rsidR="00CF291E">
        <w:t xml:space="preserve">mited impact; “cross country mountain biking has similar impacts to the environment as other forms of summer season trail use” </w:t>
      </w:r>
      <w:sdt>
        <w:sdtPr>
          <w:id w:val="-88090466"/>
          <w:citation/>
        </w:sdtPr>
        <w:sdtEndPr/>
        <w:sdtContent>
          <w:r w:rsidR="00143978">
            <w:fldChar w:fldCharType="begin"/>
          </w:r>
          <w:r w:rsidR="00143978">
            <w:rPr>
              <w:lang w:val="en-CA"/>
            </w:rPr>
            <w:instrText xml:space="preserve"> CITATION Ins10 \l 4105 </w:instrText>
          </w:r>
          <w:r w:rsidR="00143978">
            <w:fldChar w:fldCharType="separate"/>
          </w:r>
          <w:r w:rsidR="00143978" w:rsidRPr="00143978">
            <w:rPr>
              <w:noProof/>
              <w:lang w:val="en-CA"/>
            </w:rPr>
            <w:t>(Miistakis Institute, 2010)</w:t>
          </w:r>
          <w:r w:rsidR="00143978">
            <w:fldChar w:fldCharType="end"/>
          </w:r>
        </w:sdtContent>
      </w:sdt>
      <w:r w:rsidR="00CF291E">
        <w:t xml:space="preserve">. </w:t>
      </w:r>
      <w:r w:rsidR="000203C0">
        <w:t>T</w:t>
      </w:r>
      <w:r w:rsidR="00CF291E">
        <w:t>he CV</w:t>
      </w:r>
      <w:r w:rsidR="000203C0">
        <w:t xml:space="preserve">GTA Trails Vision 2017 document also </w:t>
      </w:r>
      <w:r w:rsidR="0012352F">
        <w:t>identifies</w:t>
      </w:r>
      <w:r w:rsidR="000203C0">
        <w:t xml:space="preserve"> research that supports the previous statement that </w:t>
      </w:r>
      <w:r w:rsidR="00CF291E">
        <w:t>non-motorized trail usage</w:t>
      </w:r>
      <w:r w:rsidR="000203C0">
        <w:t>, on</w:t>
      </w:r>
      <w:r w:rsidR="00CF291E">
        <w:t xml:space="preserve"> </w:t>
      </w:r>
      <w:r w:rsidR="000203C0">
        <w:t xml:space="preserve">trails that are </w:t>
      </w:r>
      <w:r w:rsidR="00CF291E">
        <w:t xml:space="preserve">properly built </w:t>
      </w:r>
      <w:r w:rsidR="000203C0">
        <w:t>and</w:t>
      </w:r>
      <w:r w:rsidR="00CF291E">
        <w:t xml:space="preserve"> regularly maintained</w:t>
      </w:r>
      <w:r w:rsidR="000203C0">
        <w:t>,</w:t>
      </w:r>
      <w:r w:rsidR="00CF291E">
        <w:t xml:space="preserve"> can exist with minimal environmental impacts. </w:t>
      </w:r>
      <w:r w:rsidR="000203C0">
        <w:t xml:space="preserve">Research and </w:t>
      </w:r>
      <w:r w:rsidR="0012352F">
        <w:t>analysis</w:t>
      </w:r>
      <w:r w:rsidR="000203C0">
        <w:t xml:space="preserve"> of recreation trails around the province, the country and the world shows that t</w:t>
      </w:r>
      <w:r w:rsidR="00CF291E">
        <w:t xml:space="preserve">he </w:t>
      </w:r>
      <w:r w:rsidR="000203C0">
        <w:t>area</w:t>
      </w:r>
      <w:r w:rsidR="00CF291E">
        <w:t xml:space="preserve"> </w:t>
      </w:r>
      <w:r w:rsidR="000203C0">
        <w:t>adjacent to</w:t>
      </w:r>
      <w:r w:rsidR="00CF291E">
        <w:t xml:space="preserve"> the trails can be protected with </w:t>
      </w:r>
      <w:r w:rsidR="000203C0">
        <w:t xml:space="preserve">care and </w:t>
      </w:r>
      <w:r w:rsidR="00CF291E">
        <w:t xml:space="preserve">attention to </w:t>
      </w:r>
      <w:r w:rsidR="000203C0">
        <w:t xml:space="preserve">choosing </w:t>
      </w:r>
      <w:r w:rsidR="00CF291E">
        <w:t xml:space="preserve">the location of the trail, </w:t>
      </w:r>
      <w:r w:rsidR="000203C0">
        <w:t xml:space="preserve">establishing </w:t>
      </w:r>
      <w:r w:rsidR="00CF291E">
        <w:t xml:space="preserve">good </w:t>
      </w:r>
      <w:r w:rsidR="000203C0">
        <w:t>trail alignment, constructing</w:t>
      </w:r>
      <w:r w:rsidR="00CF291E">
        <w:t xml:space="preserve"> and </w:t>
      </w:r>
      <w:r w:rsidR="000203C0">
        <w:t>continually maintaining the trail to a high standard as is expected by RSTBC</w:t>
      </w:r>
      <w:r w:rsidR="00CF291E">
        <w:t xml:space="preserve">. </w:t>
      </w:r>
      <w:r w:rsidR="00E92213">
        <w:t>Using these important components t</w:t>
      </w:r>
      <w:r w:rsidR="00CF291E">
        <w:t xml:space="preserve">he proposed </w:t>
      </w:r>
      <w:r w:rsidR="00E92213">
        <w:t xml:space="preserve">Barbour Rock Recreation Trail system </w:t>
      </w:r>
      <w:r w:rsidR="0094108B">
        <w:t xml:space="preserve">are </w:t>
      </w:r>
      <w:r w:rsidR="00E92213">
        <w:t xml:space="preserve">being </w:t>
      </w:r>
      <w:r w:rsidR="0094108B">
        <w:t xml:space="preserve">well planned </w:t>
      </w:r>
      <w:r w:rsidR="00E92213">
        <w:t xml:space="preserve">so as </w:t>
      </w:r>
      <w:r w:rsidR="0094108B">
        <w:t>to</w:t>
      </w:r>
      <w:r w:rsidR="00632C1A">
        <w:t xml:space="preserve"> direct</w:t>
      </w:r>
      <w:r w:rsidR="00481AEF">
        <w:t xml:space="preserve"> trail users away from sensitive area</w:t>
      </w:r>
      <w:r w:rsidR="00632C1A">
        <w:t xml:space="preserve"> thereby protecting </w:t>
      </w:r>
      <w:r w:rsidR="00CF291E">
        <w:t>any</w:t>
      </w:r>
      <w:r w:rsidR="00632C1A">
        <w:t xml:space="preserve"> fragile </w:t>
      </w:r>
      <w:r w:rsidR="00CF291E">
        <w:t xml:space="preserve">environments in the </w:t>
      </w:r>
      <w:r w:rsidR="00632C1A">
        <w:t>areas</w:t>
      </w:r>
      <w:r w:rsidR="00E92213">
        <w:t>; paying close attention to the alignment, to avoid straight runs downhill for instance; and have a solid record of good maintenance procedures</w:t>
      </w:r>
      <w:r w:rsidR="00481AEF">
        <w:t xml:space="preserve">. </w:t>
      </w:r>
      <w:bookmarkStart w:id="34" w:name="_Toc451174076"/>
    </w:p>
    <w:p w:rsidR="00B36E03" w:rsidRDefault="00143978">
      <w:pPr>
        <w:rPr>
          <w:rFonts w:asciiTheme="majorHAnsi" w:hAnsiTheme="majorHAnsi"/>
          <w:color w:val="438086" w:themeColor="accent2"/>
          <w:sz w:val="32"/>
          <w:szCs w:val="32"/>
        </w:rPr>
      </w:pPr>
      <w:r>
        <w:rPr>
          <w:noProof/>
          <w:lang w:val="en-CA" w:eastAsia="en-CA"/>
        </w:rPr>
        <mc:AlternateContent>
          <mc:Choice Requires="wpg">
            <w:drawing>
              <wp:anchor distT="0" distB="0" distL="114300" distR="114300" simplePos="0" relativeHeight="251668992" behindDoc="0" locked="0" layoutInCell="1" allowOverlap="1">
                <wp:simplePos x="0" y="0"/>
                <wp:positionH relativeFrom="column">
                  <wp:posOffset>435935</wp:posOffset>
                </wp:positionH>
                <wp:positionV relativeFrom="paragraph">
                  <wp:posOffset>219415</wp:posOffset>
                </wp:positionV>
                <wp:extent cx="4763135" cy="2604563"/>
                <wp:effectExtent l="38100" t="38100" r="113665" b="5715"/>
                <wp:wrapNone/>
                <wp:docPr id="19" name="Group 19"/>
                <wp:cNvGraphicFramePr/>
                <a:graphic xmlns:a="http://schemas.openxmlformats.org/drawingml/2006/main">
                  <a:graphicData uri="http://schemas.microsoft.com/office/word/2010/wordprocessingGroup">
                    <wpg:wgp>
                      <wpg:cNvGrpSpPr/>
                      <wpg:grpSpPr>
                        <a:xfrm>
                          <a:off x="0" y="0"/>
                          <a:ext cx="4763135" cy="2604563"/>
                          <a:chOff x="0" y="0"/>
                          <a:chExt cx="4763135" cy="2604563"/>
                        </a:xfrm>
                      </wpg:grpSpPr>
                      <wps:wsp>
                        <wps:cNvPr id="35" name="Text Box 85"/>
                        <wps:cNvSpPr txBox="1">
                          <a:spLocks noChangeArrowheads="1"/>
                        </wps:cNvSpPr>
                        <wps:spPr bwMode="auto">
                          <a:xfrm>
                            <a:off x="0" y="2424223"/>
                            <a:ext cx="2857500" cy="180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74D96" w:rsidRPr="00143978" w:rsidRDefault="00C74D96" w:rsidP="00143978">
                              <w:pPr>
                                <w:pStyle w:val="Caption"/>
                                <w:tabs>
                                  <w:tab w:val="left" w:pos="1134"/>
                                </w:tabs>
                                <w:spacing w:after="0"/>
                                <w:ind w:left="1134" w:hanging="1134"/>
                                <w:rPr>
                                  <w:b w:val="0"/>
                                  <w:color w:val="2A495E" w:themeColor="accent6" w:themeShade="80"/>
                                  <w:sz w:val="20"/>
                                  <w:szCs w:val="20"/>
                                </w:rPr>
                              </w:pPr>
                              <w:r w:rsidRPr="004651D5">
                                <w:rPr>
                                  <w:color w:val="2A495E" w:themeColor="accent6" w:themeShade="80"/>
                                  <w:sz w:val="20"/>
                                  <w:szCs w:val="20"/>
                                </w:rPr>
                                <w:t xml:space="preserve">Figure </w:t>
                              </w:r>
                              <w:r>
                                <w:rPr>
                                  <w:color w:val="2A495E" w:themeColor="accent6" w:themeShade="80"/>
                                  <w:sz w:val="20"/>
                                  <w:szCs w:val="20"/>
                                </w:rPr>
                                <w:t>2</w:t>
                              </w:r>
                              <w:r w:rsidRPr="004651D5">
                                <w:rPr>
                                  <w:color w:val="2A495E" w:themeColor="accent6" w:themeShade="80"/>
                                  <w:sz w:val="20"/>
                                  <w:szCs w:val="20"/>
                                </w:rPr>
                                <w:t xml:space="preserve">: </w:t>
                              </w:r>
                              <w:r>
                                <w:rPr>
                                  <w:color w:val="2A495E" w:themeColor="accent6" w:themeShade="80"/>
                                  <w:sz w:val="20"/>
                                  <w:szCs w:val="20"/>
                                </w:rPr>
                                <w:tab/>
                              </w:r>
                              <w:r>
                                <w:rPr>
                                  <w:b w:val="0"/>
                                  <w:color w:val="2A495E" w:themeColor="accent6" w:themeShade="80"/>
                                  <w:sz w:val="20"/>
                                  <w:szCs w:val="20"/>
                                </w:rPr>
                                <w:t xml:space="preserve">Definition of a Sustainable Trail </w:t>
                              </w:r>
                            </w:p>
                          </w:txbxContent>
                        </wps:txbx>
                        <wps:bodyPr rot="0" vert="horz" wrap="square" lIns="0" tIns="0" rIns="0" bIns="0" anchor="t" anchorCtr="0" upright="1">
                          <a:noAutofit/>
                        </wps:bodyPr>
                      </wps:wsp>
                      <wps:wsp>
                        <wps:cNvPr id="10" name="Text Box 2"/>
                        <wps:cNvSpPr txBox="1">
                          <a:spLocks noChangeArrowheads="1"/>
                        </wps:cNvSpPr>
                        <wps:spPr bwMode="auto">
                          <a:xfrm>
                            <a:off x="0" y="0"/>
                            <a:ext cx="4763135" cy="231775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rsidR="00C74D96" w:rsidRPr="00D96426" w:rsidRDefault="00C74D96" w:rsidP="00143978">
                              <w:pPr>
                                <w:spacing w:after="120" w:line="240" w:lineRule="auto"/>
                                <w:rPr>
                                  <w:rFonts w:asciiTheme="majorHAnsi" w:eastAsiaTheme="majorEastAsia" w:hAnsiTheme="majorHAnsi" w:cstheme="majorBidi"/>
                                  <w:b/>
                                  <w:color w:val="53548A" w:themeColor="accent1"/>
                                  <w:sz w:val="32"/>
                                  <w:szCs w:val="32"/>
                                </w:rPr>
                              </w:pPr>
                              <w:r w:rsidRPr="00D96426">
                                <w:rPr>
                                  <w:rFonts w:asciiTheme="majorHAnsi" w:eastAsiaTheme="majorEastAsia" w:hAnsiTheme="majorHAnsi" w:cstheme="majorBidi"/>
                                  <w:b/>
                                  <w:color w:val="53548A" w:themeColor="accent1"/>
                                  <w:sz w:val="32"/>
                                  <w:szCs w:val="32"/>
                                </w:rPr>
                                <w:t>Sustainable Trails</w:t>
                              </w:r>
                            </w:p>
                            <w:p w:rsidR="00C74D96" w:rsidRPr="0096290E" w:rsidRDefault="00C74D96" w:rsidP="00143978">
                              <w:pPr>
                                <w:pStyle w:val="Default"/>
                                <w:spacing w:after="120"/>
                                <w:jc w:val="both"/>
                                <w:rPr>
                                  <w:rFonts w:ascii="Verdana" w:hAnsi="Verdana" w:cs="Times New Roman"/>
                                  <w:sz w:val="20"/>
                                  <w:szCs w:val="20"/>
                                </w:rPr>
                              </w:pPr>
                              <w:r w:rsidRPr="0096290E">
                                <w:rPr>
                                  <w:rFonts w:ascii="Verdana" w:hAnsi="Verdana" w:cs="Times New Roman"/>
                                  <w:b/>
                                  <w:bCs/>
                                  <w:sz w:val="20"/>
                                  <w:szCs w:val="20"/>
                                </w:rPr>
                                <w:t xml:space="preserve">Definition: </w:t>
                              </w:r>
                            </w:p>
                            <w:p w:rsidR="00C74D96" w:rsidRPr="00D96426" w:rsidRDefault="00C74D96" w:rsidP="00143978">
                              <w:pPr>
                                <w:pStyle w:val="ListParagraph"/>
                                <w:numPr>
                                  <w:ilvl w:val="0"/>
                                  <w:numId w:val="7"/>
                                </w:numPr>
                                <w:autoSpaceDE w:val="0"/>
                                <w:autoSpaceDN w:val="0"/>
                                <w:adjustRightInd w:val="0"/>
                                <w:spacing w:after="0" w:line="240" w:lineRule="auto"/>
                                <w:ind w:left="426"/>
                                <w:rPr>
                                  <w:rFonts w:ascii="Verdana" w:hAnsi="Verdana" w:cs="Times New Roman"/>
                                  <w:color w:val="000000"/>
                                  <w:sz w:val="18"/>
                                  <w:szCs w:val="18"/>
                                </w:rPr>
                              </w:pPr>
                              <w:r w:rsidRPr="00D96426">
                                <w:rPr>
                                  <w:rFonts w:ascii="Verdana" w:hAnsi="Verdana" w:cs="Times New Roman"/>
                                  <w:color w:val="000000"/>
                                  <w:sz w:val="18"/>
                                  <w:szCs w:val="18"/>
                                </w:rPr>
                                <w:t>Supports current and future use with minimal impact to the area’s natural systems.</w:t>
                              </w:r>
                            </w:p>
                            <w:p w:rsidR="00C74D96" w:rsidRPr="00D96426" w:rsidRDefault="00C74D96" w:rsidP="00143978">
                              <w:pPr>
                                <w:pStyle w:val="ListParagraph"/>
                                <w:numPr>
                                  <w:ilvl w:val="0"/>
                                  <w:numId w:val="7"/>
                                </w:numPr>
                                <w:autoSpaceDE w:val="0"/>
                                <w:autoSpaceDN w:val="0"/>
                                <w:adjustRightInd w:val="0"/>
                                <w:spacing w:after="0" w:line="240" w:lineRule="auto"/>
                                <w:ind w:left="426"/>
                                <w:rPr>
                                  <w:rFonts w:ascii="Verdana" w:hAnsi="Verdana" w:cs="Times New Roman"/>
                                  <w:color w:val="000000"/>
                                  <w:sz w:val="18"/>
                                  <w:szCs w:val="18"/>
                                </w:rPr>
                              </w:pPr>
                              <w:r w:rsidRPr="00D96426">
                                <w:rPr>
                                  <w:rFonts w:ascii="Verdana" w:hAnsi="Verdana" w:cs="Times New Roman"/>
                                  <w:color w:val="000000"/>
                                  <w:sz w:val="18"/>
                                  <w:szCs w:val="18"/>
                                </w:rPr>
                                <w:t>Produces negligible soil loss or movement while allowing vegetation to inhabit the area.</w:t>
                              </w:r>
                            </w:p>
                            <w:p w:rsidR="00C74D96" w:rsidRPr="00D96426" w:rsidRDefault="00C74D96" w:rsidP="00143978">
                              <w:pPr>
                                <w:pStyle w:val="ListParagraph"/>
                                <w:numPr>
                                  <w:ilvl w:val="0"/>
                                  <w:numId w:val="7"/>
                                </w:numPr>
                                <w:autoSpaceDE w:val="0"/>
                                <w:autoSpaceDN w:val="0"/>
                                <w:adjustRightInd w:val="0"/>
                                <w:spacing w:after="0" w:line="240" w:lineRule="auto"/>
                                <w:ind w:left="426"/>
                                <w:rPr>
                                  <w:rFonts w:ascii="Verdana" w:hAnsi="Verdana" w:cs="Times New Roman"/>
                                  <w:color w:val="000000"/>
                                  <w:sz w:val="18"/>
                                  <w:szCs w:val="18"/>
                                </w:rPr>
                              </w:pPr>
                              <w:r w:rsidRPr="00D96426">
                                <w:rPr>
                                  <w:rFonts w:ascii="Verdana" w:hAnsi="Verdana" w:cs="Times New Roman"/>
                                  <w:color w:val="000000"/>
                                  <w:sz w:val="18"/>
                                  <w:szCs w:val="18"/>
                                </w:rPr>
                                <w:t>Recognizes that pruning or removal of certain plants may be necessary for proper trail construction and maintenance.</w:t>
                              </w:r>
                            </w:p>
                            <w:p w:rsidR="00C74D96" w:rsidRPr="00D96426" w:rsidRDefault="00C74D96" w:rsidP="00143978">
                              <w:pPr>
                                <w:pStyle w:val="ListParagraph"/>
                                <w:numPr>
                                  <w:ilvl w:val="0"/>
                                  <w:numId w:val="7"/>
                                </w:numPr>
                                <w:autoSpaceDE w:val="0"/>
                                <w:autoSpaceDN w:val="0"/>
                                <w:adjustRightInd w:val="0"/>
                                <w:spacing w:after="0" w:line="240" w:lineRule="auto"/>
                                <w:ind w:left="426"/>
                                <w:rPr>
                                  <w:rFonts w:ascii="Verdana" w:hAnsi="Verdana" w:cs="Times New Roman"/>
                                  <w:color w:val="000000"/>
                                  <w:sz w:val="18"/>
                                  <w:szCs w:val="18"/>
                                </w:rPr>
                              </w:pPr>
                              <w:r w:rsidRPr="00D96426">
                                <w:rPr>
                                  <w:rFonts w:ascii="Verdana" w:hAnsi="Verdana" w:cs="Times New Roman"/>
                                  <w:color w:val="000000"/>
                                  <w:sz w:val="18"/>
                                  <w:szCs w:val="18"/>
                                </w:rPr>
                                <w:t>Does not adversely affect the area’s wildlife.</w:t>
                              </w:r>
                            </w:p>
                            <w:p w:rsidR="00C74D96" w:rsidRPr="00D96426" w:rsidRDefault="00C74D96" w:rsidP="00143978">
                              <w:pPr>
                                <w:pStyle w:val="ListParagraph"/>
                                <w:numPr>
                                  <w:ilvl w:val="0"/>
                                  <w:numId w:val="7"/>
                                </w:numPr>
                                <w:autoSpaceDE w:val="0"/>
                                <w:autoSpaceDN w:val="0"/>
                                <w:adjustRightInd w:val="0"/>
                                <w:spacing w:after="0" w:line="240" w:lineRule="auto"/>
                                <w:ind w:left="426"/>
                                <w:rPr>
                                  <w:rFonts w:ascii="Verdana" w:hAnsi="Verdana" w:cs="Times New Roman"/>
                                  <w:color w:val="000000"/>
                                  <w:sz w:val="18"/>
                                  <w:szCs w:val="18"/>
                                </w:rPr>
                              </w:pPr>
                              <w:r w:rsidRPr="00D96426">
                                <w:rPr>
                                  <w:rFonts w:ascii="Verdana" w:hAnsi="Verdana" w:cs="Times New Roman"/>
                                  <w:color w:val="000000"/>
                                  <w:sz w:val="18"/>
                                  <w:szCs w:val="18"/>
                                </w:rPr>
                                <w:t>Accommodates existing use while allowing only appropriate future use.</w:t>
                              </w:r>
                            </w:p>
                            <w:p w:rsidR="00C74D96" w:rsidRPr="00D96426" w:rsidRDefault="00C74D96" w:rsidP="00143978">
                              <w:pPr>
                                <w:pStyle w:val="ListParagraph"/>
                                <w:numPr>
                                  <w:ilvl w:val="0"/>
                                  <w:numId w:val="7"/>
                                </w:numPr>
                                <w:autoSpaceDE w:val="0"/>
                                <w:autoSpaceDN w:val="0"/>
                                <w:adjustRightInd w:val="0"/>
                                <w:spacing w:after="120" w:line="240" w:lineRule="auto"/>
                                <w:ind w:left="425" w:hanging="357"/>
                                <w:contextualSpacing w:val="0"/>
                                <w:rPr>
                                  <w:rFonts w:ascii="Verdana" w:hAnsi="Verdana" w:cs="Times New Roman"/>
                                  <w:color w:val="000000"/>
                                  <w:sz w:val="18"/>
                                  <w:szCs w:val="18"/>
                                </w:rPr>
                              </w:pPr>
                              <w:r w:rsidRPr="00D96426">
                                <w:rPr>
                                  <w:rFonts w:ascii="Verdana" w:hAnsi="Verdana" w:cs="Times New Roman"/>
                                  <w:color w:val="000000"/>
                                  <w:sz w:val="18"/>
                                  <w:szCs w:val="18"/>
                                </w:rPr>
                                <w:t xml:space="preserve">Requires little rerouting and minimal trail maintenance. </w:t>
                              </w:r>
                            </w:p>
                            <w:p w:rsidR="00C74D96" w:rsidRPr="00143978" w:rsidRDefault="00C74D96" w:rsidP="00143978">
                              <w:pPr>
                                <w:autoSpaceDE w:val="0"/>
                                <w:autoSpaceDN w:val="0"/>
                                <w:adjustRightInd w:val="0"/>
                                <w:spacing w:after="0" w:line="240" w:lineRule="auto"/>
                                <w:jc w:val="both"/>
                                <w:rPr>
                                  <w:rFonts w:ascii="Verdana" w:hAnsi="Verdana" w:cs="Times New Roman"/>
                                  <w:i/>
                                  <w:color w:val="000000"/>
                                  <w:sz w:val="18"/>
                                  <w:szCs w:val="18"/>
                                </w:rPr>
                              </w:pPr>
                              <w:r w:rsidRPr="00737AF4">
                                <w:rPr>
                                  <w:rFonts w:ascii="Verdana" w:hAnsi="Verdana" w:cs="Times New Roman"/>
                                  <w:i/>
                                  <w:color w:val="000000"/>
                                  <w:sz w:val="18"/>
                                  <w:szCs w:val="18"/>
                                </w:rPr>
                                <w:t xml:space="preserve">-- From the National Park Service, Rocky Mountain Region, January 1991 </w:t>
                              </w:r>
                              <w:sdt>
                                <w:sdtPr>
                                  <w:rPr>
                                    <w:rFonts w:ascii="Verdana" w:hAnsi="Verdana" w:cs="Times New Roman"/>
                                    <w:i/>
                                    <w:color w:val="000000"/>
                                    <w:sz w:val="18"/>
                                    <w:szCs w:val="18"/>
                                  </w:rPr>
                                  <w:id w:val="168765236"/>
                                  <w:citation/>
                                </w:sdtPr>
                                <w:sdtEndPr/>
                                <w:sdtContent>
                                  <w:r w:rsidRPr="00737AF4">
                                    <w:rPr>
                                      <w:rFonts w:ascii="Verdana" w:hAnsi="Verdana" w:cs="Times New Roman"/>
                                      <w:i/>
                                      <w:color w:val="000000"/>
                                      <w:sz w:val="18"/>
                                      <w:szCs w:val="18"/>
                                    </w:rPr>
                                    <w:fldChar w:fldCharType="begin"/>
                                  </w:r>
                                  <w:r w:rsidRPr="00737AF4">
                                    <w:rPr>
                                      <w:rFonts w:ascii="Verdana" w:hAnsi="Verdana" w:cs="Times New Roman"/>
                                      <w:i/>
                                      <w:color w:val="000000"/>
                                      <w:sz w:val="18"/>
                                      <w:szCs w:val="18"/>
                                    </w:rPr>
                                    <w:instrText xml:space="preserve"> CITATION Bob07 \l 4105 </w:instrText>
                                  </w:r>
                                  <w:r w:rsidRPr="00737AF4">
                                    <w:rPr>
                                      <w:rFonts w:ascii="Verdana" w:hAnsi="Verdana" w:cs="Times New Roman"/>
                                      <w:i/>
                                      <w:color w:val="000000"/>
                                      <w:sz w:val="18"/>
                                      <w:szCs w:val="18"/>
                                    </w:rPr>
                                    <w:fldChar w:fldCharType="separate"/>
                                  </w:r>
                                  <w:r w:rsidRPr="00502F2E">
                                    <w:rPr>
                                      <w:rFonts w:ascii="Verdana" w:hAnsi="Verdana" w:cs="Times New Roman"/>
                                      <w:noProof/>
                                      <w:color w:val="000000"/>
                                      <w:sz w:val="18"/>
                                      <w:szCs w:val="18"/>
                                    </w:rPr>
                                    <w:t>(Richards, 2007)</w:t>
                                  </w:r>
                                  <w:r w:rsidRPr="00737AF4">
                                    <w:rPr>
                                      <w:rFonts w:ascii="Verdana" w:hAnsi="Verdana" w:cs="Times New Roman"/>
                                      <w:i/>
                                      <w:color w:val="000000"/>
                                      <w:sz w:val="18"/>
                                      <w:szCs w:val="18"/>
                                    </w:rPr>
                                    <w:fldChar w:fldCharType="end"/>
                                  </w:r>
                                </w:sdtContent>
                              </w:sdt>
                            </w:p>
                          </w:txbxContent>
                        </wps:txbx>
                        <wps:bodyPr rot="0" vert="horz" wrap="square" lIns="91440" tIns="45720" rIns="91440" bIns="45720" anchor="t" anchorCtr="0">
                          <a:noAutofit/>
                        </wps:bodyPr>
                      </wps:wsp>
                    </wpg:wgp>
                  </a:graphicData>
                </a:graphic>
              </wp:anchor>
            </w:drawing>
          </mc:Choice>
          <mc:Fallback xmlns:w15="http://schemas.microsoft.com/office/word/2012/wordml">
            <w:pict>
              <v:group id="Group 19" o:spid="_x0000_s1047" style="position:absolute;margin-left:34.35pt;margin-top:17.3pt;width:375.05pt;height:205.1pt;z-index:251737088;mso-position-horizontal-relative:text;mso-position-vertical-relative:text" coordsize="47631,26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">
                <v:shape id="Text Box 85" o:spid="_x0000_s1048" type="#_x0000_t202" style="position:absolute;top:24242;width:28575;height:1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tdT8QA&#10;AADbAAAADwAAAGRycy9kb3ducmV2LnhtbESPQWvCQBSE7wX/w/KE3urGl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7XU/EAAAA2wAAAA8AAAAAAAAAAAAAAAAAmAIAAGRycy9k&#10;b3ducmV2LnhtbFBLBQYAAAAABAAEAPUAAACJAwAAAAA=&#10;" filled="f" stroked="f">
                  <v:textbox inset="0,0,0,0">
                    <w:txbxContent>
                      <w:p w:rsidR="00C74D96" w:rsidRPr="00143978" w:rsidRDefault="00C74D96" w:rsidP="00143978">
                        <w:pPr>
                          <w:pStyle w:val="Caption"/>
                          <w:tabs>
                            <w:tab w:val="left" w:pos="1134"/>
                          </w:tabs>
                          <w:spacing w:after="0"/>
                          <w:ind w:left="1134" w:hanging="1134"/>
                          <w:rPr>
                            <w:b w:val="0"/>
                            <w:color w:val="2A495E" w:themeColor="accent6" w:themeShade="80"/>
                            <w:sz w:val="20"/>
                            <w:szCs w:val="20"/>
                          </w:rPr>
                        </w:pPr>
                        <w:r w:rsidRPr="004651D5">
                          <w:rPr>
                            <w:color w:val="2A495E" w:themeColor="accent6" w:themeShade="80"/>
                            <w:sz w:val="20"/>
                            <w:szCs w:val="20"/>
                          </w:rPr>
                          <w:t xml:space="preserve">Figure </w:t>
                        </w:r>
                        <w:r>
                          <w:rPr>
                            <w:color w:val="2A495E" w:themeColor="accent6" w:themeShade="80"/>
                            <w:sz w:val="20"/>
                            <w:szCs w:val="20"/>
                          </w:rPr>
                          <w:t>2</w:t>
                        </w:r>
                        <w:r w:rsidRPr="004651D5">
                          <w:rPr>
                            <w:color w:val="2A495E" w:themeColor="accent6" w:themeShade="80"/>
                            <w:sz w:val="20"/>
                            <w:szCs w:val="20"/>
                          </w:rPr>
                          <w:t xml:space="preserve">: </w:t>
                        </w:r>
                        <w:r>
                          <w:rPr>
                            <w:color w:val="2A495E" w:themeColor="accent6" w:themeShade="80"/>
                            <w:sz w:val="20"/>
                            <w:szCs w:val="20"/>
                          </w:rPr>
                          <w:tab/>
                        </w:r>
                        <w:r>
                          <w:rPr>
                            <w:b w:val="0"/>
                            <w:color w:val="2A495E" w:themeColor="accent6" w:themeShade="80"/>
                            <w:sz w:val="20"/>
                            <w:szCs w:val="20"/>
                          </w:rPr>
                          <w:t xml:space="preserve">Definition of a Sustainable Trail </w:t>
                        </w:r>
                      </w:p>
                    </w:txbxContent>
                  </v:textbox>
                </v:shape>
                <v:shape id="_x0000_s1049" type="#_x0000_t202" style="position:absolute;width:47631;height:23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aiMMUA&#10;AADbAAAADwAAAGRycy9kb3ducmV2LnhtbESPQWvCQBCF7wX/wzIFL0U3tSKSuhEJVAqlh0YP9jZk&#10;p0lIdjZkV03+fedQ6G2G9+a9b3b70XXqRkNoPBt4XiagiEtvG64MnE9viy2oEJEtdp7JwEQB9tns&#10;YYep9Xf+olsRKyUhHFI0UMfYp1qHsiaHYel7YtF+/OAwyjpU2g54l3DX6VWSbLTDhqWhxp7ymsq2&#10;uDoDH5+8bqdLN13yb3tc23z78mRLY+aP4+EVVKQx/pv/rt+t4Au9/CID6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NqIwxQAAANsAAAAPAAAAAAAAAAAAAAAAAJgCAABkcnMv&#10;ZG93bnJldi54bWxQSwUGAAAAAAQABAD1AAAAigMAAAAA&#10;">
                  <v:shadow on="t" color="black" opacity="26214f" origin="-.5,-.5" offset=".74836mm,.74836mm"/>
                  <v:textbox>
                    <w:txbxContent>
                      <w:p w:rsidR="00C74D96" w:rsidRPr="00D96426" w:rsidRDefault="00C74D96" w:rsidP="00143978">
                        <w:pPr>
                          <w:spacing w:after="120" w:line="240" w:lineRule="auto"/>
                          <w:rPr>
                            <w:rFonts w:asciiTheme="majorHAnsi" w:eastAsiaTheme="majorEastAsia" w:hAnsiTheme="majorHAnsi" w:cstheme="majorBidi"/>
                            <w:b/>
                            <w:color w:val="53548A" w:themeColor="accent1"/>
                            <w:sz w:val="32"/>
                            <w:szCs w:val="32"/>
                          </w:rPr>
                        </w:pPr>
                        <w:r w:rsidRPr="00D96426">
                          <w:rPr>
                            <w:rFonts w:asciiTheme="majorHAnsi" w:eastAsiaTheme="majorEastAsia" w:hAnsiTheme="majorHAnsi" w:cstheme="majorBidi"/>
                            <w:b/>
                            <w:color w:val="53548A" w:themeColor="accent1"/>
                            <w:sz w:val="32"/>
                            <w:szCs w:val="32"/>
                          </w:rPr>
                          <w:t>Sustainable Trails</w:t>
                        </w:r>
                      </w:p>
                      <w:p w:rsidR="00C74D96" w:rsidRPr="0096290E" w:rsidRDefault="00C74D96" w:rsidP="00143978">
                        <w:pPr>
                          <w:pStyle w:val="Default"/>
                          <w:spacing w:after="120"/>
                          <w:jc w:val="both"/>
                          <w:rPr>
                            <w:rFonts w:ascii="Verdana" w:hAnsi="Verdana" w:cs="Times New Roman"/>
                            <w:sz w:val="20"/>
                            <w:szCs w:val="20"/>
                          </w:rPr>
                        </w:pPr>
                        <w:r w:rsidRPr="0096290E">
                          <w:rPr>
                            <w:rFonts w:ascii="Verdana" w:hAnsi="Verdana" w:cs="Times New Roman"/>
                            <w:b/>
                            <w:bCs/>
                            <w:sz w:val="20"/>
                            <w:szCs w:val="20"/>
                          </w:rPr>
                          <w:t xml:space="preserve">Definition: </w:t>
                        </w:r>
                      </w:p>
                      <w:p w:rsidR="00C74D96" w:rsidRPr="00D96426" w:rsidRDefault="00C74D96" w:rsidP="00143978">
                        <w:pPr>
                          <w:pStyle w:val="ListParagraph"/>
                          <w:numPr>
                            <w:ilvl w:val="0"/>
                            <w:numId w:val="7"/>
                          </w:numPr>
                          <w:autoSpaceDE w:val="0"/>
                          <w:autoSpaceDN w:val="0"/>
                          <w:adjustRightInd w:val="0"/>
                          <w:spacing w:after="0" w:line="240" w:lineRule="auto"/>
                          <w:ind w:left="426"/>
                          <w:rPr>
                            <w:rFonts w:ascii="Verdana" w:hAnsi="Verdana" w:cs="Times New Roman"/>
                            <w:color w:val="000000"/>
                            <w:sz w:val="18"/>
                            <w:szCs w:val="18"/>
                          </w:rPr>
                        </w:pPr>
                        <w:r w:rsidRPr="00D96426">
                          <w:rPr>
                            <w:rFonts w:ascii="Verdana" w:hAnsi="Verdana" w:cs="Times New Roman"/>
                            <w:color w:val="000000"/>
                            <w:sz w:val="18"/>
                            <w:szCs w:val="18"/>
                          </w:rPr>
                          <w:t>Supports current and future use with minimal impact to the area’s natural systems.</w:t>
                        </w:r>
                      </w:p>
                      <w:p w:rsidR="00C74D96" w:rsidRPr="00D96426" w:rsidRDefault="00C74D96" w:rsidP="00143978">
                        <w:pPr>
                          <w:pStyle w:val="ListParagraph"/>
                          <w:numPr>
                            <w:ilvl w:val="0"/>
                            <w:numId w:val="7"/>
                          </w:numPr>
                          <w:autoSpaceDE w:val="0"/>
                          <w:autoSpaceDN w:val="0"/>
                          <w:adjustRightInd w:val="0"/>
                          <w:spacing w:after="0" w:line="240" w:lineRule="auto"/>
                          <w:ind w:left="426"/>
                          <w:rPr>
                            <w:rFonts w:ascii="Verdana" w:hAnsi="Verdana" w:cs="Times New Roman"/>
                            <w:color w:val="000000"/>
                            <w:sz w:val="18"/>
                            <w:szCs w:val="18"/>
                          </w:rPr>
                        </w:pPr>
                        <w:r w:rsidRPr="00D96426">
                          <w:rPr>
                            <w:rFonts w:ascii="Verdana" w:hAnsi="Verdana" w:cs="Times New Roman"/>
                            <w:color w:val="000000"/>
                            <w:sz w:val="18"/>
                            <w:szCs w:val="18"/>
                          </w:rPr>
                          <w:t>Produces negligible soil loss or movement while allowing vegetation to inhabit the area.</w:t>
                        </w:r>
                      </w:p>
                      <w:p w:rsidR="00C74D96" w:rsidRPr="00D96426" w:rsidRDefault="00C74D96" w:rsidP="00143978">
                        <w:pPr>
                          <w:pStyle w:val="ListParagraph"/>
                          <w:numPr>
                            <w:ilvl w:val="0"/>
                            <w:numId w:val="7"/>
                          </w:numPr>
                          <w:autoSpaceDE w:val="0"/>
                          <w:autoSpaceDN w:val="0"/>
                          <w:adjustRightInd w:val="0"/>
                          <w:spacing w:after="0" w:line="240" w:lineRule="auto"/>
                          <w:ind w:left="426"/>
                          <w:rPr>
                            <w:rFonts w:ascii="Verdana" w:hAnsi="Verdana" w:cs="Times New Roman"/>
                            <w:color w:val="000000"/>
                            <w:sz w:val="18"/>
                            <w:szCs w:val="18"/>
                          </w:rPr>
                        </w:pPr>
                        <w:r w:rsidRPr="00D96426">
                          <w:rPr>
                            <w:rFonts w:ascii="Verdana" w:hAnsi="Verdana" w:cs="Times New Roman"/>
                            <w:color w:val="000000"/>
                            <w:sz w:val="18"/>
                            <w:szCs w:val="18"/>
                          </w:rPr>
                          <w:t>Recognizes that pruning or removal of certain plants may be necessary for proper trail construction and maintenance.</w:t>
                        </w:r>
                      </w:p>
                      <w:p w:rsidR="00C74D96" w:rsidRPr="00D96426" w:rsidRDefault="00C74D96" w:rsidP="00143978">
                        <w:pPr>
                          <w:pStyle w:val="ListParagraph"/>
                          <w:numPr>
                            <w:ilvl w:val="0"/>
                            <w:numId w:val="7"/>
                          </w:numPr>
                          <w:autoSpaceDE w:val="0"/>
                          <w:autoSpaceDN w:val="0"/>
                          <w:adjustRightInd w:val="0"/>
                          <w:spacing w:after="0" w:line="240" w:lineRule="auto"/>
                          <w:ind w:left="426"/>
                          <w:rPr>
                            <w:rFonts w:ascii="Verdana" w:hAnsi="Verdana" w:cs="Times New Roman"/>
                            <w:color w:val="000000"/>
                            <w:sz w:val="18"/>
                            <w:szCs w:val="18"/>
                          </w:rPr>
                        </w:pPr>
                        <w:r w:rsidRPr="00D96426">
                          <w:rPr>
                            <w:rFonts w:ascii="Verdana" w:hAnsi="Verdana" w:cs="Times New Roman"/>
                            <w:color w:val="000000"/>
                            <w:sz w:val="18"/>
                            <w:szCs w:val="18"/>
                          </w:rPr>
                          <w:t>Does not adversely affect the area’s wildlife.</w:t>
                        </w:r>
                      </w:p>
                      <w:p w:rsidR="00C74D96" w:rsidRPr="00D96426" w:rsidRDefault="00C74D96" w:rsidP="00143978">
                        <w:pPr>
                          <w:pStyle w:val="ListParagraph"/>
                          <w:numPr>
                            <w:ilvl w:val="0"/>
                            <w:numId w:val="7"/>
                          </w:numPr>
                          <w:autoSpaceDE w:val="0"/>
                          <w:autoSpaceDN w:val="0"/>
                          <w:adjustRightInd w:val="0"/>
                          <w:spacing w:after="0" w:line="240" w:lineRule="auto"/>
                          <w:ind w:left="426"/>
                          <w:rPr>
                            <w:rFonts w:ascii="Verdana" w:hAnsi="Verdana" w:cs="Times New Roman"/>
                            <w:color w:val="000000"/>
                            <w:sz w:val="18"/>
                            <w:szCs w:val="18"/>
                          </w:rPr>
                        </w:pPr>
                        <w:r w:rsidRPr="00D96426">
                          <w:rPr>
                            <w:rFonts w:ascii="Verdana" w:hAnsi="Verdana" w:cs="Times New Roman"/>
                            <w:color w:val="000000"/>
                            <w:sz w:val="18"/>
                            <w:szCs w:val="18"/>
                          </w:rPr>
                          <w:t>Accommodates existing use while allowing only appropriate future use.</w:t>
                        </w:r>
                      </w:p>
                      <w:p w:rsidR="00C74D96" w:rsidRPr="00D96426" w:rsidRDefault="00C74D96" w:rsidP="00143978">
                        <w:pPr>
                          <w:pStyle w:val="ListParagraph"/>
                          <w:numPr>
                            <w:ilvl w:val="0"/>
                            <w:numId w:val="7"/>
                          </w:numPr>
                          <w:autoSpaceDE w:val="0"/>
                          <w:autoSpaceDN w:val="0"/>
                          <w:adjustRightInd w:val="0"/>
                          <w:spacing w:after="120" w:line="240" w:lineRule="auto"/>
                          <w:ind w:left="425" w:hanging="357"/>
                          <w:contextualSpacing w:val="0"/>
                          <w:rPr>
                            <w:rFonts w:ascii="Verdana" w:hAnsi="Verdana" w:cs="Times New Roman"/>
                            <w:color w:val="000000"/>
                            <w:sz w:val="18"/>
                            <w:szCs w:val="18"/>
                          </w:rPr>
                        </w:pPr>
                        <w:r w:rsidRPr="00D96426">
                          <w:rPr>
                            <w:rFonts w:ascii="Verdana" w:hAnsi="Verdana" w:cs="Times New Roman"/>
                            <w:color w:val="000000"/>
                            <w:sz w:val="18"/>
                            <w:szCs w:val="18"/>
                          </w:rPr>
                          <w:t xml:space="preserve">Requires little rerouting and minimal trail maintenance. </w:t>
                        </w:r>
                      </w:p>
                      <w:p w:rsidR="00C74D96" w:rsidRPr="00143978" w:rsidRDefault="00C74D96" w:rsidP="00143978">
                        <w:pPr>
                          <w:autoSpaceDE w:val="0"/>
                          <w:autoSpaceDN w:val="0"/>
                          <w:adjustRightInd w:val="0"/>
                          <w:spacing w:after="0" w:line="240" w:lineRule="auto"/>
                          <w:jc w:val="both"/>
                          <w:rPr>
                            <w:rFonts w:ascii="Verdana" w:hAnsi="Verdana" w:cs="Times New Roman"/>
                            <w:i/>
                            <w:color w:val="000000"/>
                            <w:sz w:val="18"/>
                            <w:szCs w:val="18"/>
                          </w:rPr>
                        </w:pPr>
                        <w:r w:rsidRPr="00737AF4">
                          <w:rPr>
                            <w:rFonts w:ascii="Verdana" w:hAnsi="Verdana" w:cs="Times New Roman"/>
                            <w:i/>
                            <w:color w:val="000000"/>
                            <w:sz w:val="18"/>
                            <w:szCs w:val="18"/>
                          </w:rPr>
                          <w:t xml:space="preserve">-- From the National Park Service, Rocky Mountain Region, January 1991 </w:t>
                        </w:r>
                        <w:sdt>
                          <w:sdtPr>
                            <w:rPr>
                              <w:rFonts w:ascii="Verdana" w:hAnsi="Verdana" w:cs="Times New Roman"/>
                              <w:i/>
                              <w:color w:val="000000"/>
                              <w:sz w:val="18"/>
                              <w:szCs w:val="18"/>
                            </w:rPr>
                            <w:id w:val="168765236"/>
                            <w:citation/>
                          </w:sdtPr>
                          <w:sdtContent>
                            <w:r w:rsidRPr="00737AF4">
                              <w:rPr>
                                <w:rFonts w:ascii="Verdana" w:hAnsi="Verdana" w:cs="Times New Roman"/>
                                <w:i/>
                                <w:color w:val="000000"/>
                                <w:sz w:val="18"/>
                                <w:szCs w:val="18"/>
                              </w:rPr>
                              <w:fldChar w:fldCharType="begin"/>
                            </w:r>
                            <w:r w:rsidRPr="00737AF4">
                              <w:rPr>
                                <w:rFonts w:ascii="Verdana" w:hAnsi="Verdana" w:cs="Times New Roman"/>
                                <w:i/>
                                <w:color w:val="000000"/>
                                <w:sz w:val="18"/>
                                <w:szCs w:val="18"/>
                              </w:rPr>
                              <w:instrText xml:space="preserve"> CITATION Bob07 \l 4105 </w:instrText>
                            </w:r>
                            <w:r w:rsidRPr="00737AF4">
                              <w:rPr>
                                <w:rFonts w:ascii="Verdana" w:hAnsi="Verdana" w:cs="Times New Roman"/>
                                <w:i/>
                                <w:color w:val="000000"/>
                                <w:sz w:val="18"/>
                                <w:szCs w:val="18"/>
                              </w:rPr>
                              <w:fldChar w:fldCharType="separate"/>
                            </w:r>
                            <w:r w:rsidRPr="00502F2E">
                              <w:rPr>
                                <w:rFonts w:ascii="Verdana" w:hAnsi="Verdana" w:cs="Times New Roman"/>
                                <w:noProof/>
                                <w:color w:val="000000"/>
                                <w:sz w:val="18"/>
                                <w:szCs w:val="18"/>
                              </w:rPr>
                              <w:t>(Richards, 2007)</w:t>
                            </w:r>
                            <w:r w:rsidRPr="00737AF4">
                              <w:rPr>
                                <w:rFonts w:ascii="Verdana" w:hAnsi="Verdana" w:cs="Times New Roman"/>
                                <w:i/>
                                <w:color w:val="000000"/>
                                <w:sz w:val="18"/>
                                <w:szCs w:val="18"/>
                              </w:rPr>
                              <w:fldChar w:fldCharType="end"/>
                            </w:r>
                          </w:sdtContent>
                        </w:sdt>
                      </w:p>
                    </w:txbxContent>
                  </v:textbox>
                </v:shape>
              </v:group>
            </w:pict>
          </mc:Fallback>
        </mc:AlternateContent>
      </w:r>
      <w:r w:rsidR="00B36E03">
        <w:br w:type="page"/>
      </w:r>
    </w:p>
    <w:p w:rsidR="00481AEF" w:rsidRDefault="00B36E03" w:rsidP="00B36E03">
      <w:pPr>
        <w:pStyle w:val="Heading1"/>
      </w:pPr>
      <w:bookmarkStart w:id="35" w:name="_Toc475880832"/>
      <w:r>
        <w:t>4</w:t>
      </w:r>
      <w:r w:rsidR="00481AEF">
        <w:t>.</w:t>
      </w:r>
      <w:r w:rsidR="00481AEF">
        <w:tab/>
        <w:t>Trail Considerations</w:t>
      </w:r>
      <w:bookmarkEnd w:id="34"/>
      <w:bookmarkEnd w:id="35"/>
    </w:p>
    <w:p w:rsidR="00421DF4" w:rsidRDefault="00421DF4" w:rsidP="00B912FD">
      <w:pPr>
        <w:spacing w:before="240" w:after="120"/>
      </w:pPr>
      <w:r>
        <w:t>A recreational trail proposal</w:t>
      </w:r>
      <w:r w:rsidR="00B912FD">
        <w:t>,</w:t>
      </w:r>
      <w:r>
        <w:t xml:space="preserve"> such as this one</w:t>
      </w:r>
      <w:r w:rsidR="00B912FD">
        <w:t>,</w:t>
      </w:r>
      <w:r>
        <w:t xml:space="preserve"> must consider several factors</w:t>
      </w:r>
      <w:r w:rsidR="00B912FD">
        <w:t xml:space="preserve"> in the design and construction;</w:t>
      </w:r>
      <w:r>
        <w:t xml:space="preserve"> some of which are the following: </w:t>
      </w:r>
    </w:p>
    <w:p w:rsidR="00421DF4" w:rsidRDefault="00421DF4" w:rsidP="00B912FD">
      <w:pPr>
        <w:pStyle w:val="ListParagraph"/>
        <w:numPr>
          <w:ilvl w:val="0"/>
          <w:numId w:val="13"/>
        </w:numPr>
        <w:spacing w:after="0"/>
        <w:ind w:left="714" w:hanging="357"/>
        <w:contextualSpacing w:val="0"/>
      </w:pPr>
      <w:r>
        <w:t xml:space="preserve">the area terrain, location of sensitive and significant features; </w:t>
      </w:r>
    </w:p>
    <w:p w:rsidR="00421DF4" w:rsidRDefault="00421DF4" w:rsidP="00D16449">
      <w:pPr>
        <w:pStyle w:val="ListParagraph"/>
        <w:numPr>
          <w:ilvl w:val="0"/>
          <w:numId w:val="13"/>
        </w:numPr>
        <w:spacing w:before="240"/>
      </w:pPr>
      <w:r>
        <w:t>who will user the trail</w:t>
      </w:r>
      <w:r w:rsidR="002F4F55">
        <w:t xml:space="preserve"> – Trail User Groups</w:t>
      </w:r>
      <w:r>
        <w:t xml:space="preserve">; and </w:t>
      </w:r>
    </w:p>
    <w:p w:rsidR="00481AEF" w:rsidRDefault="00421DF4" w:rsidP="00D16449">
      <w:pPr>
        <w:pStyle w:val="ListParagraph"/>
        <w:numPr>
          <w:ilvl w:val="0"/>
          <w:numId w:val="13"/>
        </w:numPr>
        <w:spacing w:before="240"/>
      </w:pPr>
      <w:r>
        <w:t xml:space="preserve">what is the impact on adjacent land owners and stakeholders;  </w:t>
      </w:r>
    </w:p>
    <w:p w:rsidR="00053F4C" w:rsidRDefault="00053F4C" w:rsidP="00053F4C">
      <w:pPr>
        <w:pStyle w:val="Heading2"/>
      </w:pPr>
      <w:bookmarkStart w:id="36" w:name="_Toc475880833"/>
      <w:bookmarkStart w:id="37" w:name="_Toc451174077"/>
      <w:r>
        <w:t>Terrain of Area</w:t>
      </w:r>
      <w:bookmarkEnd w:id="36"/>
    </w:p>
    <w:p w:rsidR="00053F4C" w:rsidRDefault="00E82D0D" w:rsidP="00642620">
      <w:pPr>
        <w:rPr>
          <w:rFonts w:cs="FuturaBT-Book"/>
          <w:lang w:val="en-CA" w:eastAsia="en-US"/>
        </w:rPr>
      </w:pPr>
      <w:r>
        <w:t xml:space="preserve">Barbour Rock is on the west side of the Columbia Valley located in the transition area between the valley </w:t>
      </w:r>
      <w:r w:rsidRPr="00642620">
        <w:t>bottom</w:t>
      </w:r>
      <w:r w:rsidR="00642620">
        <w:t xml:space="preserve">, </w:t>
      </w:r>
      <w:r w:rsidRPr="00642620">
        <w:t xml:space="preserve">the bench areas </w:t>
      </w:r>
      <w:r w:rsidR="00642620">
        <w:t xml:space="preserve">and </w:t>
      </w:r>
      <w:r w:rsidRPr="00642620">
        <w:t xml:space="preserve">the eastern slopes of the Purcell Mountains. </w:t>
      </w:r>
      <w:r w:rsidR="00642620" w:rsidRPr="00642620">
        <w:t>As VAST Resources Solutions has indicated in their “Vegetation Assessment and Recommendations for Proposed Barbour Rock Trails” report, the Barbour Rock area is within the Interior Douglas-fir</w:t>
      </w:r>
      <w:r w:rsidR="00642620">
        <w:t>,</w:t>
      </w:r>
      <w:r w:rsidR="00642620" w:rsidRPr="00642620">
        <w:t xml:space="preserve"> </w:t>
      </w:r>
      <w:r w:rsidR="00642620" w:rsidRPr="00642620">
        <w:rPr>
          <w:rFonts w:cs="FuturaBT-Book"/>
          <w:lang w:val="en-CA" w:eastAsia="en-US"/>
        </w:rPr>
        <w:t>dry mild, Kootenay variant (IDFdm2)</w:t>
      </w:r>
      <w:r w:rsidR="00642620">
        <w:rPr>
          <w:rFonts w:cs="FuturaBT-Book"/>
          <w:lang w:val="en-CA" w:eastAsia="en-US"/>
        </w:rPr>
        <w:t xml:space="preserve"> </w:t>
      </w:r>
      <w:r w:rsidR="00642620" w:rsidRPr="00642620">
        <w:rPr>
          <w:rFonts w:cs="FuturaBT-Book"/>
          <w:lang w:val="en-CA" w:eastAsia="en-US"/>
        </w:rPr>
        <w:t>Bioclimatic Ecosystem Classification (BEC) zone</w:t>
      </w:r>
      <w:r w:rsidR="00642620">
        <w:rPr>
          <w:rFonts w:cs="FuturaBT-Book"/>
          <w:lang w:val="en-CA" w:eastAsia="en-US"/>
        </w:rPr>
        <w:t xml:space="preserve">. </w:t>
      </w:r>
      <w:r w:rsidR="009975CF">
        <w:rPr>
          <w:rFonts w:cs="FuturaBT-Book"/>
          <w:lang w:val="en-CA" w:eastAsia="en-US"/>
        </w:rPr>
        <w:t>The proposed trails cover ground that is</w:t>
      </w:r>
      <w:r w:rsidR="00B912FD">
        <w:rPr>
          <w:rFonts w:cs="FuturaBT-Book"/>
          <w:lang w:val="en-CA" w:eastAsia="en-US"/>
        </w:rPr>
        <w:t>: flat; has steep inclines;</w:t>
      </w:r>
      <w:r w:rsidR="009975CF">
        <w:rPr>
          <w:rFonts w:cs="FuturaBT-Book"/>
          <w:lang w:val="en-CA" w:eastAsia="en-US"/>
        </w:rPr>
        <w:t xml:space="preserve"> follows rock outcroppings and ridges</w:t>
      </w:r>
      <w:r w:rsidR="00B912FD">
        <w:rPr>
          <w:rFonts w:cs="FuturaBT-Book"/>
          <w:lang w:val="en-CA" w:eastAsia="en-US"/>
        </w:rPr>
        <w:t>;</w:t>
      </w:r>
      <w:r w:rsidR="00473A83">
        <w:rPr>
          <w:rFonts w:cs="FuturaBT-Book"/>
          <w:lang w:val="en-CA" w:eastAsia="en-US"/>
        </w:rPr>
        <w:t xml:space="preserve"> and</w:t>
      </w:r>
      <w:r w:rsidR="00B912FD">
        <w:rPr>
          <w:rFonts w:cs="FuturaBT-Book"/>
          <w:lang w:val="en-CA" w:eastAsia="en-US"/>
        </w:rPr>
        <w:t>,</w:t>
      </w:r>
      <w:r w:rsidR="009975CF">
        <w:rPr>
          <w:rFonts w:cs="FuturaBT-Book"/>
          <w:lang w:val="en-CA" w:eastAsia="en-US"/>
        </w:rPr>
        <w:t xml:space="preserve"> uses existing roads and trails or creates new ones.</w:t>
      </w:r>
    </w:p>
    <w:p w:rsidR="00053F4C" w:rsidRDefault="00143978" w:rsidP="00053F4C">
      <w:r>
        <w:rPr>
          <w:noProof/>
          <w:lang w:val="en-CA" w:eastAsia="en-CA"/>
        </w:rPr>
        <mc:AlternateContent>
          <mc:Choice Requires="wpg">
            <w:drawing>
              <wp:anchor distT="0" distB="0" distL="114300" distR="114300" simplePos="0" relativeHeight="251654656" behindDoc="0" locked="0" layoutInCell="1" allowOverlap="1">
                <wp:simplePos x="0" y="0"/>
                <wp:positionH relativeFrom="column">
                  <wp:posOffset>4253023</wp:posOffset>
                </wp:positionH>
                <wp:positionV relativeFrom="paragraph">
                  <wp:posOffset>1109980</wp:posOffset>
                </wp:positionV>
                <wp:extent cx="1849755" cy="3593435"/>
                <wp:effectExtent l="19050" t="19050" r="17145" b="7620"/>
                <wp:wrapTight wrapText="bothSides">
                  <wp:wrapPolygon edited="0">
                    <wp:start x="-222" y="-115"/>
                    <wp:lineTo x="-222" y="21531"/>
                    <wp:lineTo x="21578" y="21531"/>
                    <wp:lineTo x="21578" y="19241"/>
                    <wp:lineTo x="21355" y="-115"/>
                    <wp:lineTo x="-222" y="-115"/>
                  </wp:wrapPolygon>
                </wp:wrapTight>
                <wp:docPr id="22" name="Group 22"/>
                <wp:cNvGraphicFramePr/>
                <a:graphic xmlns:a="http://schemas.openxmlformats.org/drawingml/2006/main">
                  <a:graphicData uri="http://schemas.microsoft.com/office/word/2010/wordprocessingGroup">
                    <wpg:wgp>
                      <wpg:cNvGrpSpPr/>
                      <wpg:grpSpPr>
                        <a:xfrm>
                          <a:off x="0" y="0"/>
                          <a:ext cx="1849755" cy="3593435"/>
                          <a:chOff x="0" y="0"/>
                          <a:chExt cx="1849755" cy="3593435"/>
                        </a:xfrm>
                      </wpg:grpSpPr>
                      <pic:pic xmlns:pic="http://schemas.openxmlformats.org/drawingml/2006/picture">
                        <pic:nvPicPr>
                          <pic:cNvPr id="9" name="Picture 8" descr="tree compr.jpg"/>
                          <pic:cNvPicPr>
                            <a:picLocks noChangeAspect="1"/>
                          </pic:cNvPicPr>
                        </pic:nvPicPr>
                        <pic:blipFill>
                          <a:blip r:embed="rId18" cstate="print"/>
                          <a:stretch>
                            <a:fillRect/>
                          </a:stretch>
                        </pic:blipFill>
                        <pic:spPr>
                          <a:xfrm>
                            <a:off x="0" y="0"/>
                            <a:ext cx="1792605" cy="3228975"/>
                          </a:xfrm>
                          <a:prstGeom prst="rect">
                            <a:avLst/>
                          </a:prstGeom>
                          <a:ln w="25400">
                            <a:solidFill>
                              <a:schemeClr val="accent6">
                                <a:lumMod val="50000"/>
                              </a:schemeClr>
                            </a:solidFill>
                          </a:ln>
                        </pic:spPr>
                      </pic:pic>
                      <wps:wsp>
                        <wps:cNvPr id="34" name="Text Box 84"/>
                        <wps:cNvSpPr txBox="1">
                          <a:spLocks noChangeArrowheads="1"/>
                        </wps:cNvSpPr>
                        <wps:spPr bwMode="auto">
                          <a:xfrm>
                            <a:off x="0" y="3285460"/>
                            <a:ext cx="1849755" cy="307975"/>
                          </a:xfrm>
                          <a:prstGeom prst="rect">
                            <a:avLst/>
                          </a:prstGeom>
                          <a:noFill/>
                          <a:ln>
                            <a:noFill/>
                          </a:ln>
                          <a:extLst/>
                        </wps:spPr>
                        <wps:txbx>
                          <w:txbxContent>
                            <w:p w:rsidR="00C74D96" w:rsidRDefault="00C74D96" w:rsidP="00B84E57">
                              <w:pPr>
                                <w:pStyle w:val="Caption"/>
                                <w:rPr>
                                  <w:noProof/>
                                </w:rPr>
                              </w:pPr>
                              <w:r w:rsidRPr="00164BFE">
                                <w:rPr>
                                  <w:b w:val="0"/>
                                  <w:color w:val="2A495E" w:themeColor="accent6" w:themeShade="80"/>
                                  <w:sz w:val="20"/>
                                  <w:szCs w:val="20"/>
                                </w:rPr>
                                <w:t xml:space="preserve">Douglas Fir, a </w:t>
                              </w:r>
                              <w:r w:rsidRPr="00347D86">
                                <w:rPr>
                                  <w:b w:val="0"/>
                                  <w:color w:val="2A495E" w:themeColor="accent6" w:themeShade="80"/>
                                  <w:sz w:val="20"/>
                                  <w:szCs w:val="20"/>
                                </w:rPr>
                                <w:t xml:space="preserve">Common Tree in </w:t>
                              </w:r>
                              <w:r>
                                <w:rPr>
                                  <w:b w:val="0"/>
                                  <w:color w:val="2A495E" w:themeColor="accent6" w:themeShade="80"/>
                                  <w:sz w:val="20"/>
                                  <w:szCs w:val="20"/>
                                </w:rPr>
                                <w:t xml:space="preserve">the </w:t>
                              </w:r>
                              <w:r w:rsidRPr="00347D86">
                                <w:rPr>
                                  <w:b w:val="0"/>
                                  <w:color w:val="2A495E" w:themeColor="accent6" w:themeShade="80"/>
                                  <w:sz w:val="20"/>
                                  <w:szCs w:val="20"/>
                                </w:rPr>
                                <w:t>Barbour Rock Area</w:t>
                              </w:r>
                            </w:p>
                          </w:txbxContent>
                        </wps:txbx>
                        <wps:bodyPr rot="0" vert="horz" wrap="square" lIns="0" tIns="0" rIns="0" bIns="0" anchor="t" anchorCtr="0" upright="1">
                          <a:noAutofit/>
                        </wps:bodyPr>
                      </wps:wsp>
                    </wpg:wgp>
                  </a:graphicData>
                </a:graphic>
              </wp:anchor>
            </w:drawing>
          </mc:Choice>
          <mc:Fallback xmlns:w15="http://schemas.microsoft.com/office/word/2012/wordml">
            <w:pict>
              <v:group id="Group 22" o:spid="_x0000_s1050" style="position:absolute;margin-left:334.9pt;margin-top:87.4pt;width:145.65pt;height:282.95pt;z-index:251663360;mso-position-horizontal-relative:text;mso-position-vertical-relative:text" coordsize="18497,359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PD94cGFja2V0IGVuZD0ndyc/Pv/bAEMAAwICAwICAwMDAwQDAwQFCAUF&#10;BAQFCgcHBggMCgwMCwoLCw0OEhANDhEOCwsQFhARExQVFRUMDxcYFhQYEhQVFP/bAEMBAwQEBQQF&#10;CQUFCRQNCw0UFBQUFBQUFBQUFBQUFBQUFBQUFBQUFBQUFBQUFBQUFBQUFBQUFBQUFBQUFBQUFBQU&#10;FP/AABEIBAACQ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">
                <v:shape id="Picture 8" o:spid="_x0000_s1051" type="#_x0000_t75" alt="tree compr.jpg" style="position:absolute;width:17926;height:32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uoha9AAAA2gAAAA8AAABkcnMvZG93bnJldi54bWxET82KwjAQvi/4DmEEb2uqB1mraRFBWAQR&#10;qw8wNGNbbCYlSWv37Y0g7PHj+9/mo2nFQM43lhUs5gkI4tLqhisFt+vh+weED8gaW8uk4I885Nnk&#10;a4uptk++0FCESsQQ9ikqqEPoUil9WZNBP7cdceTu1hkMEbpKaofPGG5auUySlTTYcGyosaN9TeWj&#10;6E2c0TfnIpyWzt4upm9Pw9EsiqNSs+m424AINIZ/8cf9qxWs4X0l+kFmL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5q6iFr0AAADaAAAADwAAAAAAAAAAAAAAAACfAgAAZHJz&#10;L2Rvd25yZXYueG1sUEsFBgAAAAAEAAQA9wAAAIkDAAAAAA==&#10;" stroked="t" strokecolor="#2a495d [1609]" strokeweight="2pt">
                  <v:imagedata r:id="rId19" o:title="tree compr"/>
                  <v:path arrowok="t"/>
                </v:shape>
                <v:shape id="_x0000_s1052" type="#_x0000_t202" style="position:absolute;top:32854;width:18497;height:3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f41MQA&#10;AADbAAAADwAAAGRycy9kb3ducmV2LnhtbESPQWvCQBSE7wX/w/KE3urGtoh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3+NTEAAAA2wAAAA8AAAAAAAAAAAAAAAAAmAIAAGRycy9k&#10;b3ducmV2LnhtbFBLBQYAAAAABAAEAPUAAACJAwAAAAA=&#10;" filled="f" stroked="f">
                  <v:textbox inset="0,0,0,0">
                    <w:txbxContent>
                      <w:p w:rsidR="00C74D96" w:rsidRDefault="00C74D96" w:rsidP="00B84E57">
                        <w:pPr>
                          <w:pStyle w:val="Caption"/>
                          <w:rPr>
                            <w:noProof/>
                          </w:rPr>
                        </w:pPr>
                        <w:r w:rsidRPr="00164BFE">
                          <w:rPr>
                            <w:b w:val="0"/>
                            <w:color w:val="2A495E" w:themeColor="accent6" w:themeShade="80"/>
                            <w:sz w:val="20"/>
                            <w:szCs w:val="20"/>
                          </w:rPr>
                          <w:t xml:space="preserve">Douglas Fir, a </w:t>
                        </w:r>
                        <w:r w:rsidRPr="00347D86">
                          <w:rPr>
                            <w:b w:val="0"/>
                            <w:color w:val="2A495E" w:themeColor="accent6" w:themeShade="80"/>
                            <w:sz w:val="20"/>
                            <w:szCs w:val="20"/>
                          </w:rPr>
                          <w:t xml:space="preserve">Common Tree in </w:t>
                        </w:r>
                        <w:r>
                          <w:rPr>
                            <w:b w:val="0"/>
                            <w:color w:val="2A495E" w:themeColor="accent6" w:themeShade="80"/>
                            <w:sz w:val="20"/>
                            <w:szCs w:val="20"/>
                          </w:rPr>
                          <w:t xml:space="preserve">the </w:t>
                        </w:r>
                        <w:r w:rsidRPr="00347D86">
                          <w:rPr>
                            <w:b w:val="0"/>
                            <w:color w:val="2A495E" w:themeColor="accent6" w:themeShade="80"/>
                            <w:sz w:val="20"/>
                            <w:szCs w:val="20"/>
                          </w:rPr>
                          <w:t>Barbour Rock Area</w:t>
                        </w:r>
                      </w:p>
                    </w:txbxContent>
                  </v:textbox>
                </v:shape>
                <w10:wrap type="tight"/>
              </v:group>
            </w:pict>
          </mc:Fallback>
        </mc:AlternateContent>
      </w:r>
      <w:r w:rsidR="00473A83">
        <w:t>All</w:t>
      </w:r>
      <w:r w:rsidR="00053F4C" w:rsidRPr="003F0CAF">
        <w:t xml:space="preserve"> </w:t>
      </w:r>
      <w:r w:rsidR="00473A83" w:rsidRPr="003F0CAF">
        <w:t xml:space="preserve">recreational trails </w:t>
      </w:r>
      <w:r w:rsidR="00473A83">
        <w:t>must be planned and designed</w:t>
      </w:r>
      <w:r w:rsidR="00053F4C" w:rsidRPr="003F0CAF">
        <w:t xml:space="preserve"> </w:t>
      </w:r>
      <w:r w:rsidR="00473A83">
        <w:t>to</w:t>
      </w:r>
      <w:r w:rsidR="00053F4C" w:rsidRPr="003F0CAF">
        <w:t xml:space="preserve"> balance the desire to </w:t>
      </w:r>
      <w:r w:rsidR="00053F4C">
        <w:t>create a place for recreation</w:t>
      </w:r>
      <w:r w:rsidR="00053F4C" w:rsidRPr="003F0CAF">
        <w:t xml:space="preserve"> and the need to protect the environment. </w:t>
      </w:r>
      <w:r w:rsidR="00053F4C">
        <w:t>A</w:t>
      </w:r>
      <w:r w:rsidR="00053F4C" w:rsidRPr="003F0CAF">
        <w:t xml:space="preserve"> goal of </w:t>
      </w:r>
      <w:r w:rsidR="00053F4C">
        <w:t xml:space="preserve">recreational </w:t>
      </w:r>
      <w:r w:rsidR="00053F4C" w:rsidRPr="003F0CAF">
        <w:t xml:space="preserve">trail </w:t>
      </w:r>
      <w:r w:rsidR="00473A83">
        <w:t>building</w:t>
      </w:r>
      <w:r w:rsidR="00053F4C">
        <w:t xml:space="preserve"> </w:t>
      </w:r>
      <w:r w:rsidR="00053F4C" w:rsidRPr="003F0CAF">
        <w:t xml:space="preserve">is to </w:t>
      </w:r>
      <w:r w:rsidR="00053F4C">
        <w:t>ensure</w:t>
      </w:r>
      <w:r w:rsidR="00053F4C" w:rsidRPr="003F0CAF">
        <w:t xml:space="preserve"> a long-term relationship between </w:t>
      </w:r>
      <w:r w:rsidR="00053F4C">
        <w:t>the human users</w:t>
      </w:r>
      <w:r w:rsidR="00053F4C" w:rsidRPr="003F0CAF">
        <w:t xml:space="preserve"> and </w:t>
      </w:r>
      <w:r w:rsidR="00053F4C">
        <w:t>the surrounding natural environment by</w:t>
      </w:r>
      <w:r w:rsidR="00053F4C" w:rsidRPr="003F0CAF">
        <w:t xml:space="preserve"> build</w:t>
      </w:r>
      <w:r w:rsidR="00053F4C">
        <w:t>ing</w:t>
      </w:r>
      <w:r w:rsidR="00053F4C" w:rsidRPr="003F0CAF">
        <w:t xml:space="preserve"> a </w:t>
      </w:r>
      <w:r w:rsidR="00053F4C" w:rsidRPr="00AF3D6B">
        <w:t>sustainable trail.</w:t>
      </w:r>
      <w:r w:rsidR="00053F4C">
        <w:rPr>
          <w:b/>
        </w:rPr>
        <w:t xml:space="preserve"> </w:t>
      </w:r>
      <w:r w:rsidR="00053F4C" w:rsidRPr="00FC4409">
        <w:t xml:space="preserve">A </w:t>
      </w:r>
      <w:r w:rsidR="00053F4C">
        <w:t>sustainable trail</w:t>
      </w:r>
      <w:r w:rsidR="00473A83">
        <w:t>, as defined by</w:t>
      </w:r>
      <w:r w:rsidR="00053F4C">
        <w:t xml:space="preserve"> </w:t>
      </w:r>
      <w:r w:rsidR="00473A83">
        <w:t xml:space="preserve">the US National Park Service (shown in the Figure 6: Definition of a Sustainable Trail), </w:t>
      </w:r>
      <w:r w:rsidR="00053F4C">
        <w:t>is one</w:t>
      </w:r>
      <w:r w:rsidR="00053F4C" w:rsidRPr="00FC4409">
        <w:t xml:space="preserve"> </w:t>
      </w:r>
      <w:r w:rsidR="00053F4C" w:rsidRPr="003F0CAF">
        <w:t xml:space="preserve">that is </w:t>
      </w:r>
      <w:r w:rsidR="00053F4C">
        <w:t xml:space="preserve">not only </w:t>
      </w:r>
      <w:r w:rsidR="00053F4C" w:rsidRPr="003F0CAF">
        <w:t xml:space="preserve">easy to maintain </w:t>
      </w:r>
      <w:r w:rsidR="00053F4C">
        <w:t>but one that</w:t>
      </w:r>
      <w:r w:rsidR="00053F4C" w:rsidRPr="003F0CAF">
        <w:t xml:space="preserve"> becomes a part of the landscape</w:t>
      </w:r>
      <w:r w:rsidR="00053F4C">
        <w:t xml:space="preserve"> by</w:t>
      </w:r>
      <w:r w:rsidR="00053F4C" w:rsidRPr="003F0CAF">
        <w:t xml:space="preserve"> minimiz</w:t>
      </w:r>
      <w:r w:rsidR="00053F4C">
        <w:t>ing the</w:t>
      </w:r>
      <w:r w:rsidR="00053F4C" w:rsidRPr="003F0CAF">
        <w:t xml:space="preserve"> environmental impacts</w:t>
      </w:r>
      <w:r w:rsidR="00053F4C">
        <w:t xml:space="preserve"> </w:t>
      </w:r>
      <w:sdt>
        <w:sdtPr>
          <w:id w:val="-159931434"/>
          <w:citation/>
        </w:sdtPr>
        <w:sdtEndPr/>
        <w:sdtContent>
          <w:r w:rsidR="00053F4C">
            <w:fldChar w:fldCharType="begin"/>
          </w:r>
          <w:r w:rsidR="00053F4C">
            <w:instrText xml:space="preserve"> CITATION Bob07 \l 4105 </w:instrText>
          </w:r>
          <w:r w:rsidR="00053F4C">
            <w:fldChar w:fldCharType="separate"/>
          </w:r>
          <w:r w:rsidR="00502F2E">
            <w:rPr>
              <w:noProof/>
            </w:rPr>
            <w:t>(Richards, 2007)</w:t>
          </w:r>
          <w:r w:rsidR="00053F4C">
            <w:rPr>
              <w:noProof/>
            </w:rPr>
            <w:fldChar w:fldCharType="end"/>
          </w:r>
        </w:sdtContent>
      </w:sdt>
      <w:r w:rsidR="00473A83">
        <w:t>.</w:t>
      </w:r>
      <w:r w:rsidR="00053F4C">
        <w:t xml:space="preserve"> </w:t>
      </w:r>
      <w:r w:rsidR="00473A83">
        <w:t xml:space="preserve">Poorly built trails adversely impact the environment by deteriorating over time, cause drainage damaging and take away from the trail users’ enjoyment. The cost of </w:t>
      </w:r>
      <w:r w:rsidR="00053F4C">
        <w:t xml:space="preserve">poorly designed and built trails are extremely high </w:t>
      </w:r>
      <w:r w:rsidR="00473A83">
        <w:t xml:space="preserve">and </w:t>
      </w:r>
      <w:r w:rsidR="00053F4C">
        <w:t xml:space="preserve">reducing their value to a volunteer based organizations such as </w:t>
      </w:r>
      <w:r w:rsidR="00473A83">
        <w:t>CVGTA</w:t>
      </w:r>
      <w:r w:rsidR="00053F4C">
        <w:t xml:space="preserve"> and CVCS. An objective of the Barbour Rock Recreation trail system is to work with the terrain and the existing features in order to reduce the need for significant alterations to the natural terrain and future expensive maintenance activities. </w:t>
      </w:r>
    </w:p>
    <w:p w:rsidR="00473A83" w:rsidRDefault="00473A83" w:rsidP="00053F4C">
      <w:pPr>
        <w:ind w:right="4"/>
      </w:pPr>
      <w:r>
        <w:t xml:space="preserve">As protection of the environment is important to all of the partners involved in the Barbour Rock Trail System Plan a Registered Biologist was engaged to look at the area around the proposed trail, do an assessment of the potential impacts and come up with </w:t>
      </w:r>
      <w:r w:rsidR="00B84E57">
        <w:t>a</w:t>
      </w:r>
      <w:r>
        <w:t xml:space="preserve">ny mitigation measures or recommendations on how the trail construction could be done in a low </w:t>
      </w:r>
      <w:r w:rsidRPr="00F935B9">
        <w:t xml:space="preserve">impact </w:t>
      </w:r>
      <w:r>
        <w:t>manner</w:t>
      </w:r>
      <w:r w:rsidRPr="00F935B9">
        <w:t>. VAST Resource Solutions of Cranbrook undertook the project and provided a plant species and plant community assessment overview</w:t>
      </w:r>
      <w:r>
        <w:t>;</w:t>
      </w:r>
      <w:r w:rsidRPr="00F935B9">
        <w:t xml:space="preserve"> identified possible areas of concern</w:t>
      </w:r>
      <w:r>
        <w:t>;</w:t>
      </w:r>
      <w:r w:rsidRPr="00F935B9">
        <w:t xml:space="preserve"> and</w:t>
      </w:r>
      <w:r>
        <w:t>,</w:t>
      </w:r>
      <w:r w:rsidRPr="00F935B9">
        <w:t xml:space="preserve"> came up with a number of recommendations for trail construction to reduce the actual and potential impact of the trail during construction. VAST also considered the impact of trail development on badger habitat and provided some recommendations </w:t>
      </w:r>
      <w:r>
        <w:t>to</w:t>
      </w:r>
      <w:r w:rsidRPr="00F935B9">
        <w:t xml:space="preserve"> mitigate possible conflicts.</w:t>
      </w:r>
    </w:p>
    <w:p w:rsidR="001D14BF" w:rsidRDefault="00473A83" w:rsidP="001D14BF">
      <w:pPr>
        <w:spacing w:after="120"/>
      </w:pPr>
      <w:r>
        <w:t xml:space="preserve">VASTs recommendations focused on the design and construction of the proposed Barbour Rock Recreation trail system as the point at which the most significant impact on the environment will occur which </w:t>
      </w:r>
      <w:r w:rsidR="001D14BF">
        <w:t>agrees with previous quoted research. VAST provided recommendations for actions and activities that will</w:t>
      </w:r>
      <w:r>
        <w:t xml:space="preserve"> avoid disturbing </w:t>
      </w:r>
      <w:r w:rsidR="001D14BF">
        <w:t xml:space="preserve">to </w:t>
      </w:r>
      <w:r>
        <w:t>Red-listed plant species that could occur in the area</w:t>
      </w:r>
      <w:r w:rsidR="001D14BF">
        <w:t>, such as:</w:t>
      </w:r>
    </w:p>
    <w:p w:rsidR="00473A83" w:rsidRDefault="001D14BF" w:rsidP="00D16449">
      <w:pPr>
        <w:pStyle w:val="ListParagraph"/>
        <w:numPr>
          <w:ilvl w:val="0"/>
          <w:numId w:val="14"/>
        </w:numPr>
      </w:pPr>
      <w:r>
        <w:t>having</w:t>
      </w:r>
      <w:r w:rsidR="00473A83">
        <w:t xml:space="preserve"> copy of the Red-listed plant list be on-site during all trail construction</w:t>
      </w:r>
      <w:r>
        <w:t xml:space="preserve"> and take</w:t>
      </w:r>
      <w:r w:rsidR="00473A83">
        <w:t xml:space="preserve"> picture</w:t>
      </w:r>
      <w:r>
        <w:t>s</w:t>
      </w:r>
      <w:r w:rsidR="00473A83">
        <w:t xml:space="preserve"> for identification </w:t>
      </w:r>
      <w:r>
        <w:t>if any Red-listed plant are observed</w:t>
      </w:r>
      <w:r w:rsidR="00473A83">
        <w:t xml:space="preserve">; </w:t>
      </w:r>
      <w:r>
        <w:t>and,</w:t>
      </w:r>
    </w:p>
    <w:p w:rsidR="00473A83" w:rsidRDefault="001D14BF" w:rsidP="00D16449">
      <w:pPr>
        <w:pStyle w:val="ListParagraph"/>
        <w:numPr>
          <w:ilvl w:val="0"/>
          <w:numId w:val="8"/>
        </w:numPr>
        <w:spacing w:after="160" w:line="259" w:lineRule="auto"/>
      </w:pPr>
      <w:r>
        <w:t>re-align the</w:t>
      </w:r>
      <w:r w:rsidR="00473A83">
        <w:t xml:space="preserve"> trail </w:t>
      </w:r>
      <w:r>
        <w:t>if</w:t>
      </w:r>
      <w:r w:rsidR="00473A83">
        <w:t xml:space="preserve"> a Red-listed plant </w:t>
      </w:r>
      <w:r>
        <w:t>might be impacted</w:t>
      </w:r>
      <w:r w:rsidR="00473A83">
        <w:t>; and,</w:t>
      </w:r>
    </w:p>
    <w:p w:rsidR="001D4D5E" w:rsidRDefault="001D14BF" w:rsidP="001D4D5E">
      <w:r>
        <w:t xml:space="preserve">When reviewing Riparian area impacts, </w:t>
      </w:r>
      <w:r w:rsidRPr="001D14BF">
        <w:t>VAST</w:t>
      </w:r>
      <w:r>
        <w:t xml:space="preserve"> agreed with the decision to relocate the original trail section along </w:t>
      </w:r>
      <w:r w:rsidR="00473A83">
        <w:t xml:space="preserve">the west side of Lake Lillian as the mitigation measures needed </w:t>
      </w:r>
      <w:r>
        <w:t>would have been</w:t>
      </w:r>
      <w:r w:rsidR="00473A83">
        <w:t xml:space="preserve"> extensive</w:t>
      </w:r>
      <w:r>
        <w:t>. The r</w:t>
      </w:r>
      <w:r w:rsidR="00473A83">
        <w:t xml:space="preserve">e-use of the existing cycle bridge foundation </w:t>
      </w:r>
      <w:r>
        <w:t>over Neave creek is strongly supported by VAST as this is seen as a positive way to avoid any impact to the sensitive riparian area</w:t>
      </w:r>
      <w:r w:rsidR="00473A83">
        <w:t xml:space="preserve">. </w:t>
      </w:r>
      <w:r>
        <w:t>At the second crossing of Neave Creek VAST recommends installing a</w:t>
      </w:r>
      <w:r w:rsidR="00473A83">
        <w:t xml:space="preserve"> boardwalk structure order the</w:t>
      </w:r>
      <w:r>
        <w:t xml:space="preserve"> entire</w:t>
      </w:r>
      <w:r w:rsidR="00473A83">
        <w:t xml:space="preserve"> braided stream </w:t>
      </w:r>
      <w:r>
        <w:t xml:space="preserve">and this </w:t>
      </w:r>
      <w:r w:rsidR="00473A83">
        <w:t>s</w:t>
      </w:r>
      <w:r>
        <w:t>tructure</w:t>
      </w:r>
      <w:r w:rsidR="00473A83">
        <w:t xml:space="preserve"> should be located upstream of the old logging road to avoid furth</w:t>
      </w:r>
      <w:r>
        <w:t>er destabilization of the banks. In</w:t>
      </w:r>
      <w:r w:rsidR="00401B75">
        <w:t xml:space="preserve"> any of the</w:t>
      </w:r>
      <w:r>
        <w:t xml:space="preserve"> </w:t>
      </w:r>
      <w:r w:rsidR="00473A83" w:rsidRPr="00401B75">
        <w:t xml:space="preserve">Grassland Area </w:t>
      </w:r>
      <w:r w:rsidR="00401B75">
        <w:t>trail construction should avoid any w</w:t>
      </w:r>
      <w:r w:rsidR="00473A83">
        <w:t xml:space="preserve">ildlife trees </w:t>
      </w:r>
      <w:r w:rsidR="00E1534A">
        <w:t>and t</w:t>
      </w:r>
      <w:r w:rsidR="00473A83">
        <w:t xml:space="preserve">rail construction crews should </w:t>
      </w:r>
      <w:r w:rsidR="00E1534A">
        <w:t>keep g</w:t>
      </w:r>
      <w:r w:rsidR="00473A83">
        <w:t>round disturbance to a minimum and shrub clumps should be avoided.</w:t>
      </w:r>
      <w:r w:rsidR="004A265E">
        <w:t xml:space="preserve"> VAST noted that as this area is an identified badger </w:t>
      </w:r>
      <w:r w:rsidR="002F4F55">
        <w:t>habitat</w:t>
      </w:r>
      <w:r w:rsidR="004A265E">
        <w:t xml:space="preserve"> area, t</w:t>
      </w:r>
      <w:r w:rsidR="00473A83">
        <w:t xml:space="preserve">rail construction crews should watch for burrows and avoid </w:t>
      </w:r>
      <w:r w:rsidR="004A265E">
        <w:t xml:space="preserve">them </w:t>
      </w:r>
      <w:r w:rsidR="00473A83">
        <w:t>by routed the trail away.</w:t>
      </w:r>
      <w:r w:rsidR="001D4D5E">
        <w:t xml:space="preserve"> The complete assessment by VAST Resource Solutions is attached as Appendix ‘D’ to this trail plan. </w:t>
      </w:r>
    </w:p>
    <w:p w:rsidR="001D4D5E" w:rsidRDefault="001D4D5E" w:rsidP="001D4D5E">
      <w:pPr>
        <w:spacing w:after="240"/>
      </w:pPr>
      <w:r>
        <w:t xml:space="preserve">There are known times of the year in which use on parts of the trail system or the entire network is discouraged in order to protect the environment. These could include times of the year in which wildlife is present, has certain nesting or mating needs or the soils are in a fragile state and any use is damaging such as when there is </w:t>
      </w:r>
      <w:r w:rsidRPr="00942E10">
        <w:t>considerable</w:t>
      </w:r>
      <w:r>
        <w:t xml:space="preserve"> mud. Signage and education will be used to manage trail use during</w:t>
      </w:r>
      <w:r w:rsidR="00F613EA">
        <w:t xml:space="preserve"> these times</w:t>
      </w:r>
    </w:p>
    <w:p w:rsidR="00481AEF" w:rsidRDefault="00481AEF" w:rsidP="00481AEF">
      <w:pPr>
        <w:pStyle w:val="Heading2"/>
      </w:pPr>
      <w:bookmarkStart w:id="38" w:name="_Toc475880834"/>
      <w:r>
        <w:t>Trail User Groups</w:t>
      </w:r>
      <w:bookmarkEnd w:id="37"/>
      <w:bookmarkEnd w:id="38"/>
    </w:p>
    <w:p w:rsidR="00363883" w:rsidRDefault="002F4F55" w:rsidP="001C53D8">
      <w:r>
        <w:t>T</w:t>
      </w:r>
      <w:r w:rsidR="00481AEF">
        <w:t xml:space="preserve">he Barbour Rock </w:t>
      </w:r>
      <w:r w:rsidR="009047BD">
        <w:t xml:space="preserve">Recreation </w:t>
      </w:r>
      <w:r w:rsidR="00481AEF">
        <w:t xml:space="preserve">trail system will be designed and constructed </w:t>
      </w:r>
      <w:r>
        <w:t>using the RSTBC Trail construction standards to accommodate</w:t>
      </w:r>
      <w:r w:rsidR="00481AEF">
        <w:t xml:space="preserve"> all </w:t>
      </w:r>
      <w:r>
        <w:t xml:space="preserve">types of </w:t>
      </w:r>
      <w:r w:rsidR="00481AEF">
        <w:t xml:space="preserve">non-motorized </w:t>
      </w:r>
      <w:r>
        <w:t xml:space="preserve">trail </w:t>
      </w:r>
      <w:r w:rsidR="00481AEF">
        <w:t>users</w:t>
      </w:r>
      <w:r w:rsidR="00481AEF" w:rsidRPr="00EB42A9">
        <w:t>.</w:t>
      </w:r>
      <w:r w:rsidR="00481AEF">
        <w:t xml:space="preserve"> </w:t>
      </w:r>
      <w:r w:rsidR="0076035D">
        <w:t>T</w:t>
      </w:r>
      <w:r w:rsidR="00481AEF">
        <w:t xml:space="preserve">he </w:t>
      </w:r>
      <w:r w:rsidR="0076035D">
        <w:t xml:space="preserve">anticipated </w:t>
      </w:r>
      <w:r w:rsidR="00481AEF">
        <w:t xml:space="preserve">other </w:t>
      </w:r>
      <w:r w:rsidR="00666850">
        <w:t xml:space="preserve">trail </w:t>
      </w:r>
      <w:r w:rsidR="00481AEF">
        <w:t xml:space="preserve">user groups </w:t>
      </w:r>
      <w:r w:rsidR="00666850">
        <w:t>could be</w:t>
      </w:r>
      <w:r w:rsidR="00481AEF">
        <w:t xml:space="preserve"> climbers, hikers, runners and possibly cross-country skier</w:t>
      </w:r>
      <w:bookmarkStart w:id="39" w:name="_Toc452992163"/>
      <w:r w:rsidR="001D4D5E">
        <w:t xml:space="preserve">s and snowshoers in the winter. </w:t>
      </w:r>
      <w:bookmarkEnd w:id="39"/>
      <w:r>
        <w:t xml:space="preserve">Certain sections of the Barbour Rock Trail system will be built specifically with a certain trail user group in mind, such as the hiking </w:t>
      </w:r>
      <w:r w:rsidR="00F93A47">
        <w:t xml:space="preserve">or foot traffic </w:t>
      </w:r>
      <w:r>
        <w:t>only trails</w:t>
      </w:r>
      <w:r w:rsidR="00F93A47">
        <w:t>, while other trails are built and designed with the cross country mountain bikers in mind</w:t>
      </w:r>
      <w:r>
        <w:t>.</w:t>
      </w:r>
      <w:r w:rsidR="00B912FD">
        <w:t xml:space="preserve"> </w:t>
      </w:r>
    </w:p>
    <w:p w:rsidR="00B66B07" w:rsidRDefault="00B66B07" w:rsidP="001C53D8">
      <w:pPr>
        <w:rPr>
          <w:noProof/>
          <w:lang w:eastAsia="en-CA"/>
        </w:rPr>
      </w:pPr>
      <w:r>
        <w:rPr>
          <w:noProof/>
          <w:lang w:eastAsia="en-CA"/>
        </w:rPr>
        <w:t xml:space="preserve">Although the Barbaour Rock Recreation trails themselves will be identified as non-motorized use only, trail users </w:t>
      </w:r>
      <w:r w:rsidR="008855A7">
        <w:rPr>
          <w:noProof/>
          <w:lang w:eastAsia="en-CA"/>
        </w:rPr>
        <w:t>will</w:t>
      </w:r>
      <w:r>
        <w:rPr>
          <w:noProof/>
          <w:lang w:eastAsia="en-CA"/>
        </w:rPr>
        <w:t xml:space="preserve"> be made aware that motorized recreational activities (ATV and motorc</w:t>
      </w:r>
      <w:r w:rsidR="00B903C3">
        <w:rPr>
          <w:noProof/>
          <w:lang w:eastAsia="en-CA"/>
        </w:rPr>
        <w:t>r</w:t>
      </w:r>
      <w:r>
        <w:rPr>
          <w:noProof/>
          <w:lang w:eastAsia="en-CA"/>
        </w:rPr>
        <w:t>oss for example) will continue to occur on lands adjacent to the trails as permitted by the Province.</w:t>
      </w:r>
    </w:p>
    <w:p w:rsidR="00F93A47" w:rsidRDefault="00F93A47" w:rsidP="00F93A47">
      <w:pPr>
        <w:pStyle w:val="Heading3"/>
      </w:pPr>
      <w:bookmarkStart w:id="40" w:name="_Toc475879768"/>
      <w:bookmarkStart w:id="41" w:name="_Toc475879950"/>
      <w:bookmarkStart w:id="42" w:name="_Toc475880835"/>
      <w:r>
        <w:t>Trail Etiquette and Conflict Avoidance</w:t>
      </w:r>
      <w:bookmarkEnd w:id="40"/>
      <w:bookmarkEnd w:id="41"/>
      <w:bookmarkEnd w:id="42"/>
    </w:p>
    <w:p w:rsidR="002F4F55" w:rsidRDefault="00363883" w:rsidP="001C53D8">
      <w:r>
        <w:t>With the number of possible different trail users groups that could use the Barbour Rock Recreation trail system conflict between the users may occur and must be considered in the trail design and construction. Proactive measures are proposed in order to avoid or reduce any conflict on the Barbour Rock Recreation trails. These may include such measures as educating all trail users on ‘trail etiquette’ by working with the CVGTA and CVCS memberships and all other trail users. All trailhead signs will include etiquette information to ensure that all users know what to expect and can feel comfortable on the trails.</w:t>
      </w:r>
      <w:r w:rsidRPr="00ED49F3">
        <w:rPr>
          <w:rFonts w:cs="JHFABM+TimesNewRoman"/>
          <w:noProof/>
          <w:color w:val="000000"/>
          <w:lang w:eastAsia="en-CA"/>
        </w:rPr>
        <w:t xml:space="preserve"> </w:t>
      </w:r>
      <w:r>
        <w:rPr>
          <w:rFonts w:cs="JHFABM+TimesNewRoman"/>
          <w:noProof/>
          <w:color w:val="000000"/>
          <w:lang w:eastAsia="en-CA"/>
        </w:rPr>
        <w:t xml:space="preserve"> There </w:t>
      </w:r>
      <w:r w:rsidR="00812846">
        <w:rPr>
          <w:rFonts w:cs="JHFABM+TimesNewRoman"/>
          <w:noProof/>
          <w:color w:val="000000"/>
          <w:lang w:eastAsia="en-CA"/>
        </w:rPr>
        <w:t>is</w:t>
      </w:r>
      <w:r>
        <w:rPr>
          <w:rFonts w:cs="JHFABM+TimesNewRoman"/>
          <w:noProof/>
          <w:color w:val="000000"/>
          <w:lang w:eastAsia="en-CA"/>
        </w:rPr>
        <w:t xml:space="preserve"> standard </w:t>
      </w:r>
      <w:r w:rsidR="00812846">
        <w:rPr>
          <w:rFonts w:cs="JHFABM+TimesNewRoman"/>
          <w:noProof/>
          <w:color w:val="000000"/>
          <w:lang w:eastAsia="en-CA"/>
        </w:rPr>
        <w:t xml:space="preserve">wording for trail </w:t>
      </w:r>
      <w:r>
        <w:rPr>
          <w:rFonts w:cs="JHFABM+TimesNewRoman"/>
          <w:noProof/>
          <w:color w:val="000000"/>
          <w:lang w:eastAsia="en-CA"/>
        </w:rPr>
        <w:t>signs as established by RSTBC for recreation trails in the Province of BC</w:t>
      </w:r>
      <w:r w:rsidR="00812846">
        <w:rPr>
          <w:rFonts w:cs="JHFABM+TimesNewRoman"/>
          <w:noProof/>
          <w:color w:val="000000"/>
          <w:lang w:eastAsia="en-CA"/>
        </w:rPr>
        <w:t xml:space="preserve"> to encourage trail etiquette by all trail users</w:t>
      </w:r>
      <w:r>
        <w:rPr>
          <w:rFonts w:cs="JHFABM+TimesNewRoman"/>
          <w:noProof/>
          <w:color w:val="000000"/>
          <w:lang w:eastAsia="en-CA"/>
        </w:rPr>
        <w:t xml:space="preserve">. Figure </w:t>
      </w:r>
      <w:r w:rsidR="00835058">
        <w:rPr>
          <w:rFonts w:cs="JHFABM+TimesNewRoman"/>
          <w:noProof/>
          <w:color w:val="000000"/>
          <w:lang w:eastAsia="en-CA"/>
        </w:rPr>
        <w:t>3</w:t>
      </w:r>
      <w:r>
        <w:rPr>
          <w:rFonts w:cs="JHFABM+TimesNewRoman"/>
          <w:noProof/>
          <w:color w:val="000000"/>
          <w:lang w:eastAsia="en-CA"/>
        </w:rPr>
        <w:t>: Standard Trail Ettiquette, shown below</w:t>
      </w:r>
      <w:r w:rsidR="00812846">
        <w:rPr>
          <w:rFonts w:cs="JHFABM+TimesNewRoman"/>
          <w:noProof/>
          <w:color w:val="000000"/>
          <w:lang w:eastAsia="en-CA"/>
        </w:rPr>
        <w:t>,</w:t>
      </w:r>
      <w:r>
        <w:rPr>
          <w:rFonts w:cs="JHFABM+TimesNewRoman"/>
          <w:noProof/>
          <w:color w:val="000000"/>
          <w:lang w:eastAsia="en-CA"/>
        </w:rPr>
        <w:t xml:space="preserve"> lists standard trail etiquette for a multi-use trail.</w:t>
      </w:r>
      <w:r w:rsidRPr="00CA1372">
        <w:rPr>
          <w:noProof/>
          <w:lang w:eastAsia="en-CA"/>
        </w:rPr>
        <w:t xml:space="preserve"> </w:t>
      </w:r>
      <w:r>
        <w:rPr>
          <w:noProof/>
          <w:lang w:eastAsia="en-CA"/>
        </w:rPr>
        <w:t>CVGTA and CVCS will also include reminder information on all trail intersection signs to reinforce proper behaviour on the trails</w:t>
      </w:r>
      <w:r w:rsidR="00812846">
        <w:rPr>
          <w:noProof/>
          <w:lang w:eastAsia="en-CA"/>
        </w:rPr>
        <w:t>,</w:t>
      </w:r>
      <w:r w:rsidR="00835058">
        <w:rPr>
          <w:noProof/>
          <w:lang w:eastAsia="en-CA"/>
        </w:rPr>
        <w:t xml:space="preserve"> such as shown below in Figure 4</w:t>
      </w:r>
      <w:r w:rsidR="00812846">
        <w:rPr>
          <w:noProof/>
          <w:lang w:eastAsia="en-CA"/>
        </w:rPr>
        <w:t>: Typical intersection sign</w:t>
      </w:r>
      <w:r>
        <w:rPr>
          <w:noProof/>
          <w:lang w:eastAsia="en-CA"/>
        </w:rPr>
        <w:t>.</w:t>
      </w:r>
      <w:r w:rsidR="00812846" w:rsidRPr="00812846">
        <w:rPr>
          <w:noProof/>
          <w:lang w:val="en-CA" w:eastAsia="en-CA"/>
        </w:rPr>
        <w:t xml:space="preserve"> </w:t>
      </w:r>
    </w:p>
    <w:bookmarkStart w:id="43" w:name="_Toc475879769"/>
    <w:bookmarkStart w:id="44" w:name="_Toc475879951"/>
    <w:bookmarkStart w:id="45" w:name="_Toc475880836"/>
    <w:bookmarkStart w:id="46" w:name="_Toc452992164"/>
    <w:bookmarkStart w:id="47" w:name="_Toc452992165"/>
    <w:bookmarkStart w:id="48" w:name="_Toc451174078"/>
    <w:p w:rsidR="005F59CA" w:rsidRDefault="00F93A47" w:rsidP="00481AEF">
      <w:pPr>
        <w:pStyle w:val="Heading2"/>
      </w:pPr>
      <w:r>
        <w:rPr>
          <w:noProof/>
          <w:lang w:val="en-CA" w:eastAsia="en-CA"/>
        </w:rPr>
        <mc:AlternateContent>
          <mc:Choice Requires="wpg">
            <w:drawing>
              <wp:anchor distT="0" distB="0" distL="114300" distR="114300" simplePos="0" relativeHeight="251656704" behindDoc="0" locked="0" layoutInCell="1" allowOverlap="1">
                <wp:simplePos x="0" y="0"/>
                <wp:positionH relativeFrom="column">
                  <wp:posOffset>47625</wp:posOffset>
                </wp:positionH>
                <wp:positionV relativeFrom="paragraph">
                  <wp:posOffset>109</wp:posOffset>
                </wp:positionV>
                <wp:extent cx="2369185" cy="3977640"/>
                <wp:effectExtent l="0" t="0" r="12065" b="3810"/>
                <wp:wrapTight wrapText="bothSides">
                  <wp:wrapPolygon edited="0">
                    <wp:start x="0" y="0"/>
                    <wp:lineTo x="0" y="21517"/>
                    <wp:lineTo x="21536" y="21517"/>
                    <wp:lineTo x="21536" y="0"/>
                    <wp:lineTo x="0" y="0"/>
                  </wp:wrapPolygon>
                </wp:wrapTight>
                <wp:docPr id="228" name="Group 228"/>
                <wp:cNvGraphicFramePr/>
                <a:graphic xmlns:a="http://schemas.openxmlformats.org/drawingml/2006/main">
                  <a:graphicData uri="http://schemas.microsoft.com/office/word/2010/wordprocessingGroup">
                    <wpg:wgp>
                      <wpg:cNvGrpSpPr/>
                      <wpg:grpSpPr>
                        <a:xfrm>
                          <a:off x="0" y="0"/>
                          <a:ext cx="2369185" cy="3977640"/>
                          <a:chOff x="0" y="0"/>
                          <a:chExt cx="2369185" cy="3977640"/>
                        </a:xfrm>
                      </wpg:grpSpPr>
                      <wpg:grpSp>
                        <wpg:cNvPr id="225" name="Group 225"/>
                        <wpg:cNvGrpSpPr/>
                        <wpg:grpSpPr>
                          <a:xfrm>
                            <a:off x="38100" y="0"/>
                            <a:ext cx="2280285" cy="3654425"/>
                            <a:chOff x="0" y="0"/>
                            <a:chExt cx="2280285" cy="3654425"/>
                          </a:xfrm>
                        </wpg:grpSpPr>
                        <wps:wsp>
                          <wps:cNvPr id="42" name="AutoShape 14"/>
                          <wps:cNvSpPr>
                            <a:spLocks noChangeArrowheads="1"/>
                          </wps:cNvSpPr>
                          <wps:spPr bwMode="auto">
                            <a:xfrm>
                              <a:off x="0" y="0"/>
                              <a:ext cx="2280285" cy="3654425"/>
                            </a:xfrm>
                            <a:prstGeom prst="rect">
                              <a:avLst/>
                            </a:prstGeom>
                            <a:solidFill>
                              <a:schemeClr val="bg1">
                                <a:lumMod val="100000"/>
                                <a:lumOff val="0"/>
                              </a:schemeClr>
                            </a:solidFill>
                            <a:ln w="15875">
                              <a:solidFill>
                                <a:schemeClr val="bg2">
                                  <a:lumMod val="50000"/>
                                  <a:lumOff val="0"/>
                                </a:schemeClr>
                              </a:solidFill>
                              <a:miter lim="800000"/>
                              <a:headEnd/>
                              <a:tailEnd/>
                            </a:ln>
                          </wps:spPr>
                          <wps:txbx>
                            <w:txbxContent>
                              <w:p w:rsidR="00C74D96" w:rsidRPr="00D96426" w:rsidRDefault="00C74D96" w:rsidP="00481AEF">
                                <w:pPr>
                                  <w:spacing w:after="120" w:line="240" w:lineRule="auto"/>
                                  <w:rPr>
                                    <w:rFonts w:asciiTheme="majorHAnsi" w:eastAsiaTheme="majorEastAsia" w:hAnsiTheme="majorHAnsi" w:cstheme="majorBidi"/>
                                    <w:b/>
                                    <w:color w:val="53548A" w:themeColor="accent1"/>
                                    <w:sz w:val="32"/>
                                    <w:szCs w:val="32"/>
                                  </w:rPr>
                                </w:pPr>
                                <w:r>
                                  <w:rPr>
                                    <w:rFonts w:asciiTheme="majorHAnsi" w:eastAsiaTheme="majorEastAsia" w:hAnsiTheme="majorHAnsi" w:cstheme="majorBidi"/>
                                    <w:b/>
                                    <w:color w:val="53548A" w:themeColor="accent1"/>
                                    <w:sz w:val="32"/>
                                    <w:szCs w:val="32"/>
                                  </w:rPr>
                                  <w:t>Trail Etiquette</w:t>
                                </w:r>
                              </w:p>
                              <w:p w:rsidR="00C74D96" w:rsidRPr="00ED49F3" w:rsidRDefault="00C74D96" w:rsidP="00D16449">
                                <w:pPr>
                                  <w:pStyle w:val="ListParagraph"/>
                                  <w:numPr>
                                    <w:ilvl w:val="0"/>
                                    <w:numId w:val="7"/>
                                  </w:numPr>
                                  <w:spacing w:after="0" w:line="240" w:lineRule="auto"/>
                                  <w:ind w:left="284" w:hanging="357"/>
                                  <w:contextualSpacing w:val="0"/>
                                  <w:rPr>
                                    <w:rFonts w:ascii="Verdana" w:hAnsi="Verdana" w:cs="JHFABM+TimesNewRoman"/>
                                    <w:color w:val="000000"/>
                                    <w:sz w:val="18"/>
                                    <w:szCs w:val="18"/>
                                  </w:rPr>
                                </w:pPr>
                                <w:r w:rsidRPr="00ED49F3">
                                  <w:rPr>
                                    <w:rFonts w:ascii="Verdana" w:hAnsi="Verdana" w:cs="JHFABM+TimesNewRoman"/>
                                    <w:color w:val="000000"/>
                                    <w:sz w:val="18"/>
                                    <w:szCs w:val="18"/>
                                  </w:rPr>
                                  <w:t xml:space="preserve">Keep right. Move off the trail wherever possible for less mobile trail users. </w:t>
                                </w:r>
                              </w:p>
                              <w:p w:rsidR="00C74D96" w:rsidRPr="00ED49F3" w:rsidRDefault="00C74D96" w:rsidP="00D16449">
                                <w:pPr>
                                  <w:pStyle w:val="ListParagraph"/>
                                  <w:numPr>
                                    <w:ilvl w:val="0"/>
                                    <w:numId w:val="7"/>
                                  </w:numPr>
                                  <w:spacing w:after="0" w:line="240" w:lineRule="auto"/>
                                  <w:ind w:left="284" w:hanging="357"/>
                                  <w:contextualSpacing w:val="0"/>
                                  <w:rPr>
                                    <w:rFonts w:ascii="Verdana" w:hAnsi="Verdana" w:cs="JHFABM+TimesNewRoman"/>
                                    <w:color w:val="000000"/>
                                    <w:sz w:val="18"/>
                                    <w:szCs w:val="18"/>
                                  </w:rPr>
                                </w:pPr>
                                <w:r w:rsidRPr="00ED49F3">
                                  <w:rPr>
                                    <w:rFonts w:ascii="Verdana" w:hAnsi="Verdana" w:cs="JHFABM+TimesNewRoman"/>
                                    <w:color w:val="000000"/>
                                    <w:sz w:val="18"/>
                                    <w:szCs w:val="18"/>
                                  </w:rPr>
                                  <w:t xml:space="preserve">Stay on the trail don’t short cut. </w:t>
                                </w:r>
                              </w:p>
                              <w:p w:rsidR="00C74D96" w:rsidRPr="00ED49F3" w:rsidRDefault="00C74D96" w:rsidP="00D16449">
                                <w:pPr>
                                  <w:pStyle w:val="ListParagraph"/>
                                  <w:numPr>
                                    <w:ilvl w:val="0"/>
                                    <w:numId w:val="7"/>
                                  </w:numPr>
                                  <w:spacing w:after="0" w:line="240" w:lineRule="auto"/>
                                  <w:ind w:left="284" w:hanging="357"/>
                                  <w:contextualSpacing w:val="0"/>
                                  <w:rPr>
                                    <w:rFonts w:ascii="Verdana" w:hAnsi="Verdana" w:cs="JHFABM+TimesNewRoman"/>
                                    <w:sz w:val="18"/>
                                    <w:szCs w:val="18"/>
                                  </w:rPr>
                                </w:pPr>
                                <w:r w:rsidRPr="00ED49F3">
                                  <w:rPr>
                                    <w:rFonts w:ascii="Verdana" w:hAnsi="Verdana" w:cs="Arial"/>
                                    <w:sz w:val="18"/>
                                    <w:szCs w:val="18"/>
                                  </w:rPr>
                                  <w:t>Hikers, runners and bikers should always yield to horses.</w:t>
                                </w:r>
                              </w:p>
                              <w:p w:rsidR="00C74D96" w:rsidRPr="00ED49F3" w:rsidRDefault="00C74D96" w:rsidP="00D16449">
                                <w:pPr>
                                  <w:pStyle w:val="ListParagraph"/>
                                  <w:numPr>
                                    <w:ilvl w:val="0"/>
                                    <w:numId w:val="7"/>
                                  </w:numPr>
                                  <w:spacing w:after="0" w:line="240" w:lineRule="auto"/>
                                  <w:ind w:left="284" w:hanging="357"/>
                                  <w:contextualSpacing w:val="0"/>
                                  <w:rPr>
                                    <w:rFonts w:ascii="Verdana" w:hAnsi="Verdana" w:cs="JHFABM+TimesNewRoman"/>
                                    <w:sz w:val="18"/>
                                    <w:szCs w:val="18"/>
                                  </w:rPr>
                                </w:pPr>
                                <w:r w:rsidRPr="00ED49F3">
                                  <w:rPr>
                                    <w:rFonts w:ascii="Verdana" w:hAnsi="Verdana" w:cs="Arial"/>
                                    <w:sz w:val="18"/>
                                    <w:szCs w:val="18"/>
                                  </w:rPr>
                                  <w:t>Bikers should yield to hikers and runners</w:t>
                                </w:r>
                              </w:p>
                              <w:p w:rsidR="00C74D96" w:rsidRPr="00ED49F3" w:rsidRDefault="00C74D96" w:rsidP="00D16449">
                                <w:pPr>
                                  <w:pStyle w:val="ListParagraph"/>
                                  <w:numPr>
                                    <w:ilvl w:val="0"/>
                                    <w:numId w:val="7"/>
                                  </w:numPr>
                                  <w:spacing w:after="0" w:line="240" w:lineRule="auto"/>
                                  <w:ind w:left="284" w:hanging="357"/>
                                  <w:contextualSpacing w:val="0"/>
                                  <w:rPr>
                                    <w:rFonts w:ascii="Verdana" w:hAnsi="Verdana" w:cs="JHFABM+TimesNewRoman"/>
                                    <w:sz w:val="18"/>
                                    <w:szCs w:val="18"/>
                                  </w:rPr>
                                </w:pPr>
                                <w:r w:rsidRPr="00ED49F3">
                                  <w:rPr>
                                    <w:rFonts w:ascii="Verdana" w:hAnsi="Verdana" w:cs="Arial"/>
                                    <w:sz w:val="18"/>
                                    <w:szCs w:val="18"/>
                                  </w:rPr>
                                  <w:t>Downhill traffic should yield to uphill traffic.</w:t>
                                </w:r>
                              </w:p>
                              <w:p w:rsidR="00C74D96" w:rsidRPr="00ED49F3" w:rsidRDefault="00C74D96" w:rsidP="00D16449">
                                <w:pPr>
                                  <w:pStyle w:val="ListParagraph"/>
                                  <w:numPr>
                                    <w:ilvl w:val="0"/>
                                    <w:numId w:val="7"/>
                                  </w:numPr>
                                  <w:spacing w:after="0" w:line="240" w:lineRule="auto"/>
                                  <w:ind w:left="284" w:hanging="357"/>
                                  <w:contextualSpacing w:val="0"/>
                                  <w:rPr>
                                    <w:rFonts w:ascii="Verdana" w:hAnsi="Verdana" w:cs="JHFABM+TimesNewRoman"/>
                                    <w:sz w:val="18"/>
                                    <w:szCs w:val="18"/>
                                  </w:rPr>
                                </w:pPr>
                                <w:r w:rsidRPr="00ED49F3">
                                  <w:rPr>
                                    <w:rFonts w:ascii="Verdana" w:hAnsi="Verdana" w:cs="Arial"/>
                                    <w:sz w:val="18"/>
                                    <w:szCs w:val="18"/>
                                  </w:rPr>
                                  <w:t xml:space="preserve">When approaching others from behind, a friendly greeting does wonders to let others know you are coming and common courtesy will always go a long way! </w:t>
                                </w:r>
                              </w:p>
                              <w:p w:rsidR="00C74D96" w:rsidRPr="00ED49F3" w:rsidRDefault="00C74D96" w:rsidP="00D16449">
                                <w:pPr>
                                  <w:pStyle w:val="ListParagraph"/>
                                  <w:numPr>
                                    <w:ilvl w:val="0"/>
                                    <w:numId w:val="7"/>
                                  </w:numPr>
                                  <w:autoSpaceDE w:val="0"/>
                                  <w:autoSpaceDN w:val="0"/>
                                  <w:adjustRightInd w:val="0"/>
                                  <w:spacing w:after="0" w:line="240" w:lineRule="auto"/>
                                  <w:ind w:left="284"/>
                                  <w:contextualSpacing w:val="0"/>
                                  <w:rPr>
                                    <w:rFonts w:ascii="Verdana" w:hAnsi="Verdana" w:cs="Times New Roman"/>
                                    <w:color w:val="000000"/>
                                    <w:sz w:val="18"/>
                                    <w:szCs w:val="18"/>
                                  </w:rPr>
                                </w:pPr>
                                <w:r w:rsidRPr="00ED49F3">
                                  <w:rPr>
                                    <w:rFonts w:ascii="Verdana" w:hAnsi="Verdana" w:cs="JHFABM+TimesNewRoman"/>
                                    <w:color w:val="000000"/>
                                    <w:sz w:val="18"/>
                                    <w:szCs w:val="18"/>
                                  </w:rPr>
                                  <w:t xml:space="preserve">Don’t litter. </w:t>
                                </w:r>
                                <w:r w:rsidRPr="00ED49F3">
                                  <w:rPr>
                                    <w:rFonts w:ascii="Verdana" w:hAnsi="Verdana" w:cs="Times New Roman"/>
                                    <w:color w:val="000000"/>
                                    <w:sz w:val="18"/>
                                    <w:szCs w:val="18"/>
                                  </w:rPr>
                                  <w:t xml:space="preserve"> </w:t>
                                </w:r>
                              </w:p>
                            </w:txbxContent>
                          </wps:txbx>
                          <wps:bodyPr rot="0" vert="horz" wrap="square" lIns="182880" tIns="349200" rIns="182880" bIns="73152" anchor="t" anchorCtr="0" upright="1">
                            <a:noAutofit/>
                          </wps:bodyPr>
                        </wps:wsp>
                        <wps:wsp>
                          <wps:cNvPr id="43" name="Rectangle 213"/>
                          <wps:cNvSpPr>
                            <a:spLocks noChangeArrowheads="1"/>
                          </wps:cNvSpPr>
                          <wps:spPr bwMode="auto">
                            <a:xfrm>
                              <a:off x="76200" y="76200"/>
                              <a:ext cx="2147570" cy="217170"/>
                            </a:xfrm>
                            <a:prstGeom prst="rect">
                              <a:avLst/>
                            </a:prstGeom>
                            <a:solidFill>
                              <a:schemeClr val="accent6">
                                <a:lumMod val="75000"/>
                              </a:schemeClr>
                            </a:solidFill>
                            <a:ln>
                              <a:noFill/>
                            </a:ln>
                            <a:extLst/>
                          </wps:spPr>
                          <wps:txbx>
                            <w:txbxContent>
                              <w:p w:rsidR="00C74D96" w:rsidRDefault="00C74D96" w:rsidP="00481AEF">
                                <w:pPr>
                                  <w:spacing w:before="240"/>
                                  <w:rPr>
                                    <w:color w:val="FFFFFF" w:themeColor="background1"/>
                                  </w:rPr>
                                </w:pPr>
                              </w:p>
                            </w:txbxContent>
                          </wps:txbx>
                          <wps:bodyPr rot="0" vert="horz" wrap="square" lIns="182880" tIns="182880" rIns="182880" bIns="365760" anchor="b" anchorCtr="0" upright="1">
                            <a:noAutofit/>
                          </wps:bodyPr>
                        </wps:wsp>
                        <wps:wsp>
                          <wps:cNvPr id="44" name="Rectangle 214"/>
                          <wps:cNvSpPr>
                            <a:spLocks noChangeArrowheads="1"/>
                          </wps:cNvSpPr>
                          <wps:spPr bwMode="auto">
                            <a:xfrm>
                              <a:off x="66675" y="3457575"/>
                              <a:ext cx="2147570" cy="62865"/>
                            </a:xfrm>
                            <a:prstGeom prst="rect">
                              <a:avLst/>
                            </a:prstGeom>
                            <a:solidFill>
                              <a:schemeClr val="accent6">
                                <a:lumMod val="75000"/>
                              </a:schemeClr>
                            </a:solidFill>
                            <a:ln>
                              <a:noFill/>
                            </a:ln>
                            <a:extLst/>
                          </wps:spPr>
                          <wps:txbx>
                            <w:txbxContent>
                              <w:p w:rsidR="00C74D96" w:rsidRDefault="00C74D96" w:rsidP="00481AEF">
                                <w:pPr>
                                  <w:spacing w:before="240"/>
                                  <w:rPr>
                                    <w:color w:val="FFFFFF" w:themeColor="background1"/>
                                  </w:rPr>
                                </w:pPr>
                              </w:p>
                            </w:txbxContent>
                          </wps:txbx>
                          <wps:bodyPr rot="0" vert="horz" wrap="square" lIns="182880" tIns="182880" rIns="182880" bIns="365760" anchor="b" anchorCtr="0" upright="1">
                            <a:noAutofit/>
                          </wps:bodyPr>
                        </wps:wsp>
                      </wpg:grpSp>
                      <wps:wsp>
                        <wps:cNvPr id="40" name="Text Box 79"/>
                        <wps:cNvSpPr txBox="1">
                          <a:spLocks noChangeArrowheads="1"/>
                        </wps:cNvSpPr>
                        <wps:spPr bwMode="auto">
                          <a:xfrm>
                            <a:off x="0" y="3733800"/>
                            <a:ext cx="236918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74D96" w:rsidRPr="004651D5" w:rsidRDefault="00C74D96" w:rsidP="00812846">
                              <w:pPr>
                                <w:pStyle w:val="Caption"/>
                                <w:rPr>
                                  <w:noProof/>
                                  <w:color w:val="2A495E" w:themeColor="accent6" w:themeShade="80"/>
                                  <w:sz w:val="20"/>
                                  <w:szCs w:val="20"/>
                                </w:rPr>
                              </w:pPr>
                              <w:r w:rsidRPr="004651D5">
                                <w:rPr>
                                  <w:color w:val="2A495E" w:themeColor="accent6" w:themeShade="80"/>
                                  <w:sz w:val="20"/>
                                  <w:szCs w:val="20"/>
                                </w:rPr>
                                <w:t xml:space="preserve">Figure </w:t>
                              </w:r>
                              <w:r>
                                <w:rPr>
                                  <w:color w:val="2A495E" w:themeColor="accent6" w:themeShade="80"/>
                                  <w:sz w:val="20"/>
                                  <w:szCs w:val="20"/>
                                </w:rPr>
                                <w:t>3</w:t>
                              </w:r>
                              <w:r w:rsidRPr="004651D5">
                                <w:rPr>
                                  <w:color w:val="2A495E" w:themeColor="accent6" w:themeShade="80"/>
                                  <w:sz w:val="20"/>
                                  <w:szCs w:val="20"/>
                                </w:rPr>
                                <w:t xml:space="preserve">: </w:t>
                              </w:r>
                              <w:r>
                                <w:rPr>
                                  <w:b w:val="0"/>
                                  <w:color w:val="2A495E" w:themeColor="accent6" w:themeShade="80"/>
                                  <w:sz w:val="20"/>
                                  <w:szCs w:val="20"/>
                                </w:rPr>
                                <w:t>Standard Trail Etiquette</w:t>
                              </w:r>
                            </w:p>
                          </w:txbxContent>
                        </wps:txbx>
                        <wps:bodyPr rot="0" vert="horz" wrap="square" lIns="0" tIns="0" rIns="0" bIns="0" anchor="t" anchorCtr="0" upright="1">
                          <a:noAutofit/>
                        </wps:bodyPr>
                      </wps:wsp>
                    </wpg:wgp>
                  </a:graphicData>
                </a:graphic>
              </wp:anchor>
            </w:drawing>
          </mc:Choice>
          <mc:Fallback xmlns:w15="http://schemas.microsoft.com/office/word/2012/wordml">
            <w:pict>
              <v:group id="Group 228" o:spid="_x0000_s1053" style="position:absolute;margin-left:3.75pt;margin-top:0;width:186.55pt;height:313.2pt;z-index:251680768;mso-position-horizontal-relative:text;mso-position-vertical-relative:text" coordsize="23691,39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">
                <v:group id="Group 225" o:spid="_x0000_s1054" style="position:absolute;left:381;width:22802;height:36544" coordsize="22802,365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rect id="AutoShape 14" o:spid="_x0000_s1055" style="position:absolute;width:22802;height:36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62k8QA&#10;AADbAAAADwAAAGRycy9kb3ducmV2LnhtbESPzWrDMBCE74W8g9hAb42cENLiRjFNiqlPgSal58Xa&#10;WKbWyrUU/7x9VQjkOMzMN8w2G20jeup87VjBcpGAIC6drrlS8HXOn15A+ICssXFMCibykO1mD1tM&#10;tRv4k/pTqESEsE9RgQmhTaX0pSGLfuFa4uhdXGcxRNlVUnc4RLht5CpJNtJizXHBYEsHQ+XP6WoV&#10;FNYc8Dj9HvvvjX6+1Pv3fPg4K/U4H99eQQQawz18axdawXoF/1/iD5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utpPEAAAA2wAAAA8AAAAAAAAAAAAAAAAAmAIAAGRycy9k&#10;b3ducmV2LnhtbFBLBQYAAAAABAAEAPUAAACJAwAAAAA=&#10;" fillcolor="white [3212]" strokecolor="#6e6e6e [1614]" strokeweight="1.25pt">
                    <v:textbox inset="14.4pt,9.7mm,14.4pt,5.76pt">
                      <w:txbxContent>
                        <w:p w:rsidR="00C74D96" w:rsidRPr="00D96426" w:rsidRDefault="00C74D96" w:rsidP="00481AEF">
                          <w:pPr>
                            <w:spacing w:after="120" w:line="240" w:lineRule="auto"/>
                            <w:rPr>
                              <w:rFonts w:asciiTheme="majorHAnsi" w:eastAsiaTheme="majorEastAsia" w:hAnsiTheme="majorHAnsi" w:cstheme="majorBidi"/>
                              <w:b/>
                              <w:color w:val="53548A" w:themeColor="accent1"/>
                              <w:sz w:val="32"/>
                              <w:szCs w:val="32"/>
                            </w:rPr>
                          </w:pPr>
                          <w:r>
                            <w:rPr>
                              <w:rFonts w:asciiTheme="majorHAnsi" w:eastAsiaTheme="majorEastAsia" w:hAnsiTheme="majorHAnsi" w:cstheme="majorBidi"/>
                              <w:b/>
                              <w:color w:val="53548A" w:themeColor="accent1"/>
                              <w:sz w:val="32"/>
                              <w:szCs w:val="32"/>
                            </w:rPr>
                            <w:t>Trail Etiquette</w:t>
                          </w:r>
                        </w:p>
                        <w:p w:rsidR="00C74D96" w:rsidRPr="00ED49F3" w:rsidRDefault="00C74D96" w:rsidP="00D16449">
                          <w:pPr>
                            <w:pStyle w:val="ListParagraph"/>
                            <w:numPr>
                              <w:ilvl w:val="0"/>
                              <w:numId w:val="7"/>
                            </w:numPr>
                            <w:spacing w:after="0" w:line="240" w:lineRule="auto"/>
                            <w:ind w:left="284" w:hanging="357"/>
                            <w:contextualSpacing w:val="0"/>
                            <w:rPr>
                              <w:rFonts w:ascii="Verdana" w:hAnsi="Verdana" w:cs="JHFABM+TimesNewRoman"/>
                              <w:color w:val="000000"/>
                              <w:sz w:val="18"/>
                              <w:szCs w:val="18"/>
                            </w:rPr>
                          </w:pPr>
                          <w:r w:rsidRPr="00ED49F3">
                            <w:rPr>
                              <w:rFonts w:ascii="Verdana" w:hAnsi="Verdana" w:cs="JHFABM+TimesNewRoman"/>
                              <w:color w:val="000000"/>
                              <w:sz w:val="18"/>
                              <w:szCs w:val="18"/>
                            </w:rPr>
                            <w:t xml:space="preserve">Keep right. Move off the trail wherever possible for less mobile trail users. </w:t>
                          </w:r>
                        </w:p>
                        <w:p w:rsidR="00C74D96" w:rsidRPr="00ED49F3" w:rsidRDefault="00C74D96" w:rsidP="00D16449">
                          <w:pPr>
                            <w:pStyle w:val="ListParagraph"/>
                            <w:numPr>
                              <w:ilvl w:val="0"/>
                              <w:numId w:val="7"/>
                            </w:numPr>
                            <w:spacing w:after="0" w:line="240" w:lineRule="auto"/>
                            <w:ind w:left="284" w:hanging="357"/>
                            <w:contextualSpacing w:val="0"/>
                            <w:rPr>
                              <w:rFonts w:ascii="Verdana" w:hAnsi="Verdana" w:cs="JHFABM+TimesNewRoman"/>
                              <w:color w:val="000000"/>
                              <w:sz w:val="18"/>
                              <w:szCs w:val="18"/>
                            </w:rPr>
                          </w:pPr>
                          <w:r w:rsidRPr="00ED49F3">
                            <w:rPr>
                              <w:rFonts w:ascii="Verdana" w:hAnsi="Verdana" w:cs="JHFABM+TimesNewRoman"/>
                              <w:color w:val="000000"/>
                              <w:sz w:val="18"/>
                              <w:szCs w:val="18"/>
                            </w:rPr>
                            <w:t xml:space="preserve">Stay on the trail don’t short cut. </w:t>
                          </w:r>
                        </w:p>
                        <w:p w:rsidR="00C74D96" w:rsidRPr="00ED49F3" w:rsidRDefault="00C74D96" w:rsidP="00D16449">
                          <w:pPr>
                            <w:pStyle w:val="ListParagraph"/>
                            <w:numPr>
                              <w:ilvl w:val="0"/>
                              <w:numId w:val="7"/>
                            </w:numPr>
                            <w:spacing w:after="0" w:line="240" w:lineRule="auto"/>
                            <w:ind w:left="284" w:hanging="357"/>
                            <w:contextualSpacing w:val="0"/>
                            <w:rPr>
                              <w:rFonts w:ascii="Verdana" w:hAnsi="Verdana" w:cs="JHFABM+TimesNewRoman"/>
                              <w:sz w:val="18"/>
                              <w:szCs w:val="18"/>
                            </w:rPr>
                          </w:pPr>
                          <w:r w:rsidRPr="00ED49F3">
                            <w:rPr>
                              <w:rFonts w:ascii="Verdana" w:hAnsi="Verdana" w:cs="Arial"/>
                              <w:sz w:val="18"/>
                              <w:szCs w:val="18"/>
                            </w:rPr>
                            <w:t>Hikers, runners and bikers should always yield to horses.</w:t>
                          </w:r>
                        </w:p>
                        <w:p w:rsidR="00C74D96" w:rsidRPr="00ED49F3" w:rsidRDefault="00C74D96" w:rsidP="00D16449">
                          <w:pPr>
                            <w:pStyle w:val="ListParagraph"/>
                            <w:numPr>
                              <w:ilvl w:val="0"/>
                              <w:numId w:val="7"/>
                            </w:numPr>
                            <w:spacing w:after="0" w:line="240" w:lineRule="auto"/>
                            <w:ind w:left="284" w:hanging="357"/>
                            <w:contextualSpacing w:val="0"/>
                            <w:rPr>
                              <w:rFonts w:ascii="Verdana" w:hAnsi="Verdana" w:cs="JHFABM+TimesNewRoman"/>
                              <w:sz w:val="18"/>
                              <w:szCs w:val="18"/>
                            </w:rPr>
                          </w:pPr>
                          <w:r w:rsidRPr="00ED49F3">
                            <w:rPr>
                              <w:rFonts w:ascii="Verdana" w:hAnsi="Verdana" w:cs="Arial"/>
                              <w:sz w:val="18"/>
                              <w:szCs w:val="18"/>
                            </w:rPr>
                            <w:t>Bikers should yield to hikers and runners</w:t>
                          </w:r>
                        </w:p>
                        <w:p w:rsidR="00C74D96" w:rsidRPr="00ED49F3" w:rsidRDefault="00C74D96" w:rsidP="00D16449">
                          <w:pPr>
                            <w:pStyle w:val="ListParagraph"/>
                            <w:numPr>
                              <w:ilvl w:val="0"/>
                              <w:numId w:val="7"/>
                            </w:numPr>
                            <w:spacing w:after="0" w:line="240" w:lineRule="auto"/>
                            <w:ind w:left="284" w:hanging="357"/>
                            <w:contextualSpacing w:val="0"/>
                            <w:rPr>
                              <w:rFonts w:ascii="Verdana" w:hAnsi="Verdana" w:cs="JHFABM+TimesNewRoman"/>
                              <w:sz w:val="18"/>
                              <w:szCs w:val="18"/>
                            </w:rPr>
                          </w:pPr>
                          <w:r w:rsidRPr="00ED49F3">
                            <w:rPr>
                              <w:rFonts w:ascii="Verdana" w:hAnsi="Verdana" w:cs="Arial"/>
                              <w:sz w:val="18"/>
                              <w:szCs w:val="18"/>
                            </w:rPr>
                            <w:t>Downhill traffic should yield to uphill traffic.</w:t>
                          </w:r>
                        </w:p>
                        <w:p w:rsidR="00C74D96" w:rsidRPr="00ED49F3" w:rsidRDefault="00C74D96" w:rsidP="00D16449">
                          <w:pPr>
                            <w:pStyle w:val="ListParagraph"/>
                            <w:numPr>
                              <w:ilvl w:val="0"/>
                              <w:numId w:val="7"/>
                            </w:numPr>
                            <w:spacing w:after="0" w:line="240" w:lineRule="auto"/>
                            <w:ind w:left="284" w:hanging="357"/>
                            <w:contextualSpacing w:val="0"/>
                            <w:rPr>
                              <w:rFonts w:ascii="Verdana" w:hAnsi="Verdana" w:cs="JHFABM+TimesNewRoman"/>
                              <w:sz w:val="18"/>
                              <w:szCs w:val="18"/>
                            </w:rPr>
                          </w:pPr>
                          <w:r w:rsidRPr="00ED49F3">
                            <w:rPr>
                              <w:rFonts w:ascii="Verdana" w:hAnsi="Verdana" w:cs="Arial"/>
                              <w:sz w:val="18"/>
                              <w:szCs w:val="18"/>
                            </w:rPr>
                            <w:t xml:space="preserve">When approaching others from behind, a friendly greeting does wonders to let others know you are coming and common courtesy will always go a long way! </w:t>
                          </w:r>
                        </w:p>
                        <w:p w:rsidR="00C74D96" w:rsidRPr="00ED49F3" w:rsidRDefault="00C74D96" w:rsidP="00D16449">
                          <w:pPr>
                            <w:pStyle w:val="ListParagraph"/>
                            <w:numPr>
                              <w:ilvl w:val="0"/>
                              <w:numId w:val="7"/>
                            </w:numPr>
                            <w:autoSpaceDE w:val="0"/>
                            <w:autoSpaceDN w:val="0"/>
                            <w:adjustRightInd w:val="0"/>
                            <w:spacing w:after="0" w:line="240" w:lineRule="auto"/>
                            <w:ind w:left="284"/>
                            <w:contextualSpacing w:val="0"/>
                            <w:rPr>
                              <w:rFonts w:ascii="Verdana" w:hAnsi="Verdana" w:cs="Times New Roman"/>
                              <w:color w:val="000000"/>
                              <w:sz w:val="18"/>
                              <w:szCs w:val="18"/>
                            </w:rPr>
                          </w:pPr>
                          <w:r w:rsidRPr="00ED49F3">
                            <w:rPr>
                              <w:rFonts w:ascii="Verdana" w:hAnsi="Verdana" w:cs="JHFABM+TimesNewRoman"/>
                              <w:color w:val="000000"/>
                              <w:sz w:val="18"/>
                              <w:szCs w:val="18"/>
                            </w:rPr>
                            <w:t xml:space="preserve">Don’t litter. </w:t>
                          </w:r>
                          <w:r w:rsidRPr="00ED49F3">
                            <w:rPr>
                              <w:rFonts w:ascii="Verdana" w:hAnsi="Verdana" w:cs="Times New Roman"/>
                              <w:color w:val="000000"/>
                              <w:sz w:val="18"/>
                              <w:szCs w:val="18"/>
                            </w:rPr>
                            <w:t xml:space="preserve"> </w:t>
                          </w:r>
                        </w:p>
                      </w:txbxContent>
                    </v:textbox>
                  </v:rect>
                  <v:rect id="Rectangle 213" o:spid="_x0000_s1056" style="position:absolute;left:762;top:762;width:21475;height:2171;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LlmcEA&#10;AADbAAAADwAAAGRycy9kb3ducmV2LnhtbESPzYoCMRCE78K+Q+gFb5pxFdHRKLLsorf17+CxmbSZ&#10;wUlnSKKOb28WBI9FVX1FzZetrcWNfKgcKxj0MxDEhdMVGwXHw29vAiJEZI21Y1LwoADLxUdnjrl2&#10;d97RbR+NSBAOOSooY2xyKUNRksXQdw1x8s7OW4xJeiO1x3uC21p+ZdlYWqw4LZTY0HdJxWV/tQou&#10;q91PPTS0bf/M5urX0xGhOynV/WxXMxCR2vgOv9obrWA0hP8v6Qf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y5ZnBAAAA2wAAAA8AAAAAAAAAAAAAAAAAmAIAAGRycy9kb3du&#10;cmV2LnhtbFBLBQYAAAAABAAEAPUAAACGAwAAAAA=&#10;" fillcolor="#406e8c [2409]" stroked="f">
                    <v:textbox inset="14.4pt,14.4pt,14.4pt,28.8pt">
                      <w:txbxContent>
                        <w:p w:rsidR="00C74D96" w:rsidRDefault="00C74D96" w:rsidP="00481AEF">
                          <w:pPr>
                            <w:spacing w:before="240"/>
                            <w:rPr>
                              <w:color w:val="FFFFFF" w:themeColor="background1"/>
                            </w:rPr>
                          </w:pPr>
                        </w:p>
                      </w:txbxContent>
                    </v:textbox>
                  </v:rect>
                  <v:rect id="Rectangle 214" o:spid="_x0000_s1057" style="position:absolute;left:666;top:34575;width:21476;height:629;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t97cMA&#10;AADbAAAADwAAAGRycy9kb3ducmV2LnhtbESPzWrDMBCE74W8g9hAbo2c1ITUtRJCSEluzd+hx8Xa&#10;ysbWykhK4r59VSj0OMzMN0y5Hmwn7uRD41jBbJqBIK6cbtgouF7en5cgQkTW2DkmBd8UYL0aPZVY&#10;aPfgE93P0YgE4VCggjrGvpAyVDVZDFPXEyfvy3mLMUlvpPb4SHDbyXmWLaTFhtNCjT1ta6ra880q&#10;aDenXfdi6Dh8mMPN719zQvep1GQ8bN5ARBrif/ivfdAK8hx+v6Qf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t97cMAAADbAAAADwAAAAAAAAAAAAAAAACYAgAAZHJzL2Rv&#10;d25yZXYueG1sUEsFBgAAAAAEAAQA9QAAAIgDAAAAAA==&#10;" fillcolor="#406e8c [2409]" stroked="f">
                    <v:textbox inset="14.4pt,14.4pt,14.4pt,28.8pt">
                      <w:txbxContent>
                        <w:p w:rsidR="00C74D96" w:rsidRDefault="00C74D96" w:rsidP="00481AEF">
                          <w:pPr>
                            <w:spacing w:before="240"/>
                            <w:rPr>
                              <w:color w:val="FFFFFF" w:themeColor="background1"/>
                            </w:rPr>
                          </w:pPr>
                        </w:p>
                      </w:txbxContent>
                    </v:textbox>
                  </v:rect>
                </v:group>
                <v:shape id="Text Box 79" o:spid="_x0000_s1058" type="#_x0000_t202" style="position:absolute;top:37338;width:23691;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qNqsAA&#10;AADbAAAADwAAAGRycy9kb3ducmV2LnhtbERPTYvCMBC9L/gfwgje1tRF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qNqsAAAADbAAAADwAAAAAAAAAAAAAAAACYAgAAZHJzL2Rvd25y&#10;ZXYueG1sUEsFBgAAAAAEAAQA9QAAAIUDAAAAAA==&#10;" filled="f" stroked="f">
                  <v:textbox inset="0,0,0,0">
                    <w:txbxContent>
                      <w:p w:rsidR="00C74D96" w:rsidRPr="004651D5" w:rsidRDefault="00C74D96" w:rsidP="00812846">
                        <w:pPr>
                          <w:pStyle w:val="Caption"/>
                          <w:rPr>
                            <w:noProof/>
                            <w:color w:val="2A495E" w:themeColor="accent6" w:themeShade="80"/>
                            <w:sz w:val="20"/>
                            <w:szCs w:val="20"/>
                          </w:rPr>
                        </w:pPr>
                        <w:r w:rsidRPr="004651D5">
                          <w:rPr>
                            <w:color w:val="2A495E" w:themeColor="accent6" w:themeShade="80"/>
                            <w:sz w:val="20"/>
                            <w:szCs w:val="20"/>
                          </w:rPr>
                          <w:t xml:space="preserve">Figure </w:t>
                        </w:r>
                        <w:r>
                          <w:rPr>
                            <w:color w:val="2A495E" w:themeColor="accent6" w:themeShade="80"/>
                            <w:sz w:val="20"/>
                            <w:szCs w:val="20"/>
                          </w:rPr>
                          <w:t>3</w:t>
                        </w:r>
                        <w:r w:rsidRPr="004651D5">
                          <w:rPr>
                            <w:color w:val="2A495E" w:themeColor="accent6" w:themeShade="80"/>
                            <w:sz w:val="20"/>
                            <w:szCs w:val="20"/>
                          </w:rPr>
                          <w:t xml:space="preserve">: </w:t>
                        </w:r>
                        <w:r>
                          <w:rPr>
                            <w:b w:val="0"/>
                            <w:color w:val="2A495E" w:themeColor="accent6" w:themeShade="80"/>
                            <w:sz w:val="20"/>
                            <w:szCs w:val="20"/>
                          </w:rPr>
                          <w:t>Standard Trail Etiquette</w:t>
                        </w:r>
                      </w:p>
                    </w:txbxContent>
                  </v:textbox>
                </v:shape>
                <w10:wrap type="tight"/>
              </v:group>
            </w:pict>
          </mc:Fallback>
        </mc:AlternateContent>
      </w:r>
      <w:r>
        <w:rPr>
          <w:noProof/>
          <w:lang w:val="en-CA" w:eastAsia="en-CA"/>
        </w:rPr>
        <w:drawing>
          <wp:anchor distT="0" distB="0" distL="114300" distR="114300" simplePos="0" relativeHeight="251662848" behindDoc="0" locked="0" layoutInCell="1" allowOverlap="1">
            <wp:simplePos x="0" y="0"/>
            <wp:positionH relativeFrom="column">
              <wp:posOffset>3912235</wp:posOffset>
            </wp:positionH>
            <wp:positionV relativeFrom="paragraph">
              <wp:posOffset>19159</wp:posOffset>
            </wp:positionV>
            <wp:extent cx="2082165" cy="3702685"/>
            <wp:effectExtent l="19050" t="19050" r="13335" b="12065"/>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82165" cy="3702685"/>
                    </a:xfrm>
                    <a:prstGeom prst="rect">
                      <a:avLst/>
                    </a:prstGeom>
                    <a:ln w="15875">
                      <a:solidFill>
                        <a:schemeClr val="accent2">
                          <a:lumMod val="50000"/>
                        </a:schemeClr>
                      </a:solidFill>
                    </a:ln>
                  </pic:spPr>
                </pic:pic>
              </a:graphicData>
            </a:graphic>
            <wp14:sizeRelH relativeFrom="margin">
              <wp14:pctWidth>0</wp14:pctWidth>
            </wp14:sizeRelH>
            <wp14:sizeRelV relativeFrom="margin">
              <wp14:pctHeight>0</wp14:pctHeight>
            </wp14:sizeRelV>
          </wp:anchor>
        </w:drawing>
      </w:r>
      <w:bookmarkEnd w:id="43"/>
      <w:bookmarkEnd w:id="44"/>
      <w:bookmarkEnd w:id="45"/>
      <w:r w:rsidR="00812846" w:rsidRPr="00812846">
        <w:rPr>
          <w:noProof/>
          <w:lang w:val="en-CA" w:eastAsia="en-CA"/>
        </w:rPr>
        <w:t xml:space="preserve"> </w:t>
      </w:r>
      <w:bookmarkEnd w:id="46"/>
      <w:bookmarkEnd w:id="47"/>
    </w:p>
    <w:p w:rsidR="005F59CA" w:rsidRDefault="005F59CA" w:rsidP="00481AEF">
      <w:pPr>
        <w:pStyle w:val="Heading2"/>
      </w:pPr>
    </w:p>
    <w:p w:rsidR="005F59CA" w:rsidRDefault="005F59CA" w:rsidP="00481AEF">
      <w:pPr>
        <w:pStyle w:val="Heading2"/>
      </w:pPr>
    </w:p>
    <w:p w:rsidR="005F59CA" w:rsidRDefault="005F59CA" w:rsidP="00481AEF">
      <w:pPr>
        <w:pStyle w:val="Heading2"/>
      </w:pPr>
    </w:p>
    <w:p w:rsidR="005F59CA" w:rsidRDefault="005F59CA" w:rsidP="00481AEF">
      <w:pPr>
        <w:pStyle w:val="Heading2"/>
      </w:pPr>
    </w:p>
    <w:p w:rsidR="005F59CA" w:rsidRDefault="005F59CA" w:rsidP="00481AEF">
      <w:pPr>
        <w:pStyle w:val="Heading2"/>
      </w:pPr>
    </w:p>
    <w:p w:rsidR="005F59CA" w:rsidRDefault="005F59CA" w:rsidP="00481AEF">
      <w:pPr>
        <w:pStyle w:val="Heading2"/>
      </w:pPr>
    </w:p>
    <w:p w:rsidR="005F59CA" w:rsidRDefault="005F59CA" w:rsidP="00481AEF">
      <w:pPr>
        <w:pStyle w:val="Heading2"/>
      </w:pPr>
    </w:p>
    <w:p w:rsidR="005F59CA" w:rsidRDefault="005F59CA" w:rsidP="00481AEF">
      <w:pPr>
        <w:pStyle w:val="Heading2"/>
      </w:pPr>
    </w:p>
    <w:p w:rsidR="005F59CA" w:rsidRDefault="005F59CA" w:rsidP="00481AEF">
      <w:pPr>
        <w:pStyle w:val="Heading2"/>
      </w:pPr>
    </w:p>
    <w:p w:rsidR="005F59CA" w:rsidRDefault="005F59CA" w:rsidP="00481AEF">
      <w:pPr>
        <w:pStyle w:val="Heading2"/>
      </w:pPr>
    </w:p>
    <w:p w:rsidR="005F59CA" w:rsidRDefault="005F59CA" w:rsidP="00481AEF">
      <w:pPr>
        <w:pStyle w:val="Heading2"/>
      </w:pPr>
    </w:p>
    <w:p w:rsidR="005F59CA" w:rsidRDefault="005F59CA" w:rsidP="00481AEF">
      <w:pPr>
        <w:pStyle w:val="Heading2"/>
      </w:pPr>
    </w:p>
    <w:p w:rsidR="005F59CA" w:rsidRDefault="005F59CA" w:rsidP="00481AEF">
      <w:pPr>
        <w:pStyle w:val="Heading2"/>
      </w:pPr>
    </w:p>
    <w:p w:rsidR="005F59CA" w:rsidRDefault="005F59CA" w:rsidP="00481AEF">
      <w:pPr>
        <w:pStyle w:val="Heading2"/>
      </w:pPr>
    </w:p>
    <w:bookmarkStart w:id="49" w:name="_Toc475879770"/>
    <w:bookmarkStart w:id="50" w:name="_Toc475879952"/>
    <w:bookmarkStart w:id="51" w:name="_Toc475880837"/>
    <w:p w:rsidR="005F59CA" w:rsidRDefault="00F93A47" w:rsidP="00481AEF">
      <w:pPr>
        <w:pStyle w:val="Heading2"/>
      </w:pPr>
      <w:r>
        <w:rPr>
          <w:noProof/>
          <w:lang w:val="en-CA" w:eastAsia="en-CA"/>
        </w:rPr>
        <mc:AlternateContent>
          <mc:Choice Requires="wps">
            <w:drawing>
              <wp:anchor distT="0" distB="0" distL="114300" distR="114300" simplePos="0" relativeHeight="251663872" behindDoc="0" locked="0" layoutInCell="1" allowOverlap="1">
                <wp:simplePos x="0" y="0"/>
                <wp:positionH relativeFrom="column">
                  <wp:posOffset>3390900</wp:posOffset>
                </wp:positionH>
                <wp:positionV relativeFrom="paragraph">
                  <wp:posOffset>199499</wp:posOffset>
                </wp:positionV>
                <wp:extent cx="2656840" cy="144145"/>
                <wp:effectExtent l="0" t="0" r="10160" b="8255"/>
                <wp:wrapSquare wrapText="bothSides"/>
                <wp:docPr id="226" name="Text Box 226"/>
                <wp:cNvGraphicFramePr/>
                <a:graphic xmlns:a="http://schemas.openxmlformats.org/drawingml/2006/main">
                  <a:graphicData uri="http://schemas.microsoft.com/office/word/2010/wordprocessingShape">
                    <wps:wsp>
                      <wps:cNvSpPr txBox="1"/>
                      <wps:spPr>
                        <a:xfrm>
                          <a:off x="0" y="0"/>
                          <a:ext cx="2656840" cy="144145"/>
                        </a:xfrm>
                        <a:prstGeom prst="rect">
                          <a:avLst/>
                        </a:prstGeom>
                        <a:noFill/>
                        <a:ln>
                          <a:noFill/>
                        </a:ln>
                        <a:effectLst/>
                      </wps:spPr>
                      <wps:txbx>
                        <w:txbxContent>
                          <w:p w:rsidR="00C74D96" w:rsidRPr="00812846" w:rsidRDefault="00C74D96" w:rsidP="00835058">
                            <w:pPr>
                              <w:pStyle w:val="Caption"/>
                              <w:spacing w:after="0"/>
                              <w:rPr>
                                <w:rFonts w:eastAsiaTheme="minorHAnsi" w:cstheme="minorHAnsi"/>
                                <w:noProof/>
                                <w:color w:val="438086" w:themeColor="accent2"/>
                                <w:sz w:val="20"/>
                                <w:szCs w:val="20"/>
                              </w:rPr>
                            </w:pPr>
                            <w:r w:rsidRPr="004651D5">
                              <w:rPr>
                                <w:color w:val="2A495E" w:themeColor="accent6" w:themeShade="80"/>
                                <w:sz w:val="20"/>
                                <w:szCs w:val="20"/>
                              </w:rPr>
                              <w:t xml:space="preserve">Figure </w:t>
                            </w:r>
                            <w:r>
                              <w:rPr>
                                <w:color w:val="2A495E" w:themeColor="accent6" w:themeShade="80"/>
                                <w:sz w:val="20"/>
                                <w:szCs w:val="20"/>
                              </w:rPr>
                              <w:t xml:space="preserve">4: </w:t>
                            </w:r>
                            <w:r w:rsidRPr="00812846">
                              <w:rPr>
                                <w:b w:val="0"/>
                                <w:color w:val="2A495E" w:themeColor="accent6" w:themeShade="80"/>
                                <w:sz w:val="20"/>
                                <w:szCs w:val="20"/>
                              </w:rPr>
                              <w:t>Typical Trail Intersection 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226" o:spid="_x0000_s1059" type="#_x0000_t202" style="position:absolute;margin-left:267pt;margin-top:15.7pt;width:209.2pt;height:11.3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" filled="f" stroked="f">
                <v:textbox style="mso-fit-shape-to-text:t" inset="0,0,0,0">
                  <w:txbxContent>
                    <w:p w:rsidR="00C74D96" w:rsidRPr="00812846" w:rsidRDefault="00C74D96" w:rsidP="00835058">
                      <w:pPr>
                        <w:pStyle w:val="Caption"/>
                        <w:spacing w:after="0"/>
                        <w:rPr>
                          <w:rFonts w:eastAsiaTheme="minorHAnsi" w:cstheme="minorHAnsi"/>
                          <w:noProof/>
                          <w:color w:val="438086" w:themeColor="accent2"/>
                          <w:sz w:val="20"/>
                          <w:szCs w:val="20"/>
                        </w:rPr>
                      </w:pPr>
                      <w:r w:rsidRPr="004651D5">
                        <w:rPr>
                          <w:color w:val="2A495E" w:themeColor="accent6" w:themeShade="80"/>
                          <w:sz w:val="20"/>
                          <w:szCs w:val="20"/>
                        </w:rPr>
                        <w:t xml:space="preserve">Figure </w:t>
                      </w:r>
                      <w:r>
                        <w:rPr>
                          <w:color w:val="2A495E" w:themeColor="accent6" w:themeShade="80"/>
                          <w:sz w:val="20"/>
                          <w:szCs w:val="20"/>
                        </w:rPr>
                        <w:t xml:space="preserve">4: </w:t>
                      </w:r>
                      <w:r w:rsidRPr="00812846">
                        <w:rPr>
                          <w:b w:val="0"/>
                          <w:color w:val="2A495E" w:themeColor="accent6" w:themeShade="80"/>
                          <w:sz w:val="20"/>
                          <w:szCs w:val="20"/>
                        </w:rPr>
                        <w:t>Typical Trail Intersection Sign</w:t>
                      </w:r>
                    </w:p>
                  </w:txbxContent>
                </v:textbox>
                <w10:wrap type="square"/>
              </v:shape>
            </w:pict>
          </mc:Fallback>
        </mc:AlternateContent>
      </w:r>
      <w:bookmarkEnd w:id="49"/>
      <w:bookmarkEnd w:id="50"/>
      <w:bookmarkEnd w:id="51"/>
    </w:p>
    <w:p w:rsidR="005F59CA" w:rsidRDefault="005F59CA" w:rsidP="00481AEF">
      <w:pPr>
        <w:pStyle w:val="Heading2"/>
      </w:pPr>
    </w:p>
    <w:p w:rsidR="00F93A47" w:rsidRDefault="00F93A47" w:rsidP="00481AEF">
      <w:pPr>
        <w:pStyle w:val="Heading2"/>
      </w:pPr>
    </w:p>
    <w:p w:rsidR="007721F8" w:rsidRDefault="007721F8" w:rsidP="007721F8">
      <w:pPr>
        <w:pStyle w:val="Heading2"/>
      </w:pPr>
      <w:bookmarkStart w:id="52" w:name="_Toc475880838"/>
      <w:r>
        <w:t>Adjacent Landowners/Stakeholders</w:t>
      </w:r>
      <w:bookmarkEnd w:id="52"/>
    </w:p>
    <w:p w:rsidR="00EE7AF1" w:rsidRDefault="007721F8" w:rsidP="00F935B9">
      <w:r w:rsidRPr="00A011DF">
        <w:t xml:space="preserve">As with any </w:t>
      </w:r>
      <w:r>
        <w:t>development project</w:t>
      </w:r>
      <w:r w:rsidRPr="00A011DF">
        <w:t xml:space="preserve"> that impact</w:t>
      </w:r>
      <w:r>
        <w:t>s</w:t>
      </w:r>
      <w:r w:rsidRPr="00A011DF">
        <w:t xml:space="preserve"> the </w:t>
      </w:r>
      <w:r>
        <w:t>land</w:t>
      </w:r>
      <w:r w:rsidRPr="00A011DF">
        <w:t xml:space="preserve">, it is </w:t>
      </w:r>
      <w:r>
        <w:t>important</w:t>
      </w:r>
      <w:r w:rsidRPr="00A011DF">
        <w:t xml:space="preserve"> </w:t>
      </w:r>
      <w:r>
        <w:t>communicate with adjacent landowners</w:t>
      </w:r>
      <w:r w:rsidRPr="00A011DF">
        <w:t xml:space="preserve"> and </w:t>
      </w:r>
      <w:r>
        <w:t>affected</w:t>
      </w:r>
      <w:r w:rsidRPr="00A011DF">
        <w:t xml:space="preserve"> stakeholders </w:t>
      </w:r>
      <w:r>
        <w:t>about the proposed project and discuss areas of potential concern.  CVCS members have taken a very proactive approach to adjacent landowner and effected stakeholders of the proposed Barbour Rock Recreation trail development by actively connecting with all adjacent land owners and various stakeholders such the Crown tenure</w:t>
      </w:r>
      <w:r w:rsidRPr="00A011DF">
        <w:t xml:space="preserve"> </w:t>
      </w:r>
      <w:r>
        <w:t xml:space="preserve">holders. To date excellent feedback has been received from the all of the contacted individuals, organizations and stakeholders. Comments have not all been supportive of the proposed trail system or mountain biking in general, but all comments provided constructive and useful comments that resulted in several changes to the initial trail concept and clearly identified areas of concerns, various issues and stakeholder operations requirements. A summary of the feedback received from theses one on one conversations and CVGTA/CVCS responses are listed in the Appendix C. </w:t>
      </w:r>
      <w:r w:rsidR="00EE7AF1">
        <w:t>CVGTA and CVCS received many letters of support over the past year, notable letters came from the Summit Trail Makers Society, the Radium Chamber of commerce and the Columbia Valley Chamber of Commerce. These organizations see the huge benefits of adding these trails to the valley.</w:t>
      </w:r>
      <w:bookmarkEnd w:id="48"/>
      <w:r w:rsidR="00EE7AF1">
        <w:t xml:space="preserve"> Their letters are attached in Appendix ‘D’.</w:t>
      </w:r>
    </w:p>
    <w:p w:rsidR="00A30836" w:rsidRDefault="00E16726" w:rsidP="00F935B9">
      <w:r>
        <w:t>CVGTA</w:t>
      </w:r>
      <w:r w:rsidR="00594E10">
        <w:t xml:space="preserve"> and</w:t>
      </w:r>
      <w:r w:rsidR="00030067">
        <w:t xml:space="preserve"> CVCS </w:t>
      </w:r>
      <w:r w:rsidR="006175EB">
        <w:t xml:space="preserve">has </w:t>
      </w:r>
      <w:r w:rsidR="00030067">
        <w:t>welcome</w:t>
      </w:r>
      <w:r w:rsidR="006175EB">
        <w:t>d</w:t>
      </w:r>
      <w:r w:rsidR="00030067">
        <w:t xml:space="preserve"> all input and suggestions </w:t>
      </w:r>
      <w:r w:rsidR="00594E10">
        <w:t>on the proposed Barbour Rock Recreation trails so as</w:t>
      </w:r>
      <w:r w:rsidR="00030067">
        <w:t xml:space="preserve"> to </w:t>
      </w:r>
      <w:r w:rsidR="00594E10">
        <w:t>ensure</w:t>
      </w:r>
      <w:r w:rsidR="00030067">
        <w:t xml:space="preserve"> the best trail</w:t>
      </w:r>
      <w:r w:rsidR="00594E10">
        <w:t>s</w:t>
      </w:r>
      <w:r w:rsidR="00030067">
        <w:t xml:space="preserve"> possible that will not only offer an epic </w:t>
      </w:r>
      <w:r w:rsidR="00070C57">
        <w:t>recreation trail,</w:t>
      </w:r>
      <w:r w:rsidR="00030067">
        <w:t xml:space="preserve"> but one that respects the land, adjacent land owners, stakeholders and Crown tenure operators.</w:t>
      </w:r>
      <w:r w:rsidR="00A30836">
        <w:t xml:space="preserve"> </w:t>
      </w:r>
    </w:p>
    <w:p w:rsidR="006175EB" w:rsidRDefault="006175EB" w:rsidP="006175EB">
      <w:pPr>
        <w:pStyle w:val="Heading2"/>
      </w:pPr>
      <w:bookmarkStart w:id="53" w:name="_Toc475880839"/>
      <w:r>
        <w:t>General Public Input and Consultation</w:t>
      </w:r>
      <w:bookmarkEnd w:id="53"/>
    </w:p>
    <w:p w:rsidR="006175EB" w:rsidRDefault="008F0747" w:rsidP="006175EB">
      <w:r>
        <w:rPr>
          <w:noProof/>
          <w:lang w:val="en-CA" w:eastAsia="en-CA"/>
        </w:rPr>
        <mc:AlternateContent>
          <mc:Choice Requires="wps">
            <w:drawing>
              <wp:anchor distT="45720" distB="45720" distL="114300" distR="114300" simplePos="0" relativeHeight="251657728" behindDoc="0" locked="0" layoutInCell="1" allowOverlap="1">
                <wp:simplePos x="0" y="0"/>
                <wp:positionH relativeFrom="column">
                  <wp:posOffset>981075</wp:posOffset>
                </wp:positionH>
                <wp:positionV relativeFrom="paragraph">
                  <wp:posOffset>1269365</wp:posOffset>
                </wp:positionV>
                <wp:extent cx="3829050" cy="1495425"/>
                <wp:effectExtent l="38100" t="38100" r="114300" b="123825"/>
                <wp:wrapSquare wrapText="bothSides"/>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495425"/>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rsidR="00C74D96" w:rsidRPr="008F0747" w:rsidRDefault="00C74D96" w:rsidP="0096133C">
                            <w:pPr>
                              <w:spacing w:after="120"/>
                              <w:rPr>
                                <w:rFonts w:ascii="Arial" w:hAnsi="Arial" w:cs="Arial"/>
                                <w:b/>
                              </w:rPr>
                            </w:pPr>
                            <w:r w:rsidRPr="008F0747">
                              <w:rPr>
                                <w:rFonts w:ascii="Arial" w:hAnsi="Arial" w:cs="Arial"/>
                                <w:b/>
                              </w:rPr>
                              <w:t>Questions as listed in the RDEK Areas F &amp; G APC Minutes</w:t>
                            </w:r>
                          </w:p>
                          <w:p w:rsidR="00C74D96" w:rsidRPr="0096133C" w:rsidRDefault="00C74D96" w:rsidP="008F0747">
                            <w:pPr>
                              <w:pStyle w:val="ListParagraph"/>
                              <w:numPr>
                                <w:ilvl w:val="0"/>
                                <w:numId w:val="15"/>
                              </w:numPr>
                              <w:rPr>
                                <w:rFonts w:ascii="Arial" w:hAnsi="Arial" w:cs="Arial"/>
                                <w:sz w:val="18"/>
                                <w:szCs w:val="18"/>
                              </w:rPr>
                            </w:pPr>
                            <w:r w:rsidRPr="0096133C">
                              <w:rPr>
                                <w:rFonts w:ascii="Arial" w:hAnsi="Arial" w:cs="Arial"/>
                                <w:sz w:val="18"/>
                                <w:szCs w:val="18"/>
                              </w:rPr>
                              <w:t>What are the widths of the trails?</w:t>
                            </w:r>
                          </w:p>
                          <w:p w:rsidR="00C74D96" w:rsidRPr="0096133C" w:rsidRDefault="00C74D96" w:rsidP="008F0747">
                            <w:pPr>
                              <w:pStyle w:val="ListParagraph"/>
                              <w:numPr>
                                <w:ilvl w:val="0"/>
                                <w:numId w:val="15"/>
                              </w:numPr>
                              <w:rPr>
                                <w:rFonts w:ascii="Arial" w:hAnsi="Arial" w:cs="Arial"/>
                                <w:sz w:val="18"/>
                                <w:szCs w:val="18"/>
                              </w:rPr>
                            </w:pPr>
                            <w:r w:rsidRPr="0096133C">
                              <w:rPr>
                                <w:rFonts w:ascii="Arial" w:hAnsi="Arial" w:cs="Arial"/>
                                <w:sz w:val="18"/>
                                <w:szCs w:val="18"/>
                              </w:rPr>
                              <w:t>Will the trails be built by hand or machine?</w:t>
                            </w:r>
                          </w:p>
                          <w:p w:rsidR="00C74D96" w:rsidRPr="0096133C" w:rsidRDefault="00C74D96" w:rsidP="008F0747">
                            <w:pPr>
                              <w:pStyle w:val="ListParagraph"/>
                              <w:numPr>
                                <w:ilvl w:val="0"/>
                                <w:numId w:val="15"/>
                              </w:numPr>
                              <w:rPr>
                                <w:rFonts w:ascii="Arial" w:hAnsi="Arial" w:cs="Arial"/>
                                <w:sz w:val="18"/>
                                <w:szCs w:val="18"/>
                              </w:rPr>
                            </w:pPr>
                            <w:r w:rsidRPr="0096133C">
                              <w:rPr>
                                <w:rFonts w:ascii="Arial" w:hAnsi="Arial" w:cs="Arial"/>
                                <w:sz w:val="18"/>
                                <w:szCs w:val="18"/>
                              </w:rPr>
                              <w:t>Is there a real need for more recreation trails?</w:t>
                            </w:r>
                          </w:p>
                          <w:p w:rsidR="00C74D96" w:rsidRPr="0096133C" w:rsidRDefault="00C74D96" w:rsidP="008F0747">
                            <w:pPr>
                              <w:pStyle w:val="ListParagraph"/>
                              <w:numPr>
                                <w:ilvl w:val="0"/>
                                <w:numId w:val="15"/>
                              </w:numPr>
                              <w:rPr>
                                <w:rFonts w:ascii="Arial" w:hAnsi="Arial" w:cs="Arial"/>
                                <w:sz w:val="18"/>
                                <w:szCs w:val="18"/>
                              </w:rPr>
                            </w:pPr>
                            <w:r w:rsidRPr="0096133C">
                              <w:rPr>
                                <w:rFonts w:ascii="Arial" w:hAnsi="Arial" w:cs="Arial"/>
                                <w:sz w:val="18"/>
                                <w:szCs w:val="18"/>
                              </w:rPr>
                              <w:t>Has there been a wildlife study?</w:t>
                            </w:r>
                          </w:p>
                          <w:p w:rsidR="00C74D96" w:rsidRPr="0096133C" w:rsidRDefault="00C74D96" w:rsidP="008F0747">
                            <w:pPr>
                              <w:pStyle w:val="ListParagraph"/>
                              <w:numPr>
                                <w:ilvl w:val="0"/>
                                <w:numId w:val="15"/>
                              </w:numPr>
                              <w:rPr>
                                <w:rFonts w:ascii="Arial" w:hAnsi="Arial" w:cs="Arial"/>
                                <w:sz w:val="18"/>
                                <w:szCs w:val="18"/>
                              </w:rPr>
                            </w:pPr>
                            <w:r w:rsidRPr="0096133C">
                              <w:rPr>
                                <w:rFonts w:ascii="Arial" w:hAnsi="Arial" w:cs="Arial"/>
                                <w:sz w:val="18"/>
                                <w:szCs w:val="18"/>
                              </w:rPr>
                              <w:t>Has there been communication with stakeholders?</w:t>
                            </w:r>
                          </w:p>
                          <w:p w:rsidR="00C74D96" w:rsidRPr="0096133C" w:rsidRDefault="00C74D96" w:rsidP="008F0747">
                            <w:pPr>
                              <w:pStyle w:val="ListParagraph"/>
                              <w:numPr>
                                <w:ilvl w:val="0"/>
                                <w:numId w:val="15"/>
                              </w:numPr>
                              <w:rPr>
                                <w:rFonts w:ascii="Arial" w:hAnsi="Arial" w:cs="Arial"/>
                                <w:sz w:val="18"/>
                                <w:szCs w:val="18"/>
                              </w:rPr>
                            </w:pPr>
                            <w:r w:rsidRPr="0096133C">
                              <w:rPr>
                                <w:rFonts w:ascii="Arial" w:hAnsi="Arial" w:cs="Arial"/>
                                <w:sz w:val="18"/>
                                <w:szCs w:val="18"/>
                              </w:rPr>
                              <w:t>What are the standards for building trails?</w:t>
                            </w:r>
                          </w:p>
                          <w:p w:rsidR="00C74D96" w:rsidRPr="0096133C" w:rsidRDefault="00C74D96" w:rsidP="0096133C">
                            <w:pPr>
                              <w:pStyle w:val="ListParagraph"/>
                              <w:numPr>
                                <w:ilvl w:val="0"/>
                                <w:numId w:val="15"/>
                              </w:numPr>
                              <w:spacing w:after="120"/>
                              <w:ind w:left="714" w:hanging="357"/>
                              <w:contextualSpacing w:val="0"/>
                              <w:rPr>
                                <w:sz w:val="18"/>
                                <w:szCs w:val="18"/>
                              </w:rPr>
                            </w:pPr>
                            <w:r w:rsidRPr="0096133C">
                              <w:rPr>
                                <w:rFonts w:ascii="Arial" w:hAnsi="Arial" w:cs="Arial"/>
                                <w:sz w:val="18"/>
                                <w:szCs w:val="18"/>
                              </w:rPr>
                              <w:t>Who will use the trails?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_x0000_s1060" type="#_x0000_t202" style="position:absolute;margin-left:77.25pt;margin-top:99.95pt;width:301.5pt;height:117.7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">
                <v:shadow on="t" color="black" opacity="26214f" origin="-.5,-.5" offset=".74836mm,.74836mm"/>
                <v:textbox>
                  <w:txbxContent>
                    <w:p w:rsidR="00C74D96" w:rsidRPr="008F0747" w:rsidRDefault="00C74D96" w:rsidP="0096133C">
                      <w:pPr>
                        <w:spacing w:after="120"/>
                        <w:rPr>
                          <w:rFonts w:ascii="Arial" w:hAnsi="Arial" w:cs="Arial"/>
                          <w:b/>
                        </w:rPr>
                      </w:pPr>
                      <w:r w:rsidRPr="008F0747">
                        <w:rPr>
                          <w:rFonts w:ascii="Arial" w:hAnsi="Arial" w:cs="Arial"/>
                          <w:b/>
                        </w:rPr>
                        <w:t>Questions as listed in the RDEK Areas F &amp; G APC Minutes</w:t>
                      </w:r>
                    </w:p>
                    <w:p w:rsidR="00C74D96" w:rsidRPr="0096133C" w:rsidRDefault="00C74D96" w:rsidP="008F0747">
                      <w:pPr>
                        <w:pStyle w:val="ListParagraph"/>
                        <w:numPr>
                          <w:ilvl w:val="0"/>
                          <w:numId w:val="15"/>
                        </w:numPr>
                        <w:rPr>
                          <w:rFonts w:ascii="Arial" w:hAnsi="Arial" w:cs="Arial"/>
                          <w:sz w:val="18"/>
                          <w:szCs w:val="18"/>
                        </w:rPr>
                      </w:pPr>
                      <w:r w:rsidRPr="0096133C">
                        <w:rPr>
                          <w:rFonts w:ascii="Arial" w:hAnsi="Arial" w:cs="Arial"/>
                          <w:sz w:val="18"/>
                          <w:szCs w:val="18"/>
                        </w:rPr>
                        <w:t>What are the widths of the trails?</w:t>
                      </w:r>
                    </w:p>
                    <w:p w:rsidR="00C74D96" w:rsidRPr="0096133C" w:rsidRDefault="00C74D96" w:rsidP="008F0747">
                      <w:pPr>
                        <w:pStyle w:val="ListParagraph"/>
                        <w:numPr>
                          <w:ilvl w:val="0"/>
                          <w:numId w:val="15"/>
                        </w:numPr>
                        <w:rPr>
                          <w:rFonts w:ascii="Arial" w:hAnsi="Arial" w:cs="Arial"/>
                          <w:sz w:val="18"/>
                          <w:szCs w:val="18"/>
                        </w:rPr>
                      </w:pPr>
                      <w:r w:rsidRPr="0096133C">
                        <w:rPr>
                          <w:rFonts w:ascii="Arial" w:hAnsi="Arial" w:cs="Arial"/>
                          <w:sz w:val="18"/>
                          <w:szCs w:val="18"/>
                        </w:rPr>
                        <w:t>Will the trails be built by hand or machine?</w:t>
                      </w:r>
                    </w:p>
                    <w:p w:rsidR="00C74D96" w:rsidRPr="0096133C" w:rsidRDefault="00C74D96" w:rsidP="008F0747">
                      <w:pPr>
                        <w:pStyle w:val="ListParagraph"/>
                        <w:numPr>
                          <w:ilvl w:val="0"/>
                          <w:numId w:val="15"/>
                        </w:numPr>
                        <w:rPr>
                          <w:rFonts w:ascii="Arial" w:hAnsi="Arial" w:cs="Arial"/>
                          <w:sz w:val="18"/>
                          <w:szCs w:val="18"/>
                        </w:rPr>
                      </w:pPr>
                      <w:r w:rsidRPr="0096133C">
                        <w:rPr>
                          <w:rFonts w:ascii="Arial" w:hAnsi="Arial" w:cs="Arial"/>
                          <w:sz w:val="18"/>
                          <w:szCs w:val="18"/>
                        </w:rPr>
                        <w:t>Is there a real need for more recreation trails?</w:t>
                      </w:r>
                    </w:p>
                    <w:p w:rsidR="00C74D96" w:rsidRPr="0096133C" w:rsidRDefault="00C74D96" w:rsidP="008F0747">
                      <w:pPr>
                        <w:pStyle w:val="ListParagraph"/>
                        <w:numPr>
                          <w:ilvl w:val="0"/>
                          <w:numId w:val="15"/>
                        </w:numPr>
                        <w:rPr>
                          <w:rFonts w:ascii="Arial" w:hAnsi="Arial" w:cs="Arial"/>
                          <w:sz w:val="18"/>
                          <w:szCs w:val="18"/>
                        </w:rPr>
                      </w:pPr>
                      <w:r w:rsidRPr="0096133C">
                        <w:rPr>
                          <w:rFonts w:ascii="Arial" w:hAnsi="Arial" w:cs="Arial"/>
                          <w:sz w:val="18"/>
                          <w:szCs w:val="18"/>
                        </w:rPr>
                        <w:t>Has there been a wildlife study?</w:t>
                      </w:r>
                    </w:p>
                    <w:p w:rsidR="00C74D96" w:rsidRPr="0096133C" w:rsidRDefault="00C74D96" w:rsidP="008F0747">
                      <w:pPr>
                        <w:pStyle w:val="ListParagraph"/>
                        <w:numPr>
                          <w:ilvl w:val="0"/>
                          <w:numId w:val="15"/>
                        </w:numPr>
                        <w:rPr>
                          <w:rFonts w:ascii="Arial" w:hAnsi="Arial" w:cs="Arial"/>
                          <w:sz w:val="18"/>
                          <w:szCs w:val="18"/>
                        </w:rPr>
                      </w:pPr>
                      <w:r w:rsidRPr="0096133C">
                        <w:rPr>
                          <w:rFonts w:ascii="Arial" w:hAnsi="Arial" w:cs="Arial"/>
                          <w:sz w:val="18"/>
                          <w:szCs w:val="18"/>
                        </w:rPr>
                        <w:t>Has there been communication with stakeholders?</w:t>
                      </w:r>
                    </w:p>
                    <w:p w:rsidR="00C74D96" w:rsidRPr="0096133C" w:rsidRDefault="00C74D96" w:rsidP="008F0747">
                      <w:pPr>
                        <w:pStyle w:val="ListParagraph"/>
                        <w:numPr>
                          <w:ilvl w:val="0"/>
                          <w:numId w:val="15"/>
                        </w:numPr>
                        <w:rPr>
                          <w:rFonts w:ascii="Arial" w:hAnsi="Arial" w:cs="Arial"/>
                          <w:sz w:val="18"/>
                          <w:szCs w:val="18"/>
                        </w:rPr>
                      </w:pPr>
                      <w:r w:rsidRPr="0096133C">
                        <w:rPr>
                          <w:rFonts w:ascii="Arial" w:hAnsi="Arial" w:cs="Arial"/>
                          <w:sz w:val="18"/>
                          <w:szCs w:val="18"/>
                        </w:rPr>
                        <w:t>What are the standards for building trails?</w:t>
                      </w:r>
                    </w:p>
                    <w:p w:rsidR="00C74D96" w:rsidRPr="0096133C" w:rsidRDefault="00C74D96" w:rsidP="0096133C">
                      <w:pPr>
                        <w:pStyle w:val="ListParagraph"/>
                        <w:numPr>
                          <w:ilvl w:val="0"/>
                          <w:numId w:val="15"/>
                        </w:numPr>
                        <w:spacing w:after="120"/>
                        <w:ind w:left="714" w:hanging="357"/>
                        <w:contextualSpacing w:val="0"/>
                        <w:rPr>
                          <w:sz w:val="18"/>
                          <w:szCs w:val="18"/>
                        </w:rPr>
                      </w:pPr>
                      <w:r w:rsidRPr="0096133C">
                        <w:rPr>
                          <w:rFonts w:ascii="Arial" w:hAnsi="Arial" w:cs="Arial"/>
                          <w:sz w:val="18"/>
                          <w:szCs w:val="18"/>
                        </w:rPr>
                        <w:t>Who will use the trails?</w:t>
                      </w:r>
                    </w:p>
                  </w:txbxContent>
                </v:textbox>
                <w10:wrap type="square"/>
              </v:shape>
            </w:pict>
          </mc:Fallback>
        </mc:AlternateContent>
      </w:r>
      <w:r w:rsidR="006175EB">
        <w:t>As is typical of applications with the Ministry of Forest, Lands and Natural Resource Operations for use of land, the application goes through a circulation process to various other Ministries within the Provincial Government as well as to the local Regional District, in this case the Regional District of East Kootenay (RDEK). The CVGTA and CVCS were invited to present at the RDEK Areas F &amp; G Advisory Planning Commi</w:t>
      </w:r>
      <w:r>
        <w:t>ssion</w:t>
      </w:r>
      <w:r w:rsidR="006175EB">
        <w:t xml:space="preserve"> (APC) meeting on </w:t>
      </w:r>
      <w:r>
        <w:t xml:space="preserve">November 15, 2016 the proposal for the Barbour Rock Recreation Trail System. </w:t>
      </w:r>
      <w:r w:rsidR="006175EB">
        <w:t xml:space="preserve">  </w:t>
      </w:r>
      <w:r>
        <w:t xml:space="preserve">The Commission members had some excellent questions and concerns which required further work on the plan by the CVGTA, CVCS and RSTBC. </w:t>
      </w:r>
    </w:p>
    <w:p w:rsidR="008F0747" w:rsidRPr="006175EB" w:rsidRDefault="008F0747" w:rsidP="006175EB"/>
    <w:p w:rsidR="006175EB" w:rsidRDefault="006175EB" w:rsidP="00F935B9"/>
    <w:p w:rsidR="005F59CA" w:rsidRDefault="005F59CA">
      <w:bookmarkStart w:id="54" w:name="_Toc451174081"/>
    </w:p>
    <w:p w:rsidR="00C930CB" w:rsidRDefault="00C930CB"/>
    <w:p w:rsidR="00C930CB" w:rsidRDefault="00C930CB"/>
    <w:p w:rsidR="00C930CB" w:rsidRDefault="00C930CB"/>
    <w:p w:rsidR="008F0747" w:rsidRDefault="00C930CB" w:rsidP="00C930CB">
      <w:r>
        <w:t>The Commission concluded with a non-support at that time as they felt more public consultation was needed as well as additional input from a Biologist on the impact of recreation trails on wildlife. The referral onto the RDEK Planning and Development Comm</w:t>
      </w:r>
      <w:r w:rsidR="00496BB8">
        <w:t>ittee was postponed</w:t>
      </w:r>
      <w:r>
        <w:t xml:space="preserve"> indefinitely to give the CVGTA, CVCS, and RSTBC time to address the Commissions concerns.</w:t>
      </w:r>
    </w:p>
    <w:p w:rsidR="004F0F90" w:rsidRDefault="00C930CB" w:rsidP="00C930CB">
      <w:r w:rsidRPr="00C930CB">
        <w:t xml:space="preserve">With the </w:t>
      </w:r>
      <w:r w:rsidR="000639F1">
        <w:t>input</w:t>
      </w:r>
      <w:r w:rsidRPr="00C930CB">
        <w:t xml:space="preserve"> from the Commission, CVGTA, CVCS, and RSTBC</w:t>
      </w:r>
      <w:r w:rsidR="000639F1">
        <w:t xml:space="preserve"> determined that more work had to be done to address the concerns surrounding potential impacts to the environment and to do more public engagement with the general public. A</w:t>
      </w:r>
      <w:r w:rsidRPr="00C930CB">
        <w:t xml:space="preserve"> second report </w:t>
      </w:r>
      <w:r w:rsidR="000639F1">
        <w:t xml:space="preserve">was commissioned </w:t>
      </w:r>
      <w:r w:rsidRPr="00C930CB">
        <w:t xml:space="preserve">by a </w:t>
      </w:r>
      <w:r w:rsidR="000639F1">
        <w:t>local well-respected b</w:t>
      </w:r>
      <w:r w:rsidRPr="00C930CB">
        <w:t xml:space="preserve">iologist, </w:t>
      </w:r>
      <w:r w:rsidR="000639F1">
        <w:t xml:space="preserve">Ms. </w:t>
      </w:r>
      <w:r w:rsidRPr="00C930CB">
        <w:rPr>
          <w:rFonts w:cs="FuturaBT-Book"/>
        </w:rPr>
        <w:t>Eva M. Boehringer, MRM, RPBio</w:t>
      </w:r>
      <w:r w:rsidR="00FE679B">
        <w:rPr>
          <w:rFonts w:cs="FuturaBT-Book"/>
        </w:rPr>
        <w:t>. Ms. Boehringer was asked</w:t>
      </w:r>
      <w:r w:rsidRPr="00C930CB">
        <w:rPr>
          <w:rFonts w:cs="FuturaBT-Book"/>
        </w:rPr>
        <w:t xml:space="preserve"> </w:t>
      </w:r>
      <w:r w:rsidRPr="00C930CB">
        <w:t>to</w:t>
      </w:r>
      <w:r w:rsidR="00FE679B">
        <w:t xml:space="preserve"> address</w:t>
      </w:r>
      <w:r w:rsidRPr="00C930CB">
        <w:t xml:space="preserve"> specific concerns iden</w:t>
      </w:r>
      <w:r>
        <w:t>tified by the local BC Environm</w:t>
      </w:r>
      <w:r w:rsidRPr="00C930CB">
        <w:t>e</w:t>
      </w:r>
      <w:r>
        <w:t>n</w:t>
      </w:r>
      <w:r w:rsidRPr="00C930CB">
        <w:t>t office</w:t>
      </w:r>
      <w:r>
        <w:t xml:space="preserve"> on the proposed trail design and alignment</w:t>
      </w:r>
      <w:r w:rsidR="00FE679B">
        <w:t xml:space="preserve"> and how to mitigate or avoid negative expertise. </w:t>
      </w:r>
      <w:r w:rsidR="004F0F90">
        <w:t xml:space="preserve">Attached as Appendix “D” is </w:t>
      </w:r>
      <w:r w:rsidR="004F0F90">
        <w:rPr>
          <w:rFonts w:cs="FuturaBT-Book"/>
        </w:rPr>
        <w:t>Ms. Boehringer’s report.</w:t>
      </w:r>
    </w:p>
    <w:p w:rsidR="004F0F90" w:rsidRDefault="004F0F90" w:rsidP="00C930CB">
      <w:r>
        <w:rPr>
          <w:noProof/>
          <w:lang w:val="en-CA" w:eastAsia="en-CA"/>
        </w:rPr>
        <mc:AlternateContent>
          <mc:Choice Requires="wps">
            <w:drawing>
              <wp:anchor distT="45720" distB="45720" distL="114300" distR="114300" simplePos="0" relativeHeight="251658752" behindDoc="0" locked="0" layoutInCell="1" allowOverlap="1">
                <wp:simplePos x="0" y="0"/>
                <wp:positionH relativeFrom="column">
                  <wp:posOffset>381000</wp:posOffset>
                </wp:positionH>
                <wp:positionV relativeFrom="paragraph">
                  <wp:posOffset>20320</wp:posOffset>
                </wp:positionV>
                <wp:extent cx="5048250" cy="571500"/>
                <wp:effectExtent l="38100" t="38100" r="114300" b="114300"/>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0" cy="57150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rsidR="00C74D96" w:rsidRDefault="00C74D96" w:rsidP="004F0F90">
                            <w:pPr>
                              <w:spacing w:before="120" w:after="120"/>
                            </w:pPr>
                            <w:r>
                              <w:rPr>
                                <w:rFonts w:ascii="Arial" w:hAnsi="Arial" w:cs="Arial"/>
                                <w:bCs/>
                                <w:lang w:val="en-CA" w:eastAsia="en-US"/>
                              </w:rPr>
                              <w:t>“</w:t>
                            </w:r>
                            <w:r w:rsidRPr="00AA4235">
                              <w:rPr>
                                <w:rFonts w:ascii="Arial" w:hAnsi="Arial" w:cs="Arial"/>
                                <w:bCs/>
                                <w:i/>
                                <w:lang w:val="en-CA" w:eastAsia="en-US"/>
                              </w:rPr>
                              <w:t>Wildlife Assessment and Recommendations for the Proposed Barbour Rock Recreational Trails</w:t>
                            </w:r>
                            <w:r>
                              <w:rPr>
                                <w:rFonts w:ascii="Arial" w:hAnsi="Arial" w:cs="Arial"/>
                                <w:bCs/>
                                <w:lang w:val="en-CA" w:eastAsia="en-US"/>
                              </w:rPr>
                              <w:t>”</w:t>
                            </w:r>
                            <w:r w:rsidRPr="000639F1">
                              <w:rPr>
                                <w:rFonts w:ascii="Arial" w:hAnsi="Arial" w:cs="Arial"/>
                                <w:bCs/>
                                <w:lang w:val="en-CA" w:eastAsia="en-US"/>
                              </w:rPr>
                              <w:t xml:space="preserve">, January 2017 - </w:t>
                            </w:r>
                            <w:r w:rsidRPr="000639F1">
                              <w:rPr>
                                <w:rFonts w:ascii="Arial" w:hAnsi="Arial" w:cs="Arial"/>
                                <w:lang w:val="en-CA" w:eastAsia="en-US"/>
                              </w:rPr>
                              <w:t>Prepared by: Eva M. Boehringer, MRM, RPBio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_x0000_s1061" type="#_x0000_t202" style="position:absolute;margin-left:30pt;margin-top:1.6pt;width:397.5pt;height:4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">
                <v:shadow on="t" color="black" opacity="26214f" origin="-.5,-.5" offset=".74836mm,.74836mm"/>
                <v:textbox>
                  <w:txbxContent>
                    <w:p w:rsidR="00C74D96" w:rsidRDefault="00C74D96" w:rsidP="004F0F90">
                      <w:pPr>
                        <w:spacing w:before="120" w:after="120"/>
                      </w:pPr>
                      <w:r>
                        <w:rPr>
                          <w:rFonts w:ascii="Arial" w:hAnsi="Arial" w:cs="Arial"/>
                          <w:bCs/>
                          <w:lang w:val="en-CA" w:eastAsia="en-US"/>
                        </w:rPr>
                        <w:t>“</w:t>
                      </w:r>
                      <w:r w:rsidRPr="00AA4235">
                        <w:rPr>
                          <w:rFonts w:ascii="Arial" w:hAnsi="Arial" w:cs="Arial"/>
                          <w:bCs/>
                          <w:i/>
                          <w:lang w:val="en-CA" w:eastAsia="en-US"/>
                        </w:rPr>
                        <w:t>Wildlife Assessment and Recommendations for the Proposed Barbour Rock Recreational Trails</w:t>
                      </w:r>
                      <w:r>
                        <w:rPr>
                          <w:rFonts w:ascii="Arial" w:hAnsi="Arial" w:cs="Arial"/>
                          <w:bCs/>
                          <w:lang w:val="en-CA" w:eastAsia="en-US"/>
                        </w:rPr>
                        <w:t>”</w:t>
                      </w:r>
                      <w:r w:rsidRPr="000639F1">
                        <w:rPr>
                          <w:rFonts w:ascii="Arial" w:hAnsi="Arial" w:cs="Arial"/>
                          <w:bCs/>
                          <w:lang w:val="en-CA" w:eastAsia="en-US"/>
                        </w:rPr>
                        <w:t xml:space="preserve">, January 2017 - </w:t>
                      </w:r>
                      <w:r w:rsidRPr="000639F1">
                        <w:rPr>
                          <w:rFonts w:ascii="Arial" w:hAnsi="Arial" w:cs="Arial"/>
                          <w:lang w:val="en-CA" w:eastAsia="en-US"/>
                        </w:rPr>
                        <w:t>Prepared by: Eva M. Boehringer, MRM, RPBio</w:t>
                      </w:r>
                    </w:p>
                  </w:txbxContent>
                </v:textbox>
                <w10:wrap type="square"/>
              </v:shape>
            </w:pict>
          </mc:Fallback>
        </mc:AlternateContent>
      </w:r>
    </w:p>
    <w:p w:rsidR="004F0F90" w:rsidRDefault="004F0F90" w:rsidP="00C930CB"/>
    <w:p w:rsidR="004F0F90" w:rsidRDefault="004F0F90" w:rsidP="00C930CB"/>
    <w:p w:rsidR="00C930CB" w:rsidRDefault="00FE679B" w:rsidP="00C930CB">
      <w:r>
        <w:t>The CVGTA and CVCS appreciate the BC Environm</w:t>
      </w:r>
      <w:r w:rsidRPr="00C930CB">
        <w:t>e</w:t>
      </w:r>
      <w:r>
        <w:t>n</w:t>
      </w:r>
      <w:r w:rsidRPr="00C930CB">
        <w:t>t office</w:t>
      </w:r>
      <w:r>
        <w:t xml:space="preserve">’s expertise in </w:t>
      </w:r>
      <w:r w:rsidR="00496BB8">
        <w:t>identifying</w:t>
      </w:r>
      <w:r>
        <w:t xml:space="preserve"> areas of potential concern and Ms. </w:t>
      </w:r>
      <w:r>
        <w:rPr>
          <w:rFonts w:cs="FuturaBT-Book"/>
        </w:rPr>
        <w:t xml:space="preserve">Boehringer’s work to ensure the trail design and alignment properly addresses these concerns. The </w:t>
      </w:r>
      <w:r w:rsidR="00496BB8">
        <w:t>CVGTA and CVCS now feel confident that the trail can be designed and constructed so as to avoid all potential fragile areas, or work around them to manage the impact (how and where to build bridge structures)</w:t>
      </w:r>
      <w:r w:rsidR="004F0F90">
        <w:t xml:space="preserve">, and the continual monitoring and awareness of </w:t>
      </w:r>
      <w:r w:rsidR="00B62F1E">
        <w:t>wildlife in the area and how to avoid negative interactions and impacts.</w:t>
      </w:r>
    </w:p>
    <w:p w:rsidR="007721F8" w:rsidRDefault="007721F8" w:rsidP="00AB0D62">
      <w:pPr>
        <w:spacing w:after="120"/>
      </w:pPr>
      <w:r>
        <w:t>The answers to the RDEK APC Members questions can be found on the pages listed after each question:</w:t>
      </w:r>
    </w:p>
    <w:p w:rsidR="007721F8" w:rsidRDefault="007721F8" w:rsidP="007721F8">
      <w:pPr>
        <w:rPr>
          <w:lang w:val="en-CA" w:eastAsia="en-US"/>
        </w:rPr>
      </w:pPr>
      <w:r>
        <w:rPr>
          <w:noProof/>
          <w:lang w:val="en-CA" w:eastAsia="en-CA"/>
        </w:rPr>
        <mc:AlternateContent>
          <mc:Choice Requires="wps">
            <w:drawing>
              <wp:anchor distT="45720" distB="45720" distL="114300" distR="114300" simplePos="0" relativeHeight="251670016" behindDoc="0" locked="0" layoutInCell="1" allowOverlap="1" wp14:anchorId="0528F726" wp14:editId="0F9E2A66">
                <wp:simplePos x="0" y="0"/>
                <wp:positionH relativeFrom="column">
                  <wp:posOffset>939800</wp:posOffset>
                </wp:positionH>
                <wp:positionV relativeFrom="paragraph">
                  <wp:posOffset>38100</wp:posOffset>
                </wp:positionV>
                <wp:extent cx="4199890" cy="1495425"/>
                <wp:effectExtent l="38100" t="38100" r="105410" b="123825"/>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9890" cy="1495425"/>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rsidR="00C74D96" w:rsidRPr="00AB0D62" w:rsidRDefault="00C74D96" w:rsidP="007721F8">
                            <w:pPr>
                              <w:spacing w:after="120"/>
                              <w:rPr>
                                <w:rFonts w:ascii="Arial" w:hAnsi="Arial" w:cs="Arial"/>
                                <w:b/>
                                <w:sz w:val="18"/>
                                <w:szCs w:val="18"/>
                              </w:rPr>
                            </w:pPr>
                            <w:r w:rsidRPr="00AB0D62">
                              <w:rPr>
                                <w:rFonts w:ascii="Arial" w:hAnsi="Arial" w:cs="Arial"/>
                                <w:b/>
                                <w:color w:val="FF0000"/>
                                <w:sz w:val="18"/>
                                <w:szCs w:val="18"/>
                              </w:rPr>
                              <w:t>Answers</w:t>
                            </w:r>
                            <w:r w:rsidRPr="00AB0D62">
                              <w:rPr>
                                <w:rFonts w:ascii="Arial" w:hAnsi="Arial" w:cs="Arial"/>
                                <w:b/>
                                <w:sz w:val="18"/>
                                <w:szCs w:val="18"/>
                              </w:rPr>
                              <w:t xml:space="preserve"> to RDEK Areas F &amp; G APC Member Questions:</w:t>
                            </w:r>
                          </w:p>
                          <w:p w:rsidR="00C74D96" w:rsidRPr="00AB0D62" w:rsidRDefault="00C74D96" w:rsidP="007721F8">
                            <w:pPr>
                              <w:pStyle w:val="ListParagraph"/>
                              <w:numPr>
                                <w:ilvl w:val="0"/>
                                <w:numId w:val="15"/>
                              </w:numPr>
                              <w:rPr>
                                <w:rFonts w:ascii="Arial" w:hAnsi="Arial" w:cs="Arial"/>
                                <w:sz w:val="18"/>
                                <w:szCs w:val="18"/>
                              </w:rPr>
                            </w:pPr>
                            <w:r w:rsidRPr="00AB0D62">
                              <w:rPr>
                                <w:rFonts w:ascii="Arial" w:hAnsi="Arial" w:cs="Arial"/>
                                <w:sz w:val="18"/>
                                <w:szCs w:val="18"/>
                              </w:rPr>
                              <w:t xml:space="preserve">What are the widths of the trails? </w:t>
                            </w:r>
                            <w:r w:rsidRPr="00AB0D62">
                              <w:rPr>
                                <w:rFonts w:ascii="Arial" w:hAnsi="Arial" w:cs="Arial"/>
                                <w:color w:val="FF0000"/>
                                <w:sz w:val="18"/>
                                <w:szCs w:val="18"/>
                              </w:rPr>
                              <w:t>Pages 22 &amp; 23</w:t>
                            </w:r>
                          </w:p>
                          <w:p w:rsidR="00C74D96" w:rsidRPr="00AB0D62" w:rsidRDefault="00C74D96" w:rsidP="007721F8">
                            <w:pPr>
                              <w:pStyle w:val="ListParagraph"/>
                              <w:numPr>
                                <w:ilvl w:val="0"/>
                                <w:numId w:val="15"/>
                              </w:numPr>
                              <w:rPr>
                                <w:rFonts w:ascii="Arial" w:hAnsi="Arial" w:cs="Arial"/>
                                <w:sz w:val="18"/>
                                <w:szCs w:val="18"/>
                              </w:rPr>
                            </w:pPr>
                            <w:r w:rsidRPr="00AB0D62">
                              <w:rPr>
                                <w:rFonts w:ascii="Arial" w:hAnsi="Arial" w:cs="Arial"/>
                                <w:sz w:val="18"/>
                                <w:szCs w:val="18"/>
                              </w:rPr>
                              <w:t xml:space="preserve">Will the trails be built by hand or machine? </w:t>
                            </w:r>
                            <w:r w:rsidRPr="00AB0D62">
                              <w:rPr>
                                <w:rFonts w:ascii="Arial" w:hAnsi="Arial" w:cs="Arial"/>
                                <w:color w:val="FF0000"/>
                                <w:sz w:val="18"/>
                                <w:szCs w:val="18"/>
                              </w:rPr>
                              <w:t>Pages 27 &amp; 28</w:t>
                            </w:r>
                          </w:p>
                          <w:p w:rsidR="00C74D96" w:rsidRPr="00AB0D62" w:rsidRDefault="00C74D96" w:rsidP="007721F8">
                            <w:pPr>
                              <w:pStyle w:val="ListParagraph"/>
                              <w:numPr>
                                <w:ilvl w:val="0"/>
                                <w:numId w:val="15"/>
                              </w:numPr>
                              <w:rPr>
                                <w:rFonts w:ascii="Arial" w:hAnsi="Arial" w:cs="Arial"/>
                                <w:sz w:val="18"/>
                                <w:szCs w:val="18"/>
                              </w:rPr>
                            </w:pPr>
                            <w:r w:rsidRPr="00AB0D62">
                              <w:rPr>
                                <w:rFonts w:ascii="Arial" w:hAnsi="Arial" w:cs="Arial"/>
                                <w:sz w:val="18"/>
                                <w:szCs w:val="18"/>
                              </w:rPr>
                              <w:t xml:space="preserve">Is there a real need for more recreation trails? </w:t>
                            </w:r>
                            <w:r w:rsidRPr="00AB0D62">
                              <w:rPr>
                                <w:rFonts w:ascii="Arial" w:hAnsi="Arial" w:cs="Arial"/>
                                <w:color w:val="FF0000"/>
                                <w:sz w:val="18"/>
                                <w:szCs w:val="18"/>
                              </w:rPr>
                              <w:t>Pages 18 &amp; 19</w:t>
                            </w:r>
                          </w:p>
                          <w:p w:rsidR="00C74D96" w:rsidRPr="00AB0D62" w:rsidRDefault="00C74D96" w:rsidP="007721F8">
                            <w:pPr>
                              <w:pStyle w:val="ListParagraph"/>
                              <w:numPr>
                                <w:ilvl w:val="0"/>
                                <w:numId w:val="15"/>
                              </w:numPr>
                              <w:rPr>
                                <w:rFonts w:ascii="Arial" w:hAnsi="Arial" w:cs="Arial"/>
                                <w:sz w:val="18"/>
                                <w:szCs w:val="18"/>
                              </w:rPr>
                            </w:pPr>
                            <w:r w:rsidRPr="00AB0D62">
                              <w:rPr>
                                <w:rFonts w:ascii="Arial" w:hAnsi="Arial" w:cs="Arial"/>
                                <w:sz w:val="18"/>
                                <w:szCs w:val="18"/>
                              </w:rPr>
                              <w:t xml:space="preserve">Has there been a wildlife study? </w:t>
                            </w:r>
                            <w:r w:rsidRPr="00AB0D62">
                              <w:rPr>
                                <w:rFonts w:ascii="Arial" w:hAnsi="Arial" w:cs="Arial"/>
                                <w:color w:val="FF0000"/>
                                <w:sz w:val="18"/>
                                <w:szCs w:val="18"/>
                              </w:rPr>
                              <w:t>Pages 15 &amp; 17</w:t>
                            </w:r>
                          </w:p>
                          <w:p w:rsidR="00C74D96" w:rsidRPr="00AB0D62" w:rsidRDefault="00C74D96" w:rsidP="007721F8">
                            <w:pPr>
                              <w:pStyle w:val="ListParagraph"/>
                              <w:numPr>
                                <w:ilvl w:val="0"/>
                                <w:numId w:val="15"/>
                              </w:numPr>
                              <w:rPr>
                                <w:rFonts w:ascii="Arial" w:hAnsi="Arial" w:cs="Arial"/>
                                <w:sz w:val="18"/>
                                <w:szCs w:val="18"/>
                              </w:rPr>
                            </w:pPr>
                            <w:r w:rsidRPr="00AB0D62">
                              <w:rPr>
                                <w:rFonts w:ascii="Arial" w:hAnsi="Arial" w:cs="Arial"/>
                                <w:sz w:val="18"/>
                                <w:szCs w:val="18"/>
                              </w:rPr>
                              <w:t>Has there been communication with stakeholders?</w:t>
                            </w:r>
                            <w:r w:rsidRPr="00AB0D62">
                              <w:rPr>
                                <w:rFonts w:ascii="Arial" w:hAnsi="Arial" w:cs="Arial"/>
                                <w:color w:val="FF0000"/>
                                <w:sz w:val="18"/>
                                <w:szCs w:val="18"/>
                              </w:rPr>
                              <w:t xml:space="preserve"> Pages 27 &amp; 28</w:t>
                            </w:r>
                          </w:p>
                          <w:p w:rsidR="00C74D96" w:rsidRPr="00AB0D62" w:rsidRDefault="00C74D96" w:rsidP="007721F8">
                            <w:pPr>
                              <w:pStyle w:val="ListParagraph"/>
                              <w:numPr>
                                <w:ilvl w:val="0"/>
                                <w:numId w:val="15"/>
                              </w:numPr>
                              <w:rPr>
                                <w:rFonts w:ascii="Arial" w:hAnsi="Arial" w:cs="Arial"/>
                                <w:sz w:val="18"/>
                                <w:szCs w:val="18"/>
                              </w:rPr>
                            </w:pPr>
                            <w:r w:rsidRPr="00AB0D62">
                              <w:rPr>
                                <w:rFonts w:ascii="Arial" w:hAnsi="Arial" w:cs="Arial"/>
                                <w:sz w:val="18"/>
                                <w:szCs w:val="18"/>
                              </w:rPr>
                              <w:t xml:space="preserve">What are the standards for building trails? </w:t>
                            </w:r>
                            <w:r w:rsidRPr="00AB0D62">
                              <w:rPr>
                                <w:rFonts w:ascii="Arial" w:hAnsi="Arial" w:cs="Arial"/>
                                <w:color w:val="FF0000"/>
                                <w:sz w:val="18"/>
                                <w:szCs w:val="18"/>
                              </w:rPr>
                              <w:t>Pages 27</w:t>
                            </w:r>
                          </w:p>
                          <w:p w:rsidR="00C74D96" w:rsidRPr="00AB0D62" w:rsidRDefault="00C74D96" w:rsidP="007721F8">
                            <w:pPr>
                              <w:pStyle w:val="ListParagraph"/>
                              <w:numPr>
                                <w:ilvl w:val="0"/>
                                <w:numId w:val="15"/>
                              </w:numPr>
                              <w:spacing w:after="120"/>
                              <w:ind w:left="714" w:hanging="357"/>
                              <w:contextualSpacing w:val="0"/>
                              <w:rPr>
                                <w:sz w:val="18"/>
                                <w:szCs w:val="18"/>
                              </w:rPr>
                            </w:pPr>
                            <w:r w:rsidRPr="00AB0D62">
                              <w:rPr>
                                <w:rFonts w:ascii="Arial" w:hAnsi="Arial" w:cs="Arial"/>
                                <w:sz w:val="18"/>
                                <w:szCs w:val="18"/>
                              </w:rPr>
                              <w:t xml:space="preserve">Who will use the trails? </w:t>
                            </w:r>
                            <w:r w:rsidRPr="00AB0D62">
                              <w:rPr>
                                <w:rFonts w:ascii="Arial" w:hAnsi="Arial" w:cs="Arial"/>
                                <w:color w:val="FF0000"/>
                                <w:sz w:val="18"/>
                                <w:szCs w:val="18"/>
                              </w:rPr>
                              <w:t xml:space="preserve">Pages 15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528F726" id="_x0000_s1062" type="#_x0000_t202" style="position:absolute;margin-left:74pt;margin-top:3pt;width:330.7pt;height:117.75pt;z-index:25167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">
                <v:shadow on="t" color="black" opacity="26214f" origin="-.5,-.5" offset=".74836mm,.74836mm"/>
                <v:textbox>
                  <w:txbxContent>
                    <w:p w:rsidR="00C74D96" w:rsidRPr="00AB0D62" w:rsidRDefault="00C74D96" w:rsidP="007721F8">
                      <w:pPr>
                        <w:spacing w:after="120"/>
                        <w:rPr>
                          <w:rFonts w:ascii="Arial" w:hAnsi="Arial" w:cs="Arial"/>
                          <w:b/>
                          <w:sz w:val="18"/>
                          <w:szCs w:val="18"/>
                        </w:rPr>
                      </w:pPr>
                      <w:r w:rsidRPr="00AB0D62">
                        <w:rPr>
                          <w:rFonts w:ascii="Arial" w:hAnsi="Arial" w:cs="Arial"/>
                          <w:b/>
                          <w:color w:val="FF0000"/>
                          <w:sz w:val="18"/>
                          <w:szCs w:val="18"/>
                        </w:rPr>
                        <w:t>Answers</w:t>
                      </w:r>
                      <w:r w:rsidRPr="00AB0D62">
                        <w:rPr>
                          <w:rFonts w:ascii="Arial" w:hAnsi="Arial" w:cs="Arial"/>
                          <w:b/>
                          <w:sz w:val="18"/>
                          <w:szCs w:val="18"/>
                        </w:rPr>
                        <w:t xml:space="preserve"> to RDEK Areas F &amp; G APC Member Questions:</w:t>
                      </w:r>
                    </w:p>
                    <w:p w:rsidR="00C74D96" w:rsidRPr="00AB0D62" w:rsidRDefault="00C74D96" w:rsidP="007721F8">
                      <w:pPr>
                        <w:pStyle w:val="ListParagraph"/>
                        <w:numPr>
                          <w:ilvl w:val="0"/>
                          <w:numId w:val="15"/>
                        </w:numPr>
                        <w:rPr>
                          <w:rFonts w:ascii="Arial" w:hAnsi="Arial" w:cs="Arial"/>
                          <w:sz w:val="18"/>
                          <w:szCs w:val="18"/>
                        </w:rPr>
                      </w:pPr>
                      <w:r w:rsidRPr="00AB0D62">
                        <w:rPr>
                          <w:rFonts w:ascii="Arial" w:hAnsi="Arial" w:cs="Arial"/>
                          <w:sz w:val="18"/>
                          <w:szCs w:val="18"/>
                        </w:rPr>
                        <w:t xml:space="preserve">What are the widths of the trails? </w:t>
                      </w:r>
                      <w:r w:rsidRPr="00AB0D62">
                        <w:rPr>
                          <w:rFonts w:ascii="Arial" w:hAnsi="Arial" w:cs="Arial"/>
                          <w:color w:val="FF0000"/>
                          <w:sz w:val="18"/>
                          <w:szCs w:val="18"/>
                        </w:rPr>
                        <w:t>Pages 22 &amp; 23</w:t>
                      </w:r>
                    </w:p>
                    <w:p w:rsidR="00C74D96" w:rsidRPr="00AB0D62" w:rsidRDefault="00C74D96" w:rsidP="007721F8">
                      <w:pPr>
                        <w:pStyle w:val="ListParagraph"/>
                        <w:numPr>
                          <w:ilvl w:val="0"/>
                          <w:numId w:val="15"/>
                        </w:numPr>
                        <w:rPr>
                          <w:rFonts w:ascii="Arial" w:hAnsi="Arial" w:cs="Arial"/>
                          <w:sz w:val="18"/>
                          <w:szCs w:val="18"/>
                        </w:rPr>
                      </w:pPr>
                      <w:r w:rsidRPr="00AB0D62">
                        <w:rPr>
                          <w:rFonts w:ascii="Arial" w:hAnsi="Arial" w:cs="Arial"/>
                          <w:sz w:val="18"/>
                          <w:szCs w:val="18"/>
                        </w:rPr>
                        <w:t xml:space="preserve">Will the trails be built by hand or machine? </w:t>
                      </w:r>
                      <w:r w:rsidRPr="00AB0D62">
                        <w:rPr>
                          <w:rFonts w:ascii="Arial" w:hAnsi="Arial" w:cs="Arial"/>
                          <w:color w:val="FF0000"/>
                          <w:sz w:val="18"/>
                          <w:szCs w:val="18"/>
                        </w:rPr>
                        <w:t>Pages 27 &amp; 28</w:t>
                      </w:r>
                    </w:p>
                    <w:p w:rsidR="00C74D96" w:rsidRPr="00AB0D62" w:rsidRDefault="00C74D96" w:rsidP="007721F8">
                      <w:pPr>
                        <w:pStyle w:val="ListParagraph"/>
                        <w:numPr>
                          <w:ilvl w:val="0"/>
                          <w:numId w:val="15"/>
                        </w:numPr>
                        <w:rPr>
                          <w:rFonts w:ascii="Arial" w:hAnsi="Arial" w:cs="Arial"/>
                          <w:sz w:val="18"/>
                          <w:szCs w:val="18"/>
                        </w:rPr>
                      </w:pPr>
                      <w:r w:rsidRPr="00AB0D62">
                        <w:rPr>
                          <w:rFonts w:ascii="Arial" w:hAnsi="Arial" w:cs="Arial"/>
                          <w:sz w:val="18"/>
                          <w:szCs w:val="18"/>
                        </w:rPr>
                        <w:t xml:space="preserve">Is there a real need for more recreation trails? </w:t>
                      </w:r>
                      <w:r w:rsidRPr="00AB0D62">
                        <w:rPr>
                          <w:rFonts w:ascii="Arial" w:hAnsi="Arial" w:cs="Arial"/>
                          <w:color w:val="FF0000"/>
                          <w:sz w:val="18"/>
                          <w:szCs w:val="18"/>
                        </w:rPr>
                        <w:t>Pages 18 &amp; 19</w:t>
                      </w:r>
                    </w:p>
                    <w:p w:rsidR="00C74D96" w:rsidRPr="00AB0D62" w:rsidRDefault="00C74D96" w:rsidP="007721F8">
                      <w:pPr>
                        <w:pStyle w:val="ListParagraph"/>
                        <w:numPr>
                          <w:ilvl w:val="0"/>
                          <w:numId w:val="15"/>
                        </w:numPr>
                        <w:rPr>
                          <w:rFonts w:ascii="Arial" w:hAnsi="Arial" w:cs="Arial"/>
                          <w:sz w:val="18"/>
                          <w:szCs w:val="18"/>
                        </w:rPr>
                      </w:pPr>
                      <w:r w:rsidRPr="00AB0D62">
                        <w:rPr>
                          <w:rFonts w:ascii="Arial" w:hAnsi="Arial" w:cs="Arial"/>
                          <w:sz w:val="18"/>
                          <w:szCs w:val="18"/>
                        </w:rPr>
                        <w:t xml:space="preserve">Has there been a wildlife study? </w:t>
                      </w:r>
                      <w:r w:rsidRPr="00AB0D62">
                        <w:rPr>
                          <w:rFonts w:ascii="Arial" w:hAnsi="Arial" w:cs="Arial"/>
                          <w:color w:val="FF0000"/>
                          <w:sz w:val="18"/>
                          <w:szCs w:val="18"/>
                        </w:rPr>
                        <w:t>Pages 15 &amp; 17</w:t>
                      </w:r>
                    </w:p>
                    <w:p w:rsidR="00C74D96" w:rsidRPr="00AB0D62" w:rsidRDefault="00C74D96" w:rsidP="007721F8">
                      <w:pPr>
                        <w:pStyle w:val="ListParagraph"/>
                        <w:numPr>
                          <w:ilvl w:val="0"/>
                          <w:numId w:val="15"/>
                        </w:numPr>
                        <w:rPr>
                          <w:rFonts w:ascii="Arial" w:hAnsi="Arial" w:cs="Arial"/>
                          <w:sz w:val="18"/>
                          <w:szCs w:val="18"/>
                        </w:rPr>
                      </w:pPr>
                      <w:r w:rsidRPr="00AB0D62">
                        <w:rPr>
                          <w:rFonts w:ascii="Arial" w:hAnsi="Arial" w:cs="Arial"/>
                          <w:sz w:val="18"/>
                          <w:szCs w:val="18"/>
                        </w:rPr>
                        <w:t>Has there been communication with stakeholders?</w:t>
                      </w:r>
                      <w:r w:rsidRPr="00AB0D62">
                        <w:rPr>
                          <w:rFonts w:ascii="Arial" w:hAnsi="Arial" w:cs="Arial"/>
                          <w:color w:val="FF0000"/>
                          <w:sz w:val="18"/>
                          <w:szCs w:val="18"/>
                        </w:rPr>
                        <w:t xml:space="preserve"> Pages 27 &amp; 28</w:t>
                      </w:r>
                    </w:p>
                    <w:p w:rsidR="00C74D96" w:rsidRPr="00AB0D62" w:rsidRDefault="00C74D96" w:rsidP="007721F8">
                      <w:pPr>
                        <w:pStyle w:val="ListParagraph"/>
                        <w:numPr>
                          <w:ilvl w:val="0"/>
                          <w:numId w:val="15"/>
                        </w:numPr>
                        <w:rPr>
                          <w:rFonts w:ascii="Arial" w:hAnsi="Arial" w:cs="Arial"/>
                          <w:sz w:val="18"/>
                          <w:szCs w:val="18"/>
                        </w:rPr>
                      </w:pPr>
                      <w:r w:rsidRPr="00AB0D62">
                        <w:rPr>
                          <w:rFonts w:ascii="Arial" w:hAnsi="Arial" w:cs="Arial"/>
                          <w:sz w:val="18"/>
                          <w:szCs w:val="18"/>
                        </w:rPr>
                        <w:t xml:space="preserve">What are the standards for building trails? </w:t>
                      </w:r>
                      <w:r w:rsidRPr="00AB0D62">
                        <w:rPr>
                          <w:rFonts w:ascii="Arial" w:hAnsi="Arial" w:cs="Arial"/>
                          <w:color w:val="FF0000"/>
                          <w:sz w:val="18"/>
                          <w:szCs w:val="18"/>
                        </w:rPr>
                        <w:t>Pages 27</w:t>
                      </w:r>
                    </w:p>
                    <w:p w:rsidR="00C74D96" w:rsidRPr="00AB0D62" w:rsidRDefault="00C74D96" w:rsidP="007721F8">
                      <w:pPr>
                        <w:pStyle w:val="ListParagraph"/>
                        <w:numPr>
                          <w:ilvl w:val="0"/>
                          <w:numId w:val="15"/>
                        </w:numPr>
                        <w:spacing w:after="120"/>
                        <w:ind w:left="714" w:hanging="357"/>
                        <w:contextualSpacing w:val="0"/>
                        <w:rPr>
                          <w:sz w:val="18"/>
                          <w:szCs w:val="18"/>
                        </w:rPr>
                      </w:pPr>
                      <w:r w:rsidRPr="00AB0D62">
                        <w:rPr>
                          <w:rFonts w:ascii="Arial" w:hAnsi="Arial" w:cs="Arial"/>
                          <w:sz w:val="18"/>
                          <w:szCs w:val="18"/>
                        </w:rPr>
                        <w:t xml:space="preserve">Who will use the trails? </w:t>
                      </w:r>
                      <w:r w:rsidRPr="00AB0D62">
                        <w:rPr>
                          <w:rFonts w:ascii="Arial" w:hAnsi="Arial" w:cs="Arial"/>
                          <w:color w:val="FF0000"/>
                          <w:sz w:val="18"/>
                          <w:szCs w:val="18"/>
                        </w:rPr>
                        <w:t xml:space="preserve">Pages 15 </w:t>
                      </w:r>
                    </w:p>
                  </w:txbxContent>
                </v:textbox>
                <w10:wrap type="square"/>
              </v:shape>
            </w:pict>
          </mc:Fallback>
        </mc:AlternateContent>
      </w:r>
    </w:p>
    <w:p w:rsidR="007721F8" w:rsidRDefault="007721F8" w:rsidP="00B62F1E">
      <w:pPr>
        <w:pStyle w:val="Heading3"/>
        <w:rPr>
          <w:lang w:val="en-CA" w:eastAsia="en-US"/>
        </w:rPr>
      </w:pPr>
    </w:p>
    <w:p w:rsidR="007721F8" w:rsidRDefault="007721F8" w:rsidP="00B62F1E">
      <w:pPr>
        <w:pStyle w:val="Heading3"/>
        <w:rPr>
          <w:lang w:val="en-CA" w:eastAsia="en-US"/>
        </w:rPr>
      </w:pPr>
    </w:p>
    <w:p w:rsidR="007721F8" w:rsidRDefault="007721F8" w:rsidP="00B62F1E">
      <w:pPr>
        <w:pStyle w:val="Heading3"/>
        <w:rPr>
          <w:lang w:val="en-CA" w:eastAsia="en-US"/>
        </w:rPr>
      </w:pPr>
    </w:p>
    <w:p w:rsidR="007721F8" w:rsidRDefault="007721F8" w:rsidP="00B62F1E">
      <w:pPr>
        <w:pStyle w:val="Heading3"/>
        <w:rPr>
          <w:lang w:val="en-CA" w:eastAsia="en-US"/>
        </w:rPr>
      </w:pPr>
    </w:p>
    <w:p w:rsidR="007721F8" w:rsidRDefault="007721F8" w:rsidP="00B62F1E">
      <w:pPr>
        <w:pStyle w:val="Heading3"/>
        <w:rPr>
          <w:lang w:val="en-CA" w:eastAsia="en-US"/>
        </w:rPr>
      </w:pPr>
    </w:p>
    <w:p w:rsidR="007721F8" w:rsidRDefault="007721F8" w:rsidP="00B62F1E">
      <w:pPr>
        <w:pStyle w:val="Heading3"/>
        <w:rPr>
          <w:lang w:val="en-CA" w:eastAsia="en-US"/>
        </w:rPr>
      </w:pPr>
    </w:p>
    <w:p w:rsidR="007721F8" w:rsidRDefault="007721F8" w:rsidP="00B62F1E">
      <w:pPr>
        <w:pStyle w:val="Heading3"/>
        <w:rPr>
          <w:lang w:val="en-CA" w:eastAsia="en-US"/>
        </w:rPr>
      </w:pPr>
    </w:p>
    <w:p w:rsidR="007721F8" w:rsidRDefault="001C301A" w:rsidP="00394FEC">
      <w:pPr>
        <w:rPr>
          <w:lang w:val="en-CA" w:eastAsia="en-US"/>
        </w:rPr>
      </w:pPr>
      <w:r>
        <w:rPr>
          <w:lang w:val="en-CA" w:eastAsia="en-US"/>
        </w:rPr>
        <w:t xml:space="preserve">RSTBC commissioned a ‘Preliminary Field Reconnaissance Report’ to review the area for potential culturally significant features. </w:t>
      </w:r>
      <w:r w:rsidR="00394FEC">
        <w:rPr>
          <w:lang w:val="en-CA" w:eastAsia="en-US"/>
        </w:rPr>
        <w:t xml:space="preserve">Which concludes that there are no known sites of cultural significance in the subject area. The report does recommend that there is potential for “Areas of High </w:t>
      </w:r>
      <w:r w:rsidR="00AB0D62">
        <w:rPr>
          <w:lang w:val="en-CA" w:eastAsia="en-US"/>
        </w:rPr>
        <w:t>Archaeological</w:t>
      </w:r>
      <w:r w:rsidR="00394FEC">
        <w:rPr>
          <w:lang w:val="en-CA" w:eastAsia="en-US"/>
        </w:rPr>
        <w:t xml:space="preserve"> Potential (HAP)” on the entirety of the top summits”. Consequently these areas should be subject to subsurface testing to confirm or refute the presence of archaeological materials prior to the construction of a trail. This will affect both the mountain biking sections and the hiking sections.</w:t>
      </w:r>
      <w:r w:rsidR="00AB0D62">
        <w:rPr>
          <w:lang w:val="en-CA" w:eastAsia="en-US"/>
        </w:rPr>
        <w:t xml:space="preserve"> This report can be found in Appendix ‘H’.</w:t>
      </w:r>
    </w:p>
    <w:p w:rsidR="000639F1" w:rsidRDefault="00B62F1E" w:rsidP="00B62F1E">
      <w:pPr>
        <w:pStyle w:val="Heading3"/>
        <w:rPr>
          <w:lang w:val="en-CA" w:eastAsia="en-US"/>
        </w:rPr>
      </w:pPr>
      <w:bookmarkStart w:id="55" w:name="_Toc475879773"/>
      <w:bookmarkStart w:id="56" w:name="_Toc475879955"/>
      <w:bookmarkStart w:id="57" w:name="_Toc475880840"/>
      <w:r>
        <w:rPr>
          <w:lang w:val="en-CA" w:eastAsia="en-US"/>
        </w:rPr>
        <w:t>Public Information Open House</w:t>
      </w:r>
      <w:bookmarkEnd w:id="55"/>
      <w:bookmarkEnd w:id="56"/>
      <w:bookmarkEnd w:id="57"/>
    </w:p>
    <w:p w:rsidR="00223C2B" w:rsidRDefault="00B62F1E" w:rsidP="00AB0D62">
      <w:pPr>
        <w:spacing w:after="0"/>
        <w:rPr>
          <w:lang w:val="en-CA" w:eastAsia="en-US"/>
        </w:rPr>
      </w:pPr>
      <w:r>
        <w:rPr>
          <w:lang w:val="en-CA" w:eastAsia="en-US"/>
        </w:rPr>
        <w:t>Not only did the CVCS continue to actively solicit input and comments on their website</w:t>
      </w:r>
      <w:r w:rsidR="00240C6E">
        <w:rPr>
          <w:lang w:val="en-CA" w:eastAsia="en-US"/>
        </w:rPr>
        <w:t xml:space="preserve">, </w:t>
      </w:r>
      <w:hyperlink r:id="rId21" w:history="1">
        <w:r w:rsidR="00240C6E" w:rsidRPr="00565249">
          <w:rPr>
            <w:rStyle w:val="Hyperlink"/>
            <w:lang w:val="en-CA" w:eastAsia="en-US"/>
          </w:rPr>
          <w:t>www.columbiavalleycyclingsociety.org</w:t>
        </w:r>
      </w:hyperlink>
      <w:r w:rsidR="00240C6E">
        <w:rPr>
          <w:lang w:val="en-CA" w:eastAsia="en-US"/>
        </w:rPr>
        <w:t xml:space="preserve"> several articles were placed in the local newspaper, Columbia Valley Pioneer and</w:t>
      </w:r>
      <w:r>
        <w:rPr>
          <w:lang w:val="en-CA" w:eastAsia="en-US"/>
        </w:rPr>
        <w:t xml:space="preserve"> </w:t>
      </w:r>
      <w:r w:rsidR="00240C6E">
        <w:rPr>
          <w:lang w:val="en-CA" w:eastAsia="en-US"/>
        </w:rPr>
        <w:t>t</w:t>
      </w:r>
      <w:r>
        <w:rPr>
          <w:lang w:val="en-CA" w:eastAsia="en-US"/>
        </w:rPr>
        <w:t xml:space="preserve">wo Public Open House information events were hosted by the CVGTA, CVCS and </w:t>
      </w:r>
      <w:r w:rsidRPr="00240C6E">
        <w:rPr>
          <w:lang w:val="en-CA" w:eastAsia="en-US"/>
        </w:rPr>
        <w:t xml:space="preserve">RSTBC on January 20 and 21, 2017. </w:t>
      </w:r>
      <w:r w:rsidR="00240C6E" w:rsidRPr="00240C6E">
        <w:rPr>
          <w:lang w:val="en-CA" w:eastAsia="en-US"/>
        </w:rPr>
        <w:t>Over 170 people took</w:t>
      </w:r>
      <w:r w:rsidR="00240C6E">
        <w:rPr>
          <w:lang w:val="en-CA" w:eastAsia="en-US"/>
        </w:rPr>
        <w:t xml:space="preserve"> time out of their busy schedules to attend the public open house events.</w:t>
      </w:r>
      <w:r w:rsidR="00240C6E" w:rsidRPr="00240C6E">
        <w:rPr>
          <w:lang w:val="en-CA" w:eastAsia="en-US"/>
        </w:rPr>
        <w:t xml:space="preserve"> </w:t>
      </w:r>
      <w:r w:rsidR="00240C6E">
        <w:rPr>
          <w:lang w:val="en-CA" w:eastAsia="en-US"/>
        </w:rPr>
        <w:t xml:space="preserve">Ninety-two (92) attendees helped us out by completing a comment form to provide written feedback on the Barbour Rock Recreation Trails system proposal. </w:t>
      </w:r>
      <w:r w:rsidR="0047581A">
        <w:rPr>
          <w:lang w:val="en-CA" w:eastAsia="en-US"/>
        </w:rPr>
        <w:t xml:space="preserve">Of these comments </w:t>
      </w:r>
      <w:r w:rsidR="00223C2B">
        <w:rPr>
          <w:lang w:val="en-CA" w:eastAsia="en-US"/>
        </w:rPr>
        <w:t>eighty-two (82) were in full support of the proposal; five (5) expressed support with conditions; and, five (5) were against the proposal. The five expressions of support with conditions listed concerns about user conflict issues that they hoped would be considered and addressed, including concerns about the climbing area and the need to protect the access and safety of the climbers. The five comments received indicating they were against the proposal also mentioned the following concerns:</w:t>
      </w:r>
    </w:p>
    <w:p w:rsidR="00B62F1E" w:rsidRDefault="001078C6" w:rsidP="00223C2B">
      <w:pPr>
        <w:pStyle w:val="ListParagraph"/>
        <w:numPr>
          <w:ilvl w:val="0"/>
          <w:numId w:val="8"/>
        </w:numPr>
        <w:rPr>
          <w:lang w:val="en-CA" w:eastAsia="en-US"/>
        </w:rPr>
      </w:pPr>
      <w:r>
        <w:rPr>
          <w:rFonts w:ascii="Arial" w:hAnsi="Arial" w:cs="Arial"/>
          <w:noProof/>
          <w:color w:val="438086" w:themeColor="accent2"/>
          <w:lang w:val="en-CA" w:eastAsia="en-CA"/>
        </w:rPr>
        <w:drawing>
          <wp:anchor distT="0" distB="0" distL="114300" distR="114300" simplePos="0" relativeHeight="251660800" behindDoc="0" locked="0" layoutInCell="1" allowOverlap="1">
            <wp:simplePos x="0" y="0"/>
            <wp:positionH relativeFrom="column">
              <wp:posOffset>4008120</wp:posOffset>
            </wp:positionH>
            <wp:positionV relativeFrom="paragraph">
              <wp:posOffset>-1270</wp:posOffset>
            </wp:positionV>
            <wp:extent cx="1795780" cy="1009650"/>
            <wp:effectExtent l="19050" t="19050" r="13970" b="19050"/>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20170121_144339.2.jpg"/>
                    <pic:cNvPicPr/>
                  </pic:nvPicPr>
                  <pic:blipFill>
                    <a:blip r:embed="rId22" cstate="print">
                      <a:extLst>
                        <a:ext uri="{BEBA8EAE-BF5A-486C-A8C5-ECC9F3942E4B}">
                          <a14:imgProps xmlns:a14="http://schemas.microsoft.com/office/drawing/2010/main">
                            <a14:imgLayer r:embed="rId23">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795780" cy="1009650"/>
                    </a:xfrm>
                    <a:prstGeom prst="rect">
                      <a:avLst/>
                    </a:prstGeom>
                    <a:ln w="15875">
                      <a:solidFill>
                        <a:schemeClr val="accent6">
                          <a:lumMod val="50000"/>
                        </a:schemeClr>
                      </a:solidFill>
                    </a:ln>
                  </pic:spPr>
                </pic:pic>
              </a:graphicData>
            </a:graphic>
            <wp14:sizeRelH relativeFrom="page">
              <wp14:pctWidth>0</wp14:pctWidth>
            </wp14:sizeRelH>
            <wp14:sizeRelV relativeFrom="page">
              <wp14:pctHeight>0</wp14:pctHeight>
            </wp14:sizeRelV>
          </wp:anchor>
        </w:drawing>
      </w:r>
      <w:r w:rsidR="00223C2B" w:rsidRPr="00223C2B">
        <w:rPr>
          <w:lang w:val="en-CA" w:eastAsia="en-US"/>
        </w:rPr>
        <w:t>user conflict</w:t>
      </w:r>
      <w:r w:rsidR="00223C2B">
        <w:rPr>
          <w:lang w:val="en-CA" w:eastAsia="en-US"/>
        </w:rPr>
        <w:t xml:space="preserve">; </w:t>
      </w:r>
    </w:p>
    <w:p w:rsidR="00223C2B" w:rsidRPr="00223C2B" w:rsidRDefault="00223C2B" w:rsidP="00223C2B">
      <w:pPr>
        <w:pStyle w:val="ListParagraph"/>
        <w:numPr>
          <w:ilvl w:val="0"/>
          <w:numId w:val="8"/>
        </w:numPr>
        <w:rPr>
          <w:lang w:val="en-CA" w:eastAsia="en-US"/>
        </w:rPr>
      </w:pPr>
      <w:r>
        <w:rPr>
          <w:lang w:val="en-CA" w:eastAsia="en-US"/>
        </w:rPr>
        <w:t>the climbers want peace and quiet;</w:t>
      </w:r>
    </w:p>
    <w:p w:rsidR="00223C2B" w:rsidRDefault="00223C2B" w:rsidP="00223C2B">
      <w:pPr>
        <w:pStyle w:val="ListParagraph"/>
        <w:numPr>
          <w:ilvl w:val="0"/>
          <w:numId w:val="8"/>
        </w:numPr>
        <w:rPr>
          <w:lang w:val="en-CA" w:eastAsia="en-US"/>
        </w:rPr>
      </w:pPr>
      <w:r>
        <w:rPr>
          <w:lang w:val="en-CA" w:eastAsia="en-US"/>
        </w:rPr>
        <w:t>there are already too many people on the trails in the area;</w:t>
      </w:r>
    </w:p>
    <w:p w:rsidR="00223C2B" w:rsidRDefault="00223C2B" w:rsidP="00223C2B">
      <w:pPr>
        <w:pStyle w:val="ListParagraph"/>
        <w:numPr>
          <w:ilvl w:val="0"/>
          <w:numId w:val="8"/>
        </w:numPr>
        <w:rPr>
          <w:lang w:val="en-CA" w:eastAsia="en-US"/>
        </w:rPr>
      </w:pPr>
      <w:r>
        <w:rPr>
          <w:lang w:val="en-CA" w:eastAsia="en-US"/>
        </w:rPr>
        <w:t>is there really a need for more trails; and</w:t>
      </w:r>
    </w:p>
    <w:p w:rsidR="00223C2B" w:rsidRPr="00223C2B" w:rsidRDefault="00223C2B" w:rsidP="00223C2B">
      <w:pPr>
        <w:pStyle w:val="ListParagraph"/>
        <w:numPr>
          <w:ilvl w:val="0"/>
          <w:numId w:val="8"/>
        </w:numPr>
        <w:rPr>
          <w:lang w:val="en-CA" w:eastAsia="en-US"/>
        </w:rPr>
      </w:pPr>
      <w:r>
        <w:rPr>
          <w:lang w:val="en-CA" w:eastAsia="en-US"/>
        </w:rPr>
        <w:t>environmental concerns.</w:t>
      </w:r>
    </w:p>
    <w:p w:rsidR="000639F1" w:rsidRDefault="00A10CE5" w:rsidP="00223C2B">
      <w:pPr>
        <w:rPr>
          <w:lang w:val="en-CA" w:eastAsia="en-US"/>
        </w:rPr>
      </w:pPr>
      <w:r>
        <w:rPr>
          <w:lang w:val="en-CA" w:eastAsia="en-US"/>
        </w:rPr>
        <w:t xml:space="preserve">A selection of comments received is provided on the next page in Figure 4. </w:t>
      </w:r>
      <w:r w:rsidR="00223C2B">
        <w:rPr>
          <w:lang w:val="en-CA" w:eastAsia="en-US"/>
        </w:rPr>
        <w:t>All of the comments received at the Public Open House information events are attached as Appendix “E”</w:t>
      </w:r>
      <w:r w:rsidR="00315234">
        <w:rPr>
          <w:lang w:val="en-CA" w:eastAsia="en-US"/>
        </w:rPr>
        <w:t xml:space="preserve">. </w:t>
      </w:r>
    </w:p>
    <w:p w:rsidR="00C930CB" w:rsidRPr="000639F1" w:rsidRDefault="0012352F" w:rsidP="00A10CE5">
      <w:pPr>
        <w:spacing w:after="0"/>
        <w:rPr>
          <w:rFonts w:ascii="Arial" w:hAnsi="Arial" w:cs="Arial"/>
          <w:color w:val="438086" w:themeColor="accent2"/>
        </w:rPr>
      </w:pPr>
      <w:r>
        <w:rPr>
          <w:lang w:val="en-CA" w:eastAsia="en-US"/>
        </w:rPr>
        <w:t>The CVGTA and CVCS have undertaken extensive time and effort to address the concerns and issues brought forward during the initial convers</w:t>
      </w:r>
      <w:r w:rsidR="00301A08">
        <w:rPr>
          <w:lang w:val="en-CA" w:eastAsia="en-US"/>
        </w:rPr>
        <w:t>a</w:t>
      </w:r>
      <w:r>
        <w:rPr>
          <w:lang w:val="en-CA" w:eastAsia="en-US"/>
        </w:rPr>
        <w:t>tio</w:t>
      </w:r>
      <w:r w:rsidR="00301A08">
        <w:rPr>
          <w:lang w:val="en-CA" w:eastAsia="en-US"/>
        </w:rPr>
        <w:t xml:space="preserve">ns with adjacent landowners and affected stakeholders, the feedback from the RDEK Areas F and G APC members, Ministry of Environment and all comments received at the two Public Open House information events. </w:t>
      </w:r>
    </w:p>
    <w:p w:rsidR="00B62F1E" w:rsidRDefault="00A7374A" w:rsidP="00A00D0F">
      <w:pPr>
        <w:rPr>
          <w:rFonts w:asciiTheme="majorHAnsi" w:hAnsiTheme="majorHAnsi"/>
          <w:color w:val="438086" w:themeColor="accent2"/>
          <w:sz w:val="32"/>
          <w:szCs w:val="32"/>
        </w:rPr>
      </w:pPr>
      <w:r>
        <w:rPr>
          <w:noProof/>
          <w:lang w:val="en-CA" w:eastAsia="en-CA"/>
        </w:rPr>
        <mc:AlternateContent>
          <mc:Choice Requires="wps">
            <w:drawing>
              <wp:anchor distT="0" distB="0" distL="114300" distR="114300" simplePos="0" relativeHeight="251659776" behindDoc="0" locked="0" layoutInCell="1" allowOverlap="1" wp14:anchorId="1F13A3B0" wp14:editId="4F7B6A08">
                <wp:simplePos x="0" y="0"/>
                <wp:positionH relativeFrom="column">
                  <wp:posOffset>231775</wp:posOffset>
                </wp:positionH>
                <wp:positionV relativeFrom="paragraph">
                  <wp:posOffset>7454900</wp:posOffset>
                </wp:positionV>
                <wp:extent cx="3507105" cy="245745"/>
                <wp:effectExtent l="0" t="0" r="0" b="8255"/>
                <wp:wrapSquare wrapText="bothSides"/>
                <wp:docPr id="236" name="Text Box 236"/>
                <wp:cNvGraphicFramePr/>
                <a:graphic xmlns:a="http://schemas.openxmlformats.org/drawingml/2006/main">
                  <a:graphicData uri="http://schemas.microsoft.com/office/word/2010/wordprocessingShape">
                    <wps:wsp>
                      <wps:cNvSpPr txBox="1"/>
                      <wps:spPr>
                        <a:xfrm>
                          <a:off x="0" y="0"/>
                          <a:ext cx="3507105" cy="245745"/>
                        </a:xfrm>
                        <a:prstGeom prst="rect">
                          <a:avLst/>
                        </a:prstGeom>
                        <a:solidFill>
                          <a:prstClr val="white"/>
                        </a:solidFill>
                        <a:ln>
                          <a:noFill/>
                        </a:ln>
                        <a:effectLst/>
                      </wps:spPr>
                      <wps:txbx>
                        <w:txbxContent>
                          <w:p w:rsidR="00C74D96" w:rsidRPr="00812846" w:rsidRDefault="00C74D96" w:rsidP="00224F4F">
                            <w:pPr>
                              <w:pStyle w:val="Caption"/>
                              <w:spacing w:after="0"/>
                              <w:rPr>
                                <w:rFonts w:eastAsiaTheme="minorHAnsi" w:cstheme="minorHAnsi"/>
                                <w:noProof/>
                                <w:color w:val="438086" w:themeColor="accent2"/>
                                <w:sz w:val="20"/>
                                <w:szCs w:val="20"/>
                              </w:rPr>
                            </w:pPr>
                            <w:r w:rsidRPr="00812846">
                              <w:rPr>
                                <w:color w:val="2A495E" w:themeColor="accent6" w:themeShade="80"/>
                                <w:sz w:val="20"/>
                                <w:szCs w:val="20"/>
                              </w:rPr>
                              <w:t xml:space="preserve">Figure </w:t>
                            </w:r>
                            <w:r>
                              <w:rPr>
                                <w:color w:val="2A495E" w:themeColor="accent6" w:themeShade="80"/>
                                <w:sz w:val="20"/>
                                <w:szCs w:val="20"/>
                              </w:rPr>
                              <w:t>4</w:t>
                            </w:r>
                            <w:r w:rsidRPr="00812846">
                              <w:rPr>
                                <w:color w:val="2A495E" w:themeColor="accent6" w:themeShade="80"/>
                                <w:sz w:val="20"/>
                                <w:szCs w:val="20"/>
                              </w:rPr>
                              <w:t xml:space="preserve">: </w:t>
                            </w:r>
                            <w:r>
                              <w:rPr>
                                <w:b w:val="0"/>
                                <w:color w:val="2A495E" w:themeColor="accent6" w:themeShade="80"/>
                                <w:sz w:val="20"/>
                                <w:szCs w:val="20"/>
                              </w:rPr>
                              <w:t>Selection of Open House Comments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1F13A3B0" id="Text Box 236" o:spid="_x0000_s1063" type="#_x0000_t202" style="position:absolute;margin-left:18.25pt;margin-top:587pt;width:276.15pt;height:19.3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" stroked="f">
                <v:textbox style="mso-fit-shape-to-text:t" inset="0,0,0,0">
                  <w:txbxContent>
                    <w:p w:rsidR="00C74D96" w:rsidRPr="00812846" w:rsidRDefault="00C74D96" w:rsidP="00224F4F">
                      <w:pPr>
                        <w:pStyle w:val="Caption"/>
                        <w:spacing w:after="0"/>
                        <w:rPr>
                          <w:rFonts w:eastAsiaTheme="minorHAnsi" w:cstheme="minorHAnsi"/>
                          <w:noProof/>
                          <w:color w:val="438086" w:themeColor="accent2"/>
                          <w:sz w:val="20"/>
                          <w:szCs w:val="20"/>
                        </w:rPr>
                      </w:pPr>
                      <w:r w:rsidRPr="00812846">
                        <w:rPr>
                          <w:color w:val="2A495E" w:themeColor="accent6" w:themeShade="80"/>
                          <w:sz w:val="20"/>
                          <w:szCs w:val="20"/>
                        </w:rPr>
                        <w:t xml:space="preserve">Figure </w:t>
                      </w:r>
                      <w:r>
                        <w:rPr>
                          <w:color w:val="2A495E" w:themeColor="accent6" w:themeShade="80"/>
                          <w:sz w:val="20"/>
                          <w:szCs w:val="20"/>
                        </w:rPr>
                        <w:t>4</w:t>
                      </w:r>
                      <w:r w:rsidRPr="00812846">
                        <w:rPr>
                          <w:color w:val="2A495E" w:themeColor="accent6" w:themeShade="80"/>
                          <w:sz w:val="20"/>
                          <w:szCs w:val="20"/>
                        </w:rPr>
                        <w:t xml:space="preserve">: </w:t>
                      </w:r>
                      <w:r>
                        <w:rPr>
                          <w:b w:val="0"/>
                          <w:color w:val="2A495E" w:themeColor="accent6" w:themeShade="80"/>
                          <w:sz w:val="20"/>
                          <w:szCs w:val="20"/>
                        </w:rPr>
                        <w:t>Selection of Open House Comments</w:t>
                      </w:r>
                    </w:p>
                  </w:txbxContent>
                </v:textbox>
                <w10:wrap type="square"/>
              </v:shape>
            </w:pict>
          </mc:Fallback>
        </mc:AlternateContent>
      </w:r>
      <w:r w:rsidR="008E0A66">
        <w:rPr>
          <w:noProof/>
          <w:lang w:val="en-CA" w:eastAsia="en-CA"/>
        </w:rPr>
        <mc:AlternateContent>
          <mc:Choice Requires="wpg">
            <w:drawing>
              <wp:inline distT="0" distB="0" distL="0" distR="0">
                <wp:extent cx="5930284" cy="7424382"/>
                <wp:effectExtent l="0" t="0" r="13335" b="24765"/>
                <wp:docPr id="235" name="Group 235"/>
                <wp:cNvGraphicFramePr/>
                <a:graphic xmlns:a="http://schemas.openxmlformats.org/drawingml/2006/main">
                  <a:graphicData uri="http://schemas.microsoft.com/office/word/2010/wordprocessingGroup">
                    <wpg:wgp>
                      <wpg:cNvGrpSpPr/>
                      <wpg:grpSpPr>
                        <a:xfrm>
                          <a:off x="0" y="0"/>
                          <a:ext cx="5930284" cy="7424382"/>
                          <a:chOff x="0" y="0"/>
                          <a:chExt cx="5889976" cy="7383439"/>
                        </a:xfrm>
                      </wpg:grpSpPr>
                      <wps:wsp>
                        <wps:cNvPr id="234" name="Rectangle 234"/>
                        <wps:cNvSpPr/>
                        <wps:spPr>
                          <a:xfrm>
                            <a:off x="0" y="0"/>
                            <a:ext cx="5889976" cy="7383439"/>
                          </a:xfrm>
                          <a:prstGeom prst="rect">
                            <a:avLst/>
                          </a:prstGeom>
                          <a:noFill/>
                          <a:ln w="22225">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33" name="Group 233"/>
                        <wpg:cNvGrpSpPr/>
                        <wpg:grpSpPr>
                          <a:xfrm>
                            <a:off x="232012" y="81887"/>
                            <a:ext cx="5344160" cy="6934200"/>
                            <a:chOff x="0" y="0"/>
                            <a:chExt cx="5344160" cy="6934200"/>
                          </a:xfrm>
                        </wpg:grpSpPr>
                        <pic:pic xmlns:pic="http://schemas.openxmlformats.org/drawingml/2006/picture">
                          <pic:nvPicPr>
                            <pic:cNvPr id="231" name="Picture 23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447675"/>
                              <a:ext cx="5344160" cy="6486525"/>
                            </a:xfrm>
                            <a:prstGeom prst="rect">
                              <a:avLst/>
                            </a:prstGeom>
                          </pic:spPr>
                        </pic:pic>
                        <wps:wsp>
                          <wps:cNvPr id="232" name="Text Box 2"/>
                          <wps:cNvSpPr txBox="1">
                            <a:spLocks noChangeArrowheads="1"/>
                          </wps:cNvSpPr>
                          <wps:spPr bwMode="auto">
                            <a:xfrm>
                              <a:off x="1076325" y="0"/>
                              <a:ext cx="3240405" cy="361950"/>
                            </a:xfrm>
                            <a:prstGeom prst="rect">
                              <a:avLst/>
                            </a:prstGeom>
                            <a:solidFill>
                              <a:srgbClr val="FFFFFF"/>
                            </a:solidFill>
                            <a:ln w="9525">
                              <a:noFill/>
                              <a:miter lim="800000"/>
                              <a:headEnd/>
                              <a:tailEnd/>
                            </a:ln>
                          </wps:spPr>
                          <wps:txbx>
                            <w:txbxContent>
                              <w:p w:rsidR="00C74D96" w:rsidRPr="008E0A66" w:rsidRDefault="00C74D96" w:rsidP="008E0A66">
                                <w:pPr>
                                  <w:pBdr>
                                    <w:bottom w:val="single" w:sz="4" w:space="1" w:color="auto"/>
                                  </w:pBdr>
                                  <w:jc w:val="center"/>
                                  <w:rPr>
                                    <w:rFonts w:ascii="Arial" w:hAnsi="Arial" w:cs="Arial"/>
                                    <w:b/>
                                    <w:color w:val="406E8C" w:themeColor="accent6" w:themeShade="BF"/>
                                    <w:sz w:val="24"/>
                                    <w:szCs w:val="24"/>
                                  </w:rPr>
                                </w:pPr>
                                <w:r>
                                  <w:rPr>
                                    <w:rFonts w:ascii="Arial" w:hAnsi="Arial" w:cs="Arial"/>
                                    <w:b/>
                                    <w:color w:val="406E8C" w:themeColor="accent6" w:themeShade="BF"/>
                                    <w:sz w:val="24"/>
                                    <w:szCs w:val="24"/>
                                  </w:rPr>
                                  <w:t>Selection</w:t>
                                </w:r>
                                <w:r w:rsidRPr="008E0A66">
                                  <w:rPr>
                                    <w:rFonts w:ascii="Arial" w:hAnsi="Arial" w:cs="Arial"/>
                                    <w:b/>
                                    <w:color w:val="406E8C" w:themeColor="accent6" w:themeShade="BF"/>
                                    <w:sz w:val="24"/>
                                    <w:szCs w:val="24"/>
                                  </w:rPr>
                                  <w:t xml:space="preserve"> of Open House Comments</w:t>
                                </w:r>
                              </w:p>
                            </w:txbxContent>
                          </wps:txbx>
                          <wps:bodyPr rot="0" vert="horz" wrap="square" lIns="91440" tIns="45720" rIns="91440" bIns="45720" anchor="t" anchorCtr="0">
                            <a:noAutofit/>
                          </wps:bodyPr>
                        </wps:wsp>
                      </wpg:grpSp>
                    </wpg:wgp>
                  </a:graphicData>
                </a:graphic>
              </wp:inline>
            </w:drawing>
          </mc:Choice>
          <mc:Fallback xmlns:w15="http://schemas.microsoft.com/office/word/2012/wordml">
            <w:pict>
              <v:group id="Group 235" o:spid="_x0000_s1064" style="width:466.95pt;height:584.6pt;mso-position-horizontal-relative:char;mso-position-vertical-relative:line" coordsize="58899,7383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">
                <v:rect id="Rectangle 234" o:spid="_x0000_s1065" style="position:absolute;width:58899;height:738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IARsUA&#10;AADcAAAADwAAAGRycy9kb3ducmV2LnhtbESPQWsCMRSE74X+h/AKvUjNaksrq1FUkErx4lrx+tg8&#10;d1eTlyVJdf33TUHocZiZb5jJrLNGXMiHxrGCQT8DQVw63XCl4Hu3ehmBCBFZo3FMCm4UYDZ9fJhg&#10;rt2Vt3QpYiUShEOOCuoY21zKUNZkMfRdS5y8o/MWY5K+ktrjNcGtkcMse5cWG04LNba0rKk8Fz9W&#10;Qe/weVxs/C6Y7LT6+tjj3ByKSqnnp24+BhGpi//he3utFQxf3+DvTDoCcv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ogBGxQAAANwAAAAPAAAAAAAAAAAAAAAAAJgCAABkcnMv&#10;ZG93bnJldi54bWxQSwUGAAAAAAQABAD1AAAAigMAAAAA&#10;" filled="f" strokecolor="#2a495d [1609]" strokeweight="1.75pt"/>
                <v:group id="Group 233" o:spid="_x0000_s1066" style="position:absolute;left:2320;top:818;width:53441;height:69342" coordsize="53441,69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shape id="Picture 231" o:spid="_x0000_s1067" type="#_x0000_t75" style="position:absolute;top:4476;width:53441;height:64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CgjLHAAAA3AAAAA8AAABkcnMvZG93bnJldi54bWxEj09LAzEUxO9Cv0N4BS/SZlvBP2vTUgVB&#10;xIurl96em9fs2s3Lkjy3az+9EQSPw8z8hlltRt+pgWJqAxtYzAtQxHWwLTsD72+PsxtQSZAtdoHJ&#10;wDcl2KwnZyssbTjyKw2VOJUhnEo00Ij0pdapbshjmoeeOHv7ED1KltFpG/GY4b7Ty6K40h5bzgsN&#10;9vTQUH2ovryB6v7TDXt5Pg3dx0vlTte3u4soxpxPx+0dKKFR/sN/7SdrYHm5gN8z+Qjo9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4CgjLHAAAA3AAAAA8AAAAAAAAAAAAA&#10;AAAAnwIAAGRycy9kb3ducmV2LnhtbFBLBQYAAAAABAAEAPcAAACTAwAAAAA=&#10;">
                    <v:imagedata r:id="rId25" o:title=""/>
                    <v:path arrowok="t"/>
                  </v:shape>
                  <v:shape id="_x0000_s1068" type="#_x0000_t202" style="position:absolute;left:10763;width:32404;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vfPMUA&#10;AADcAAAADwAAAGRycy9kb3ducmV2LnhtbESP3WrCQBSE7wXfYTlCb6RuTNtYo6u0hRZvk/oAx+wx&#10;CWbPhuw2P2/fLRS8HGbmG2Z/HE0jeupcbVnBehWBIC6srrlUcP7+fHwF4TyyxsYyKZjIwfEwn+0x&#10;1XbgjPrclyJA2KWooPK+TaV0RUUG3cq2xMG72s6gD7Irpe5wCHDTyDiKEmmw5rBQYUsfFRW3/Mco&#10;uJ6G5ct2uHz58yZ7Tt6x3lzspNTDYnzbgfA0+nv4v33SCuKnGP7OhCM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988xQAAANwAAAAPAAAAAAAAAAAAAAAAAJgCAABkcnMv&#10;ZG93bnJldi54bWxQSwUGAAAAAAQABAD1AAAAigMAAAAA&#10;" stroked="f">
                    <v:textbox>
                      <w:txbxContent>
                        <w:p w:rsidR="00C74D96" w:rsidRPr="008E0A66" w:rsidRDefault="00C74D96" w:rsidP="008E0A66">
                          <w:pPr>
                            <w:pBdr>
                              <w:bottom w:val="single" w:sz="4" w:space="1" w:color="auto"/>
                            </w:pBdr>
                            <w:jc w:val="center"/>
                            <w:rPr>
                              <w:rFonts w:ascii="Arial" w:hAnsi="Arial" w:cs="Arial"/>
                              <w:b/>
                              <w:color w:val="406E8C" w:themeColor="accent6" w:themeShade="BF"/>
                              <w:sz w:val="24"/>
                              <w:szCs w:val="24"/>
                            </w:rPr>
                          </w:pPr>
                          <w:r>
                            <w:rPr>
                              <w:rFonts w:ascii="Arial" w:hAnsi="Arial" w:cs="Arial"/>
                              <w:b/>
                              <w:color w:val="406E8C" w:themeColor="accent6" w:themeShade="BF"/>
                              <w:sz w:val="24"/>
                              <w:szCs w:val="24"/>
                            </w:rPr>
                            <w:t>Selection</w:t>
                          </w:r>
                          <w:r w:rsidRPr="008E0A66">
                            <w:rPr>
                              <w:rFonts w:ascii="Arial" w:hAnsi="Arial" w:cs="Arial"/>
                              <w:b/>
                              <w:color w:val="406E8C" w:themeColor="accent6" w:themeShade="BF"/>
                              <w:sz w:val="24"/>
                              <w:szCs w:val="24"/>
                            </w:rPr>
                            <w:t xml:space="preserve"> of Open House Comments</w:t>
                          </w:r>
                        </w:p>
                      </w:txbxContent>
                    </v:textbox>
                  </v:shape>
                </v:group>
                <w10:anchorlock/>
              </v:group>
            </w:pict>
          </mc:Fallback>
        </mc:AlternateContent>
      </w:r>
      <w:r w:rsidR="00B62F1E">
        <w:br w:type="page"/>
      </w:r>
    </w:p>
    <w:p w:rsidR="00481AEF" w:rsidRDefault="005F59CA" w:rsidP="00481AEF">
      <w:pPr>
        <w:pStyle w:val="Heading1"/>
        <w:spacing w:after="120"/>
      </w:pPr>
      <w:bookmarkStart w:id="58" w:name="_Toc475880841"/>
      <w:r>
        <w:t>5</w:t>
      </w:r>
      <w:r w:rsidR="00481AEF">
        <w:t>.</w:t>
      </w:r>
      <w:r w:rsidR="00481AEF">
        <w:tab/>
        <w:t>Trail Design</w:t>
      </w:r>
      <w:bookmarkEnd w:id="54"/>
      <w:bookmarkEnd w:id="58"/>
    </w:p>
    <w:p w:rsidR="00481AEF" w:rsidRDefault="00481AEF" w:rsidP="008B5CAE">
      <w:pPr>
        <w:spacing w:before="240"/>
      </w:pPr>
      <w:r>
        <w:t xml:space="preserve">The design and construction of a trail greatly impacts the long-term success and maintenance requirements of a trail. To date hundreds of hours </w:t>
      </w:r>
      <w:r w:rsidR="003664AB">
        <w:t>have been put into</w:t>
      </w:r>
      <w:r>
        <w:t xml:space="preserve"> </w:t>
      </w:r>
      <w:r w:rsidR="00272208">
        <w:t xml:space="preserve">planning </w:t>
      </w:r>
      <w:r>
        <w:t xml:space="preserve">the </w:t>
      </w:r>
      <w:r w:rsidR="003664AB">
        <w:t xml:space="preserve">proposed </w:t>
      </w:r>
      <w:r>
        <w:t xml:space="preserve">Barbour Rock </w:t>
      </w:r>
      <w:r w:rsidR="009047BD">
        <w:t xml:space="preserve">Recreation </w:t>
      </w:r>
      <w:r>
        <w:t xml:space="preserve">trail system in </w:t>
      </w:r>
      <w:r w:rsidR="003664AB">
        <w:t>an</w:t>
      </w:r>
      <w:r>
        <w:t xml:space="preserve"> effort to create a well-crafted, unobtrusive, environmentally sensitive trail system that will be fun and exciting to </w:t>
      </w:r>
      <w:r w:rsidR="00A10CE5">
        <w:t>use</w:t>
      </w:r>
      <w:r>
        <w:t>.</w:t>
      </w:r>
    </w:p>
    <w:p w:rsidR="00481AEF" w:rsidRDefault="00481AEF" w:rsidP="00481AEF">
      <w:pPr>
        <w:pStyle w:val="Heading2"/>
        <w:tabs>
          <w:tab w:val="center" w:pos="2550"/>
        </w:tabs>
      </w:pPr>
      <w:bookmarkStart w:id="59" w:name="_Toc451174082"/>
      <w:bookmarkStart w:id="60" w:name="_Toc475880842"/>
      <w:r>
        <w:t>Trail Standards</w:t>
      </w:r>
      <w:bookmarkEnd w:id="59"/>
      <w:bookmarkEnd w:id="60"/>
      <w:r>
        <w:tab/>
      </w:r>
    </w:p>
    <w:p w:rsidR="00481AEF" w:rsidRDefault="003664AB" w:rsidP="00F935B9">
      <w:r>
        <w:t xml:space="preserve">By using </w:t>
      </w:r>
      <w:r w:rsidR="00A10CE5">
        <w:t xml:space="preserve">RSTBC mountain bike trail standards in designing, building and maintaining </w:t>
      </w:r>
      <w:r w:rsidR="00481AEF">
        <w:t xml:space="preserve">the Barbour Rock </w:t>
      </w:r>
      <w:r w:rsidR="009047BD">
        <w:t xml:space="preserve">Recreation </w:t>
      </w:r>
      <w:r w:rsidR="00481AEF">
        <w:t xml:space="preserve">trail system </w:t>
      </w:r>
      <w:r w:rsidR="00A10CE5">
        <w:t>although with industry best practices,</w:t>
      </w:r>
      <w:r w:rsidR="00481AEF">
        <w:t xml:space="preserve"> safe, enjoyable </w:t>
      </w:r>
      <w:r w:rsidR="00A10CE5">
        <w:t>recreation</w:t>
      </w:r>
      <w:r>
        <w:t xml:space="preserve"> trail</w:t>
      </w:r>
      <w:r w:rsidR="00A10CE5">
        <w:t>s</w:t>
      </w:r>
      <w:r>
        <w:t xml:space="preserve"> will be built</w:t>
      </w:r>
      <w:r w:rsidR="00A10CE5">
        <w:t>. Using this standard will provide</w:t>
      </w:r>
      <w:r>
        <w:t xml:space="preserve"> </w:t>
      </w:r>
      <w:r w:rsidR="00A10CE5">
        <w:t>protection for</w:t>
      </w:r>
      <w:r w:rsidR="00481AEF">
        <w:t xml:space="preserve"> the </w:t>
      </w:r>
      <w:r>
        <w:t xml:space="preserve">surrounding </w:t>
      </w:r>
      <w:r w:rsidR="00481AEF">
        <w:t>environment</w:t>
      </w:r>
      <w:r>
        <w:t xml:space="preserve"> </w:t>
      </w:r>
      <w:r w:rsidR="00A10CE5">
        <w:t>while respecting</w:t>
      </w:r>
      <w:r>
        <w:t xml:space="preserve"> the adjacent landowners and </w:t>
      </w:r>
      <w:r w:rsidR="00A10CE5">
        <w:t>stakeholder</w:t>
      </w:r>
      <w:r>
        <w:t xml:space="preserve"> interests</w:t>
      </w:r>
      <w:r w:rsidR="00A10CE5">
        <w:t xml:space="preserve"> in the land</w:t>
      </w:r>
      <w:r w:rsidR="00481AEF">
        <w:t xml:space="preserve">. </w:t>
      </w:r>
    </w:p>
    <w:p w:rsidR="00D32A95" w:rsidRDefault="006F7289" w:rsidP="00F935B9">
      <w:r>
        <w:rPr>
          <w:noProof/>
          <w:lang w:val="en-CA" w:eastAsia="en-CA"/>
        </w:rPr>
        <mc:AlternateContent>
          <mc:Choice Requires="wps">
            <w:drawing>
              <wp:anchor distT="0" distB="0" distL="114300" distR="114300" simplePos="0" relativeHeight="251642368" behindDoc="0" locked="0" layoutInCell="1" allowOverlap="1" wp14:anchorId="02D418A7" wp14:editId="1DC267A8">
                <wp:simplePos x="0" y="0"/>
                <wp:positionH relativeFrom="column">
                  <wp:posOffset>0</wp:posOffset>
                </wp:positionH>
                <wp:positionV relativeFrom="paragraph">
                  <wp:posOffset>991499</wp:posOffset>
                </wp:positionV>
                <wp:extent cx="2406650" cy="160020"/>
                <wp:effectExtent l="0" t="0" r="12700" b="11430"/>
                <wp:wrapTight wrapText="bothSides">
                  <wp:wrapPolygon edited="0">
                    <wp:start x="0" y="0"/>
                    <wp:lineTo x="0" y="20571"/>
                    <wp:lineTo x="21543" y="20571"/>
                    <wp:lineTo x="21543" y="0"/>
                    <wp:lineTo x="0" y="0"/>
                  </wp:wrapPolygon>
                </wp:wrapTight>
                <wp:docPr id="2"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6650" cy="160020"/>
                        </a:xfrm>
                        <a:prstGeom prst="rect">
                          <a:avLst/>
                        </a:prstGeom>
                        <a:noFill/>
                        <a:ln>
                          <a:noFill/>
                        </a:ln>
                        <a:extLst/>
                      </wps:spPr>
                      <wps:txbx>
                        <w:txbxContent>
                          <w:p w:rsidR="00C74D96" w:rsidRDefault="00C74D96" w:rsidP="006F7289">
                            <w:pPr>
                              <w:pStyle w:val="Caption"/>
                              <w:rPr>
                                <w:noProof/>
                              </w:rPr>
                            </w:pPr>
                            <w:r>
                              <w:rPr>
                                <w:color w:val="2A495E" w:themeColor="accent6" w:themeShade="80"/>
                                <w:sz w:val="20"/>
                                <w:szCs w:val="20"/>
                              </w:rPr>
                              <w:t>Table</w:t>
                            </w:r>
                            <w:r w:rsidRPr="00347D86">
                              <w:rPr>
                                <w:color w:val="2A495E" w:themeColor="accent6" w:themeShade="80"/>
                                <w:sz w:val="20"/>
                                <w:szCs w:val="20"/>
                              </w:rPr>
                              <w:t xml:space="preserve"> </w:t>
                            </w:r>
                            <w:r>
                              <w:rPr>
                                <w:color w:val="2A495E" w:themeColor="accent6" w:themeShade="80"/>
                                <w:sz w:val="20"/>
                                <w:szCs w:val="20"/>
                              </w:rPr>
                              <w:t>1</w:t>
                            </w:r>
                            <w:r w:rsidRPr="00347D86">
                              <w:rPr>
                                <w:color w:val="2A495E" w:themeColor="accent6" w:themeShade="80"/>
                                <w:sz w:val="20"/>
                                <w:szCs w:val="20"/>
                              </w:rPr>
                              <w:t xml:space="preserve">: </w:t>
                            </w:r>
                            <w:r>
                              <w:rPr>
                                <w:b w:val="0"/>
                                <w:color w:val="2A495E" w:themeColor="accent6" w:themeShade="80"/>
                                <w:sz w:val="20"/>
                                <w:szCs w:val="20"/>
                              </w:rPr>
                              <w:t>Trail Type Characteristics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2D418A7" id="Text Box 84" o:spid="_x0000_s1069" type="#_x0000_t202" style="position:absolute;margin-left:0;margin-top:78.05pt;width:189.5pt;height:12.6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" filled="f" stroked="f">
                <v:textbox inset="0,0,0,0">
                  <w:txbxContent>
                    <w:p w:rsidR="00C74D96" w:rsidRDefault="00C74D96" w:rsidP="006F7289">
                      <w:pPr>
                        <w:pStyle w:val="Caption"/>
                        <w:rPr>
                          <w:noProof/>
                        </w:rPr>
                      </w:pPr>
                      <w:r>
                        <w:rPr>
                          <w:color w:val="2A495E" w:themeColor="accent6" w:themeShade="80"/>
                          <w:sz w:val="20"/>
                          <w:szCs w:val="20"/>
                        </w:rPr>
                        <w:t>Table</w:t>
                      </w:r>
                      <w:r w:rsidRPr="00347D86">
                        <w:rPr>
                          <w:color w:val="2A495E" w:themeColor="accent6" w:themeShade="80"/>
                          <w:sz w:val="20"/>
                          <w:szCs w:val="20"/>
                        </w:rPr>
                        <w:t xml:space="preserve"> </w:t>
                      </w:r>
                      <w:r>
                        <w:rPr>
                          <w:color w:val="2A495E" w:themeColor="accent6" w:themeShade="80"/>
                          <w:sz w:val="20"/>
                          <w:szCs w:val="20"/>
                        </w:rPr>
                        <w:t>1</w:t>
                      </w:r>
                      <w:r w:rsidRPr="00347D86">
                        <w:rPr>
                          <w:color w:val="2A495E" w:themeColor="accent6" w:themeShade="80"/>
                          <w:sz w:val="20"/>
                          <w:szCs w:val="20"/>
                        </w:rPr>
                        <w:t xml:space="preserve">: </w:t>
                      </w:r>
                      <w:r>
                        <w:rPr>
                          <w:b w:val="0"/>
                          <w:color w:val="2A495E" w:themeColor="accent6" w:themeShade="80"/>
                          <w:sz w:val="20"/>
                          <w:szCs w:val="20"/>
                        </w:rPr>
                        <w:t>Trail Type Characteristics</w:t>
                      </w:r>
                    </w:p>
                  </w:txbxContent>
                </v:textbox>
                <w10:wrap type="tight"/>
              </v:shape>
            </w:pict>
          </mc:Fallback>
        </mc:AlternateContent>
      </w:r>
      <w:r w:rsidR="00481AEF">
        <w:t xml:space="preserve">The </w:t>
      </w:r>
      <w:r w:rsidR="003664AB">
        <w:t>RSTBC</w:t>
      </w:r>
      <w:r w:rsidR="00481AEF">
        <w:t xml:space="preserve"> </w:t>
      </w:r>
      <w:r w:rsidR="003664AB">
        <w:t xml:space="preserve">standards </w:t>
      </w:r>
      <w:r w:rsidR="00A10CE5">
        <w:t>control trail width, trail surface</w:t>
      </w:r>
      <w:r w:rsidR="003664AB">
        <w:t>, grade and drainage</w:t>
      </w:r>
      <w:r w:rsidR="00A10CE5">
        <w:t xml:space="preserve"> methods</w:t>
      </w:r>
      <w:r w:rsidR="00481AEF">
        <w:t xml:space="preserve">. </w:t>
      </w:r>
      <w:r w:rsidR="003446D2">
        <w:t xml:space="preserve">Different types and uses of recreation trails have different </w:t>
      </w:r>
      <w:r w:rsidR="00433D6D">
        <w:t>trail</w:t>
      </w:r>
      <w:r w:rsidR="00D32A95">
        <w:t xml:space="preserve"> characteristics</w:t>
      </w:r>
      <w:r w:rsidR="003446D2">
        <w:t xml:space="preserve"> as can be seen in Table 1 below</w:t>
      </w:r>
      <w:r w:rsidR="00D32A95">
        <w:t>.</w:t>
      </w:r>
      <w:r w:rsidR="003664AB">
        <w:t xml:space="preserve"> </w:t>
      </w:r>
      <w:r w:rsidR="00481AEF">
        <w:t>Type I</w:t>
      </w:r>
      <w:r w:rsidR="003446D2">
        <w:t xml:space="preserve"> trails are designed for heavily used trails in highly populated areas and</w:t>
      </w:r>
      <w:r w:rsidR="00481AEF">
        <w:t xml:space="preserve"> </w:t>
      </w:r>
      <w:r w:rsidR="003446D2">
        <w:t>have</w:t>
      </w:r>
      <w:r w:rsidR="00322F01">
        <w:t xml:space="preserve"> </w:t>
      </w:r>
      <w:r w:rsidR="00481AEF">
        <w:t>the most impact on the environment</w:t>
      </w:r>
      <w:r w:rsidR="003446D2">
        <w:t>.</w:t>
      </w:r>
      <w:r w:rsidR="00481AEF">
        <w:t xml:space="preserve"> </w:t>
      </w:r>
      <w:r w:rsidR="003446D2">
        <w:t xml:space="preserve">Type V on the other hand sees the least amount of traffic, is narrow, usually built for a specific use </w:t>
      </w:r>
      <w:r w:rsidR="009E0E2C">
        <w:t xml:space="preserve">and </w:t>
      </w:r>
      <w:r w:rsidR="003446D2">
        <w:t>extreme difficulty level. These trails with their unique characteristics have</w:t>
      </w:r>
      <w:r w:rsidR="00481AEF">
        <w:t xml:space="preserve"> the least impact on the environment. </w:t>
      </w:r>
    </w:p>
    <w:p w:rsidR="00F924C6" w:rsidRPr="00F924C6" w:rsidRDefault="00F924C6" w:rsidP="00F924C6">
      <w:pPr>
        <w:spacing w:after="0"/>
        <w:rPr>
          <w:sz w:val="6"/>
          <w:szCs w:val="6"/>
        </w:rPr>
      </w:pPr>
    </w:p>
    <w:tbl>
      <w:tblPr>
        <w:tblStyle w:val="TableGrid"/>
        <w:tblW w:w="9351" w:type="dxa"/>
        <w:tblLook w:val="04A0" w:firstRow="1" w:lastRow="0" w:firstColumn="1" w:lastColumn="0" w:noHBand="0" w:noVBand="1"/>
      </w:tblPr>
      <w:tblGrid>
        <w:gridCol w:w="1838"/>
        <w:gridCol w:w="7513"/>
      </w:tblGrid>
      <w:tr w:rsidR="006F7289" w:rsidTr="006F7289">
        <w:tc>
          <w:tcPr>
            <w:tcW w:w="1838" w:type="dxa"/>
            <w:shd w:val="clear" w:color="auto" w:fill="D9D9D9" w:themeFill="background1" w:themeFillShade="D9"/>
          </w:tcPr>
          <w:p w:rsidR="006F7289" w:rsidRPr="006F7289" w:rsidRDefault="006F7289" w:rsidP="00B1307C">
            <w:pPr>
              <w:rPr>
                <w:rFonts w:ascii="Arial" w:hAnsi="Arial" w:cs="Arial"/>
                <w:b/>
                <w:sz w:val="24"/>
                <w:szCs w:val="24"/>
              </w:rPr>
            </w:pPr>
            <w:r w:rsidRPr="006F7289">
              <w:rPr>
                <w:rFonts w:ascii="Arial" w:hAnsi="Arial" w:cs="Arial"/>
                <w:b/>
                <w:sz w:val="24"/>
                <w:szCs w:val="24"/>
              </w:rPr>
              <w:t>Trail Type</w:t>
            </w:r>
          </w:p>
        </w:tc>
        <w:tc>
          <w:tcPr>
            <w:tcW w:w="7513" w:type="dxa"/>
            <w:shd w:val="clear" w:color="auto" w:fill="D9D9D9" w:themeFill="background1" w:themeFillShade="D9"/>
          </w:tcPr>
          <w:p w:rsidR="006F7289" w:rsidRPr="006F7289" w:rsidRDefault="006F7289" w:rsidP="00B1307C">
            <w:pPr>
              <w:rPr>
                <w:rFonts w:ascii="Arial" w:hAnsi="Arial" w:cs="Arial"/>
                <w:b/>
                <w:sz w:val="24"/>
                <w:szCs w:val="24"/>
              </w:rPr>
            </w:pPr>
            <w:r w:rsidRPr="006F7289">
              <w:rPr>
                <w:rFonts w:ascii="Arial" w:hAnsi="Arial" w:cs="Arial"/>
                <w:b/>
                <w:sz w:val="24"/>
                <w:szCs w:val="24"/>
              </w:rPr>
              <w:t>Characteristics</w:t>
            </w:r>
          </w:p>
        </w:tc>
      </w:tr>
      <w:tr w:rsidR="006F7289" w:rsidTr="006F7289">
        <w:tc>
          <w:tcPr>
            <w:tcW w:w="1838" w:type="dxa"/>
          </w:tcPr>
          <w:p w:rsidR="006F7289" w:rsidRPr="003446D2" w:rsidRDefault="006F7289" w:rsidP="00B1307C">
            <w:pPr>
              <w:rPr>
                <w:rFonts w:ascii="Arial" w:hAnsi="Arial" w:cs="Arial"/>
                <w:sz w:val="17"/>
                <w:szCs w:val="17"/>
              </w:rPr>
            </w:pPr>
            <w:r w:rsidRPr="003446D2">
              <w:rPr>
                <w:rFonts w:ascii="Arial" w:hAnsi="Arial" w:cs="Arial"/>
                <w:sz w:val="17"/>
                <w:szCs w:val="17"/>
              </w:rPr>
              <w:t>Type I</w:t>
            </w:r>
          </w:p>
        </w:tc>
        <w:tc>
          <w:tcPr>
            <w:tcW w:w="7513" w:type="dxa"/>
          </w:tcPr>
          <w:p w:rsidR="006F7289" w:rsidRPr="003446D2" w:rsidRDefault="006F7289" w:rsidP="00D16449">
            <w:pPr>
              <w:pStyle w:val="ListParagraph"/>
              <w:numPr>
                <w:ilvl w:val="0"/>
                <w:numId w:val="10"/>
              </w:numPr>
              <w:rPr>
                <w:rFonts w:ascii="Arial" w:hAnsi="Arial" w:cs="Arial"/>
                <w:sz w:val="17"/>
                <w:szCs w:val="17"/>
              </w:rPr>
            </w:pPr>
            <w:r w:rsidRPr="003446D2">
              <w:rPr>
                <w:rFonts w:ascii="Arial" w:hAnsi="Arial" w:cs="Arial"/>
                <w:sz w:val="17"/>
                <w:szCs w:val="17"/>
              </w:rPr>
              <w:t xml:space="preserve">A paved double-track trail for smooth, all weather use </w:t>
            </w:r>
            <w:r w:rsidR="003446D2" w:rsidRPr="003446D2">
              <w:rPr>
                <w:rFonts w:ascii="Arial" w:hAnsi="Arial" w:cs="Arial"/>
                <w:sz w:val="17"/>
                <w:szCs w:val="17"/>
              </w:rPr>
              <w:t>in</w:t>
            </w:r>
            <w:r w:rsidRPr="003446D2">
              <w:rPr>
                <w:rFonts w:ascii="Arial" w:hAnsi="Arial" w:cs="Arial"/>
                <w:sz w:val="17"/>
                <w:szCs w:val="17"/>
              </w:rPr>
              <w:t xml:space="preserve"> communities or parks </w:t>
            </w:r>
          </w:p>
          <w:p w:rsidR="006F7289" w:rsidRPr="003446D2" w:rsidRDefault="006F7289" w:rsidP="00D16449">
            <w:pPr>
              <w:pStyle w:val="ListParagraph"/>
              <w:numPr>
                <w:ilvl w:val="0"/>
                <w:numId w:val="10"/>
              </w:numPr>
              <w:rPr>
                <w:rFonts w:ascii="Arial" w:hAnsi="Arial" w:cs="Arial"/>
                <w:sz w:val="17"/>
                <w:szCs w:val="17"/>
              </w:rPr>
            </w:pPr>
            <w:r w:rsidRPr="003446D2">
              <w:rPr>
                <w:rFonts w:ascii="Arial" w:hAnsi="Arial" w:cs="Arial"/>
                <w:sz w:val="17"/>
                <w:szCs w:val="17"/>
              </w:rPr>
              <w:t>Trail surface is asphalt or chip-seal coat</w:t>
            </w:r>
          </w:p>
          <w:p w:rsidR="006F7289" w:rsidRPr="003446D2" w:rsidRDefault="006F7289" w:rsidP="00D16449">
            <w:pPr>
              <w:pStyle w:val="ListParagraph"/>
              <w:numPr>
                <w:ilvl w:val="0"/>
                <w:numId w:val="10"/>
              </w:numPr>
              <w:rPr>
                <w:rFonts w:ascii="Arial" w:hAnsi="Arial" w:cs="Arial"/>
                <w:sz w:val="17"/>
                <w:szCs w:val="17"/>
              </w:rPr>
            </w:pPr>
            <w:r w:rsidRPr="003446D2">
              <w:rPr>
                <w:rFonts w:ascii="Arial" w:hAnsi="Arial" w:cs="Arial"/>
                <w:sz w:val="17"/>
                <w:szCs w:val="17"/>
              </w:rPr>
              <w:t>Clear trail width of 2.0 – 3.0m plus 0.6m gravel shoulder with adequate drainage infrastructure</w:t>
            </w:r>
          </w:p>
          <w:p w:rsidR="006F7289" w:rsidRPr="003446D2" w:rsidRDefault="006F7289" w:rsidP="00D16449">
            <w:pPr>
              <w:pStyle w:val="ListParagraph"/>
              <w:numPr>
                <w:ilvl w:val="0"/>
                <w:numId w:val="10"/>
              </w:numPr>
              <w:rPr>
                <w:rFonts w:ascii="Arial" w:hAnsi="Arial" w:cs="Arial"/>
                <w:sz w:val="17"/>
                <w:szCs w:val="17"/>
              </w:rPr>
            </w:pPr>
            <w:r w:rsidRPr="003446D2">
              <w:rPr>
                <w:rFonts w:ascii="Arial" w:hAnsi="Arial" w:cs="Arial"/>
                <w:sz w:val="17"/>
                <w:szCs w:val="17"/>
              </w:rPr>
              <w:t>Clear trail height of 3.0m</w:t>
            </w:r>
          </w:p>
          <w:p w:rsidR="006F7289" w:rsidRPr="003446D2" w:rsidRDefault="006F7289" w:rsidP="00D16449">
            <w:pPr>
              <w:pStyle w:val="ListParagraph"/>
              <w:numPr>
                <w:ilvl w:val="0"/>
                <w:numId w:val="10"/>
              </w:numPr>
              <w:rPr>
                <w:rFonts w:ascii="Arial" w:hAnsi="Arial" w:cs="Arial"/>
                <w:sz w:val="17"/>
                <w:szCs w:val="17"/>
              </w:rPr>
            </w:pPr>
            <w:r w:rsidRPr="003446D2">
              <w:rPr>
                <w:rFonts w:ascii="Arial" w:hAnsi="Arial" w:cs="Arial"/>
                <w:sz w:val="17"/>
                <w:szCs w:val="17"/>
              </w:rPr>
              <w:t>May include illumination for night use</w:t>
            </w:r>
          </w:p>
          <w:p w:rsidR="006F7289" w:rsidRPr="003446D2" w:rsidRDefault="006F7289" w:rsidP="003446D2">
            <w:pPr>
              <w:pStyle w:val="ListParagraph"/>
              <w:numPr>
                <w:ilvl w:val="0"/>
                <w:numId w:val="10"/>
              </w:numPr>
              <w:spacing w:after="120"/>
              <w:ind w:left="714" w:hanging="357"/>
              <w:contextualSpacing w:val="0"/>
              <w:rPr>
                <w:rFonts w:ascii="Arial" w:hAnsi="Arial" w:cs="Arial"/>
                <w:sz w:val="17"/>
                <w:szCs w:val="17"/>
              </w:rPr>
            </w:pPr>
            <w:r w:rsidRPr="003446D2">
              <w:rPr>
                <w:rFonts w:ascii="Arial" w:hAnsi="Arial" w:cs="Arial"/>
                <w:sz w:val="17"/>
                <w:szCs w:val="17"/>
              </w:rPr>
              <w:t>May include interpretive sites, benches and viewing areas</w:t>
            </w:r>
          </w:p>
        </w:tc>
      </w:tr>
      <w:tr w:rsidR="006F7289" w:rsidTr="006F7289">
        <w:tc>
          <w:tcPr>
            <w:tcW w:w="1838" w:type="dxa"/>
          </w:tcPr>
          <w:p w:rsidR="006F7289" w:rsidRPr="003446D2" w:rsidRDefault="006F7289" w:rsidP="00B1307C">
            <w:pPr>
              <w:rPr>
                <w:rFonts w:ascii="Arial" w:hAnsi="Arial" w:cs="Arial"/>
                <w:sz w:val="17"/>
                <w:szCs w:val="17"/>
              </w:rPr>
            </w:pPr>
            <w:r w:rsidRPr="003446D2">
              <w:rPr>
                <w:rFonts w:ascii="Arial" w:hAnsi="Arial" w:cs="Arial"/>
                <w:sz w:val="17"/>
                <w:szCs w:val="17"/>
              </w:rPr>
              <w:t>Type II</w:t>
            </w:r>
          </w:p>
        </w:tc>
        <w:tc>
          <w:tcPr>
            <w:tcW w:w="7513" w:type="dxa"/>
          </w:tcPr>
          <w:p w:rsidR="006F7289" w:rsidRPr="003446D2" w:rsidRDefault="006F7289" w:rsidP="00D16449">
            <w:pPr>
              <w:pStyle w:val="ListParagraph"/>
              <w:numPr>
                <w:ilvl w:val="0"/>
                <w:numId w:val="10"/>
              </w:numPr>
              <w:rPr>
                <w:rFonts w:ascii="Arial" w:hAnsi="Arial" w:cs="Arial"/>
                <w:sz w:val="17"/>
                <w:szCs w:val="17"/>
              </w:rPr>
            </w:pPr>
            <w:r w:rsidRPr="003446D2">
              <w:rPr>
                <w:rFonts w:ascii="Arial" w:hAnsi="Arial" w:cs="Arial"/>
                <w:sz w:val="17"/>
                <w:szCs w:val="17"/>
              </w:rPr>
              <w:t>Either a double-track or single track trail</w:t>
            </w:r>
          </w:p>
          <w:p w:rsidR="006F7289" w:rsidRPr="003446D2" w:rsidRDefault="006F7289" w:rsidP="00D16449">
            <w:pPr>
              <w:pStyle w:val="ListParagraph"/>
              <w:numPr>
                <w:ilvl w:val="0"/>
                <w:numId w:val="10"/>
              </w:numPr>
              <w:rPr>
                <w:rFonts w:ascii="Arial" w:hAnsi="Arial" w:cs="Arial"/>
                <w:sz w:val="17"/>
                <w:szCs w:val="17"/>
              </w:rPr>
            </w:pPr>
            <w:r w:rsidRPr="003446D2">
              <w:rPr>
                <w:rFonts w:ascii="Arial" w:hAnsi="Arial" w:cs="Arial"/>
                <w:sz w:val="17"/>
                <w:szCs w:val="17"/>
              </w:rPr>
              <w:t>Usually machine built</w:t>
            </w:r>
          </w:p>
          <w:p w:rsidR="006F7289" w:rsidRPr="003446D2" w:rsidRDefault="006F7289" w:rsidP="00D16449">
            <w:pPr>
              <w:pStyle w:val="ListParagraph"/>
              <w:numPr>
                <w:ilvl w:val="0"/>
                <w:numId w:val="10"/>
              </w:numPr>
              <w:rPr>
                <w:rFonts w:ascii="Arial" w:hAnsi="Arial" w:cs="Arial"/>
                <w:sz w:val="17"/>
                <w:szCs w:val="17"/>
              </w:rPr>
            </w:pPr>
            <w:r w:rsidRPr="003446D2">
              <w:rPr>
                <w:rFonts w:ascii="Arial" w:hAnsi="Arial" w:cs="Arial"/>
                <w:sz w:val="17"/>
                <w:szCs w:val="17"/>
              </w:rPr>
              <w:t>Smooth with all embedded obstacles removed</w:t>
            </w:r>
          </w:p>
          <w:p w:rsidR="006F7289" w:rsidRPr="003446D2" w:rsidRDefault="006F7289" w:rsidP="00D16449">
            <w:pPr>
              <w:pStyle w:val="ListParagraph"/>
              <w:numPr>
                <w:ilvl w:val="0"/>
                <w:numId w:val="10"/>
              </w:numPr>
              <w:rPr>
                <w:rFonts w:ascii="Arial" w:hAnsi="Arial" w:cs="Arial"/>
                <w:sz w:val="17"/>
                <w:szCs w:val="17"/>
              </w:rPr>
            </w:pPr>
            <w:r w:rsidRPr="003446D2">
              <w:rPr>
                <w:rFonts w:ascii="Arial" w:hAnsi="Arial" w:cs="Arial"/>
                <w:sz w:val="17"/>
                <w:szCs w:val="17"/>
              </w:rPr>
              <w:t>Surfaced with crushed limestone with fines, well-compacted gravel or existing old road bed</w:t>
            </w:r>
          </w:p>
          <w:p w:rsidR="006F7289" w:rsidRPr="003446D2" w:rsidRDefault="006F7289" w:rsidP="00D16449">
            <w:pPr>
              <w:pStyle w:val="ListParagraph"/>
              <w:numPr>
                <w:ilvl w:val="0"/>
                <w:numId w:val="10"/>
              </w:numPr>
              <w:rPr>
                <w:rFonts w:ascii="Arial" w:hAnsi="Arial" w:cs="Arial"/>
                <w:sz w:val="17"/>
                <w:szCs w:val="17"/>
              </w:rPr>
            </w:pPr>
            <w:r w:rsidRPr="003446D2">
              <w:rPr>
                <w:rFonts w:ascii="Arial" w:hAnsi="Arial" w:cs="Arial"/>
                <w:sz w:val="17"/>
                <w:szCs w:val="17"/>
              </w:rPr>
              <w:t>Clear trail width of up to 5.0m for double-track with 2.0 – 3.om tread width and 1.6m clear trail width for single track with 1.0m for tread width</w:t>
            </w:r>
          </w:p>
          <w:p w:rsidR="006F7289" w:rsidRPr="003446D2" w:rsidRDefault="006F7289" w:rsidP="00D16449">
            <w:pPr>
              <w:pStyle w:val="ListParagraph"/>
              <w:numPr>
                <w:ilvl w:val="0"/>
                <w:numId w:val="10"/>
              </w:numPr>
              <w:rPr>
                <w:rFonts w:ascii="Arial" w:hAnsi="Arial" w:cs="Arial"/>
                <w:sz w:val="17"/>
                <w:szCs w:val="17"/>
              </w:rPr>
            </w:pPr>
            <w:r w:rsidRPr="003446D2">
              <w:rPr>
                <w:rFonts w:ascii="Arial" w:hAnsi="Arial" w:cs="Arial"/>
                <w:sz w:val="17"/>
                <w:szCs w:val="17"/>
              </w:rPr>
              <w:t>Clear height of 2.4m</w:t>
            </w:r>
          </w:p>
          <w:p w:rsidR="006F7289" w:rsidRPr="003446D2" w:rsidRDefault="006F7289" w:rsidP="003446D2">
            <w:pPr>
              <w:pStyle w:val="ListParagraph"/>
              <w:numPr>
                <w:ilvl w:val="0"/>
                <w:numId w:val="10"/>
              </w:numPr>
              <w:spacing w:after="120"/>
              <w:ind w:left="714" w:hanging="357"/>
              <w:contextualSpacing w:val="0"/>
              <w:rPr>
                <w:rFonts w:ascii="Arial" w:hAnsi="Arial" w:cs="Arial"/>
                <w:sz w:val="17"/>
                <w:szCs w:val="17"/>
              </w:rPr>
            </w:pPr>
            <w:r w:rsidRPr="003446D2">
              <w:rPr>
                <w:rFonts w:ascii="Arial" w:hAnsi="Arial" w:cs="Arial"/>
                <w:sz w:val="17"/>
                <w:szCs w:val="17"/>
              </w:rPr>
              <w:t>Possible illumination for night use</w:t>
            </w:r>
          </w:p>
        </w:tc>
      </w:tr>
      <w:tr w:rsidR="006F7289" w:rsidTr="006F7289">
        <w:tc>
          <w:tcPr>
            <w:tcW w:w="1838" w:type="dxa"/>
          </w:tcPr>
          <w:p w:rsidR="006F7289" w:rsidRPr="003446D2" w:rsidRDefault="006F7289" w:rsidP="00B1307C">
            <w:pPr>
              <w:rPr>
                <w:rFonts w:ascii="Arial" w:hAnsi="Arial" w:cs="Arial"/>
                <w:sz w:val="17"/>
                <w:szCs w:val="17"/>
              </w:rPr>
            </w:pPr>
            <w:r w:rsidRPr="003446D2">
              <w:rPr>
                <w:rFonts w:ascii="Arial" w:hAnsi="Arial" w:cs="Arial"/>
                <w:sz w:val="17"/>
                <w:szCs w:val="17"/>
              </w:rPr>
              <w:t>Type III</w:t>
            </w:r>
          </w:p>
        </w:tc>
        <w:tc>
          <w:tcPr>
            <w:tcW w:w="7513" w:type="dxa"/>
          </w:tcPr>
          <w:p w:rsidR="006F7289" w:rsidRPr="003446D2" w:rsidRDefault="006F7289" w:rsidP="00D16449">
            <w:pPr>
              <w:pStyle w:val="ListParagraph"/>
              <w:numPr>
                <w:ilvl w:val="0"/>
                <w:numId w:val="10"/>
              </w:numPr>
              <w:rPr>
                <w:rFonts w:ascii="Arial" w:hAnsi="Arial" w:cs="Arial"/>
                <w:sz w:val="17"/>
                <w:szCs w:val="17"/>
              </w:rPr>
            </w:pPr>
            <w:r w:rsidRPr="003446D2">
              <w:rPr>
                <w:rFonts w:ascii="Arial" w:hAnsi="Arial" w:cs="Arial"/>
                <w:sz w:val="17"/>
                <w:szCs w:val="17"/>
              </w:rPr>
              <w:t>An unsurfaced single track trail</w:t>
            </w:r>
          </w:p>
          <w:p w:rsidR="006F7289" w:rsidRPr="003446D2" w:rsidRDefault="006F7289" w:rsidP="00D16449">
            <w:pPr>
              <w:pStyle w:val="ListParagraph"/>
              <w:numPr>
                <w:ilvl w:val="0"/>
                <w:numId w:val="10"/>
              </w:numPr>
              <w:rPr>
                <w:rFonts w:ascii="Arial" w:hAnsi="Arial" w:cs="Arial"/>
                <w:sz w:val="17"/>
                <w:szCs w:val="17"/>
              </w:rPr>
            </w:pPr>
            <w:r w:rsidRPr="003446D2">
              <w:rPr>
                <w:rFonts w:ascii="Arial" w:hAnsi="Arial" w:cs="Arial"/>
                <w:sz w:val="17"/>
                <w:szCs w:val="17"/>
              </w:rPr>
              <w:t>Clear trail width of 1.1 to 1.3m with approximately 50 – 70 cm as tread width</w:t>
            </w:r>
          </w:p>
          <w:p w:rsidR="006F7289" w:rsidRPr="003446D2" w:rsidRDefault="006F7289" w:rsidP="003446D2">
            <w:pPr>
              <w:pStyle w:val="ListParagraph"/>
              <w:numPr>
                <w:ilvl w:val="0"/>
                <w:numId w:val="10"/>
              </w:numPr>
              <w:spacing w:after="120"/>
              <w:ind w:left="714" w:hanging="357"/>
              <w:contextualSpacing w:val="0"/>
              <w:rPr>
                <w:rFonts w:ascii="Arial" w:hAnsi="Arial" w:cs="Arial"/>
                <w:sz w:val="17"/>
                <w:szCs w:val="17"/>
              </w:rPr>
            </w:pPr>
            <w:r w:rsidRPr="003446D2">
              <w:rPr>
                <w:rFonts w:ascii="Arial" w:hAnsi="Arial" w:cs="Arial"/>
                <w:sz w:val="17"/>
                <w:szCs w:val="17"/>
              </w:rPr>
              <w:t>Clear trail height of 2.4m</w:t>
            </w:r>
          </w:p>
        </w:tc>
      </w:tr>
      <w:tr w:rsidR="006F7289" w:rsidTr="006F7289">
        <w:tc>
          <w:tcPr>
            <w:tcW w:w="1838" w:type="dxa"/>
          </w:tcPr>
          <w:p w:rsidR="006F7289" w:rsidRPr="003446D2" w:rsidRDefault="006F7289" w:rsidP="00B1307C">
            <w:pPr>
              <w:rPr>
                <w:rFonts w:ascii="Arial" w:hAnsi="Arial" w:cs="Arial"/>
                <w:sz w:val="17"/>
                <w:szCs w:val="17"/>
              </w:rPr>
            </w:pPr>
            <w:r w:rsidRPr="003446D2">
              <w:rPr>
                <w:rFonts w:ascii="Arial" w:hAnsi="Arial" w:cs="Arial"/>
                <w:sz w:val="17"/>
                <w:szCs w:val="17"/>
              </w:rPr>
              <w:t>Type IV</w:t>
            </w:r>
          </w:p>
        </w:tc>
        <w:tc>
          <w:tcPr>
            <w:tcW w:w="7513" w:type="dxa"/>
          </w:tcPr>
          <w:p w:rsidR="006F7289" w:rsidRPr="003446D2" w:rsidRDefault="006F7289" w:rsidP="00D16449">
            <w:pPr>
              <w:pStyle w:val="ListParagraph"/>
              <w:numPr>
                <w:ilvl w:val="0"/>
                <w:numId w:val="10"/>
              </w:numPr>
              <w:rPr>
                <w:rFonts w:ascii="Arial" w:hAnsi="Arial" w:cs="Arial"/>
                <w:sz w:val="17"/>
                <w:szCs w:val="17"/>
              </w:rPr>
            </w:pPr>
            <w:r w:rsidRPr="003446D2">
              <w:rPr>
                <w:rFonts w:ascii="Arial" w:hAnsi="Arial" w:cs="Arial"/>
                <w:sz w:val="17"/>
                <w:szCs w:val="17"/>
              </w:rPr>
              <w:t>An unsurfaced single track trail</w:t>
            </w:r>
          </w:p>
          <w:p w:rsidR="006F7289" w:rsidRPr="003446D2" w:rsidRDefault="006F7289" w:rsidP="00D16449">
            <w:pPr>
              <w:pStyle w:val="ListParagraph"/>
              <w:numPr>
                <w:ilvl w:val="0"/>
                <w:numId w:val="10"/>
              </w:numPr>
              <w:rPr>
                <w:rFonts w:ascii="Arial" w:hAnsi="Arial" w:cs="Arial"/>
                <w:sz w:val="17"/>
                <w:szCs w:val="17"/>
              </w:rPr>
            </w:pPr>
            <w:r w:rsidRPr="003446D2">
              <w:rPr>
                <w:rFonts w:ascii="Arial" w:hAnsi="Arial" w:cs="Arial"/>
                <w:sz w:val="17"/>
                <w:szCs w:val="17"/>
              </w:rPr>
              <w:t>Clear trail width of 1.0m with approximately 30 – 50 cm as tread width on native soil including some rough terrain</w:t>
            </w:r>
          </w:p>
          <w:p w:rsidR="006F7289" w:rsidRPr="003446D2" w:rsidRDefault="006F7289" w:rsidP="003446D2">
            <w:pPr>
              <w:pStyle w:val="ListParagraph"/>
              <w:numPr>
                <w:ilvl w:val="0"/>
                <w:numId w:val="10"/>
              </w:numPr>
              <w:spacing w:after="120"/>
              <w:ind w:left="714" w:hanging="357"/>
              <w:contextualSpacing w:val="0"/>
              <w:rPr>
                <w:rFonts w:ascii="Arial" w:hAnsi="Arial" w:cs="Arial"/>
                <w:sz w:val="17"/>
                <w:szCs w:val="17"/>
              </w:rPr>
            </w:pPr>
            <w:r w:rsidRPr="003446D2">
              <w:rPr>
                <w:rFonts w:ascii="Arial" w:hAnsi="Arial" w:cs="Arial"/>
                <w:sz w:val="17"/>
                <w:szCs w:val="17"/>
              </w:rPr>
              <w:t>Clear trail height of 2.4m</w:t>
            </w:r>
          </w:p>
        </w:tc>
      </w:tr>
      <w:tr w:rsidR="006F7289" w:rsidTr="006F7289">
        <w:tc>
          <w:tcPr>
            <w:tcW w:w="1838" w:type="dxa"/>
          </w:tcPr>
          <w:p w:rsidR="006F7289" w:rsidRPr="003446D2" w:rsidRDefault="006F7289" w:rsidP="00B1307C">
            <w:pPr>
              <w:rPr>
                <w:rFonts w:ascii="Arial" w:hAnsi="Arial" w:cs="Arial"/>
                <w:sz w:val="17"/>
                <w:szCs w:val="17"/>
              </w:rPr>
            </w:pPr>
            <w:r w:rsidRPr="003446D2">
              <w:rPr>
                <w:rFonts w:ascii="Arial" w:hAnsi="Arial" w:cs="Arial"/>
                <w:sz w:val="17"/>
                <w:szCs w:val="17"/>
              </w:rPr>
              <w:t>Type V</w:t>
            </w:r>
          </w:p>
        </w:tc>
        <w:tc>
          <w:tcPr>
            <w:tcW w:w="7513" w:type="dxa"/>
          </w:tcPr>
          <w:p w:rsidR="006F7289" w:rsidRPr="003446D2" w:rsidRDefault="006F7289" w:rsidP="00D16449">
            <w:pPr>
              <w:pStyle w:val="ListParagraph"/>
              <w:numPr>
                <w:ilvl w:val="0"/>
                <w:numId w:val="10"/>
              </w:numPr>
              <w:rPr>
                <w:rFonts w:ascii="Arial" w:hAnsi="Arial" w:cs="Arial"/>
                <w:sz w:val="17"/>
                <w:szCs w:val="17"/>
              </w:rPr>
            </w:pPr>
            <w:r w:rsidRPr="003446D2">
              <w:rPr>
                <w:rFonts w:ascii="Arial" w:hAnsi="Arial" w:cs="Arial"/>
                <w:sz w:val="17"/>
                <w:szCs w:val="17"/>
              </w:rPr>
              <w:t>A low-impact natural trail or lightly used wilderness trail</w:t>
            </w:r>
          </w:p>
          <w:p w:rsidR="006F7289" w:rsidRPr="003446D2" w:rsidRDefault="006F7289" w:rsidP="00D16449">
            <w:pPr>
              <w:pStyle w:val="ListParagraph"/>
              <w:numPr>
                <w:ilvl w:val="0"/>
                <w:numId w:val="10"/>
              </w:numPr>
              <w:rPr>
                <w:rFonts w:ascii="Arial" w:hAnsi="Arial" w:cs="Arial"/>
                <w:sz w:val="17"/>
                <w:szCs w:val="17"/>
              </w:rPr>
            </w:pPr>
            <w:r w:rsidRPr="003446D2">
              <w:rPr>
                <w:rFonts w:ascii="Arial" w:hAnsi="Arial" w:cs="Arial"/>
                <w:sz w:val="17"/>
                <w:szCs w:val="17"/>
              </w:rPr>
              <w:t>No high impact users such as motorized or horses</w:t>
            </w:r>
          </w:p>
          <w:p w:rsidR="006F7289" w:rsidRPr="003446D2" w:rsidRDefault="006F7289" w:rsidP="00D16449">
            <w:pPr>
              <w:pStyle w:val="ListParagraph"/>
              <w:numPr>
                <w:ilvl w:val="0"/>
                <w:numId w:val="10"/>
              </w:numPr>
              <w:rPr>
                <w:rFonts w:ascii="Arial" w:hAnsi="Arial" w:cs="Arial"/>
                <w:sz w:val="17"/>
                <w:szCs w:val="17"/>
              </w:rPr>
            </w:pPr>
            <w:r w:rsidRPr="003446D2">
              <w:rPr>
                <w:rFonts w:ascii="Arial" w:hAnsi="Arial" w:cs="Arial"/>
                <w:sz w:val="17"/>
                <w:szCs w:val="17"/>
              </w:rPr>
              <w:t>Provide 30 – 50cm of tread width maximum; avoid tread grubbing, could include sections of very rough terrain</w:t>
            </w:r>
          </w:p>
          <w:p w:rsidR="006F7289" w:rsidRPr="003446D2" w:rsidRDefault="006F7289" w:rsidP="003446D2">
            <w:pPr>
              <w:pStyle w:val="ListParagraph"/>
              <w:numPr>
                <w:ilvl w:val="0"/>
                <w:numId w:val="10"/>
              </w:numPr>
              <w:spacing w:after="120"/>
              <w:ind w:left="714" w:hanging="357"/>
              <w:contextualSpacing w:val="0"/>
              <w:rPr>
                <w:rFonts w:ascii="Arial" w:hAnsi="Arial" w:cs="Arial"/>
                <w:sz w:val="17"/>
                <w:szCs w:val="17"/>
              </w:rPr>
            </w:pPr>
            <w:r w:rsidRPr="003446D2">
              <w:rPr>
                <w:rFonts w:ascii="Arial" w:hAnsi="Arial" w:cs="Arial"/>
                <w:sz w:val="17"/>
                <w:szCs w:val="17"/>
              </w:rPr>
              <w:t>Clear height of 2.4m</w:t>
            </w:r>
          </w:p>
        </w:tc>
      </w:tr>
    </w:tbl>
    <w:p w:rsidR="00695DA8" w:rsidRDefault="000D39C9" w:rsidP="008B650F">
      <w:pPr>
        <w:spacing w:after="120"/>
      </w:pPr>
      <w:r>
        <w:t>Rating trail difficulty</w:t>
      </w:r>
      <w:r w:rsidR="00E02E01">
        <w:t xml:space="preserve"> depends on the specific trail use, is</w:t>
      </w:r>
      <w:r w:rsidR="006A5A17">
        <w:t xml:space="preserve"> very subjective and based on a number of variables, including</w:t>
      </w:r>
      <w:r>
        <w:t>:</w:t>
      </w:r>
      <w:r w:rsidR="006A5A17">
        <w:t xml:space="preserve"> the </w:t>
      </w:r>
      <w:r>
        <w:t xml:space="preserve">anticipated </w:t>
      </w:r>
      <w:r w:rsidR="006A5A17">
        <w:t xml:space="preserve">fitness and attitude of the trail user. </w:t>
      </w:r>
      <w:r w:rsidR="00FC6DE5">
        <w:t xml:space="preserve">Trails for mountain biking </w:t>
      </w:r>
      <w:r>
        <w:t xml:space="preserve">for example </w:t>
      </w:r>
      <w:r w:rsidR="00FC6DE5">
        <w:t xml:space="preserve">are rated using </w:t>
      </w:r>
      <w:r>
        <w:t>terrain,</w:t>
      </w:r>
      <w:r w:rsidR="006A5A17">
        <w:t xml:space="preserve"> grade, distance</w:t>
      </w:r>
      <w:r>
        <w:t xml:space="preserve"> and</w:t>
      </w:r>
      <w:r w:rsidR="00FC6DE5">
        <w:t xml:space="preserve"> </w:t>
      </w:r>
      <w:r>
        <w:t>if</w:t>
      </w:r>
      <w:r w:rsidR="00FC6DE5">
        <w:t xml:space="preserve"> Technical Trail Features (TTF)</w:t>
      </w:r>
      <w:r>
        <w:t xml:space="preserve"> are present</w:t>
      </w:r>
      <w:r w:rsidR="00FC6DE5">
        <w:t>.</w:t>
      </w:r>
      <w:r w:rsidR="006A5A17">
        <w:t xml:space="preserve"> Generally, the user difficulty level </w:t>
      </w:r>
      <w:r>
        <w:t>increases with the T</w:t>
      </w:r>
      <w:r w:rsidR="006A5A17">
        <w:t>rail Type</w:t>
      </w:r>
      <w:r>
        <w:t xml:space="preserve"> listed on the previous Table.</w:t>
      </w:r>
      <w:r w:rsidR="006A5A17">
        <w:t xml:space="preserve"> Beginner </w:t>
      </w:r>
      <w:r>
        <w:t>level can be found on</w:t>
      </w:r>
      <w:r w:rsidR="006A5A17">
        <w:t xml:space="preserve"> Green</w:t>
      </w:r>
      <w:r>
        <w:t xml:space="preserve"> circle</w:t>
      </w:r>
      <w:r w:rsidR="006A5A17">
        <w:t xml:space="preserve"> </w:t>
      </w:r>
      <w:r>
        <w:t>type</w:t>
      </w:r>
      <w:r w:rsidR="006A5A17">
        <w:t xml:space="preserve"> trail </w:t>
      </w:r>
      <w:r>
        <w:t xml:space="preserve">(Trail </w:t>
      </w:r>
      <w:r w:rsidR="006A5A17">
        <w:t xml:space="preserve">Type </w:t>
      </w:r>
      <w:r w:rsidR="00272208">
        <w:t>I to II</w:t>
      </w:r>
      <w:r>
        <w:t xml:space="preserve">) all the way up to Expert level on </w:t>
      </w:r>
      <w:r w:rsidR="006A5A17">
        <w:t xml:space="preserve">Black </w:t>
      </w:r>
      <w:r>
        <w:t xml:space="preserve">diamond </w:t>
      </w:r>
      <w:r w:rsidR="006A5A17">
        <w:t>trail</w:t>
      </w:r>
      <w:r>
        <w:t>s</w:t>
      </w:r>
      <w:r w:rsidR="006A5A17">
        <w:t xml:space="preserve"> </w:t>
      </w:r>
      <w:r>
        <w:t xml:space="preserve">(Trail </w:t>
      </w:r>
      <w:r w:rsidR="006A5A17">
        <w:t>Type V</w:t>
      </w:r>
      <w:r>
        <w:t>)</w:t>
      </w:r>
      <w:r w:rsidR="006A5A17">
        <w:t xml:space="preserve">.  </w:t>
      </w:r>
      <w:r>
        <w:t>See Table 2 for details.</w:t>
      </w:r>
      <w:r w:rsidR="00695DA8">
        <w:t xml:space="preserve"> The Barbour Rock Recreation trail system is proposing to include trail </w:t>
      </w:r>
      <w:r w:rsidR="006B5021">
        <w:t xml:space="preserve">in the mountain biking </w:t>
      </w:r>
      <w:r w:rsidR="00695DA8">
        <w:t xml:space="preserve">sections </w:t>
      </w:r>
      <w:r w:rsidR="006B5021">
        <w:t>in the</w:t>
      </w:r>
      <w:r w:rsidR="00695DA8">
        <w:t xml:space="preserve"> </w:t>
      </w:r>
      <w:r w:rsidR="006B5021">
        <w:t xml:space="preserve">Type II and Type III trails </w:t>
      </w:r>
      <w:r w:rsidR="00695DA8">
        <w:t>range</w:t>
      </w:r>
      <w:r w:rsidR="008B650F">
        <w:t xml:space="preserve"> for beginner to advanced intermediate riders</w:t>
      </w:r>
      <w:r w:rsidR="00695DA8">
        <w:t xml:space="preserve">. </w:t>
      </w:r>
    </w:p>
    <w:p w:rsidR="002507CF" w:rsidRDefault="002507CF" w:rsidP="00EA2598">
      <w:pPr>
        <w:spacing w:after="120"/>
      </w:pPr>
      <w:r>
        <w:rPr>
          <w:noProof/>
          <w:lang w:val="en-CA" w:eastAsia="en-CA"/>
        </w:rPr>
        <mc:AlternateContent>
          <mc:Choice Requires="wps">
            <w:drawing>
              <wp:anchor distT="0" distB="0" distL="114300" distR="114300" simplePos="0" relativeHeight="251665920" behindDoc="0" locked="0" layoutInCell="1" allowOverlap="1" wp14:anchorId="65EAEC5A" wp14:editId="007A2FB0">
                <wp:simplePos x="0" y="0"/>
                <wp:positionH relativeFrom="column">
                  <wp:posOffset>28575</wp:posOffset>
                </wp:positionH>
                <wp:positionV relativeFrom="paragraph">
                  <wp:posOffset>1270</wp:posOffset>
                </wp:positionV>
                <wp:extent cx="2428875" cy="152400"/>
                <wp:effectExtent l="0" t="0" r="9525" b="0"/>
                <wp:wrapTight wrapText="bothSides">
                  <wp:wrapPolygon edited="0">
                    <wp:start x="0" y="0"/>
                    <wp:lineTo x="0" y="18900"/>
                    <wp:lineTo x="21515" y="18900"/>
                    <wp:lineTo x="21515" y="0"/>
                    <wp:lineTo x="0" y="0"/>
                  </wp:wrapPolygon>
                </wp:wrapTight>
                <wp:docPr id="257"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152400"/>
                        </a:xfrm>
                        <a:prstGeom prst="rect">
                          <a:avLst/>
                        </a:prstGeom>
                        <a:noFill/>
                        <a:ln>
                          <a:noFill/>
                        </a:ln>
                        <a:extLst/>
                      </wps:spPr>
                      <wps:txbx>
                        <w:txbxContent>
                          <w:p w:rsidR="00C74D96" w:rsidRDefault="00C74D96" w:rsidP="002507CF">
                            <w:pPr>
                              <w:pStyle w:val="Caption"/>
                              <w:spacing w:after="0"/>
                              <w:rPr>
                                <w:noProof/>
                              </w:rPr>
                            </w:pPr>
                            <w:r>
                              <w:rPr>
                                <w:color w:val="2A495E" w:themeColor="accent6" w:themeShade="80"/>
                                <w:sz w:val="20"/>
                                <w:szCs w:val="20"/>
                              </w:rPr>
                              <w:t>Table</w:t>
                            </w:r>
                            <w:r w:rsidRPr="00347D86">
                              <w:rPr>
                                <w:color w:val="2A495E" w:themeColor="accent6" w:themeShade="80"/>
                                <w:sz w:val="20"/>
                                <w:szCs w:val="20"/>
                              </w:rPr>
                              <w:t xml:space="preserve"> </w:t>
                            </w:r>
                            <w:r>
                              <w:rPr>
                                <w:color w:val="2A495E" w:themeColor="accent6" w:themeShade="80"/>
                                <w:sz w:val="20"/>
                                <w:szCs w:val="20"/>
                              </w:rPr>
                              <w:t>2</w:t>
                            </w:r>
                            <w:r w:rsidRPr="00347D86">
                              <w:rPr>
                                <w:color w:val="2A495E" w:themeColor="accent6" w:themeShade="80"/>
                                <w:sz w:val="20"/>
                                <w:szCs w:val="20"/>
                              </w:rPr>
                              <w:t xml:space="preserve">: </w:t>
                            </w:r>
                            <w:r>
                              <w:rPr>
                                <w:b w:val="0"/>
                                <w:color w:val="2A495E" w:themeColor="accent6" w:themeShade="80"/>
                                <w:sz w:val="20"/>
                                <w:szCs w:val="20"/>
                              </w:rPr>
                              <w:t>Trail Rating Designation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5EAEC5A" id="_x0000_s1070" type="#_x0000_t202" style="position:absolute;margin-left:2.25pt;margin-top:.1pt;width:191.25pt;height:1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" filled="f" stroked="f">
                <v:textbox inset="0,0,0,0">
                  <w:txbxContent>
                    <w:p w:rsidR="00C74D96" w:rsidRDefault="00C74D96" w:rsidP="002507CF">
                      <w:pPr>
                        <w:pStyle w:val="Caption"/>
                        <w:spacing w:after="0"/>
                        <w:rPr>
                          <w:noProof/>
                        </w:rPr>
                      </w:pPr>
                      <w:r>
                        <w:rPr>
                          <w:color w:val="2A495E" w:themeColor="accent6" w:themeShade="80"/>
                          <w:sz w:val="20"/>
                          <w:szCs w:val="20"/>
                        </w:rPr>
                        <w:t>Table</w:t>
                      </w:r>
                      <w:r w:rsidRPr="00347D86">
                        <w:rPr>
                          <w:color w:val="2A495E" w:themeColor="accent6" w:themeShade="80"/>
                          <w:sz w:val="20"/>
                          <w:szCs w:val="20"/>
                        </w:rPr>
                        <w:t xml:space="preserve"> </w:t>
                      </w:r>
                      <w:r>
                        <w:rPr>
                          <w:color w:val="2A495E" w:themeColor="accent6" w:themeShade="80"/>
                          <w:sz w:val="20"/>
                          <w:szCs w:val="20"/>
                        </w:rPr>
                        <w:t>2</w:t>
                      </w:r>
                      <w:r w:rsidRPr="00347D86">
                        <w:rPr>
                          <w:color w:val="2A495E" w:themeColor="accent6" w:themeShade="80"/>
                          <w:sz w:val="20"/>
                          <w:szCs w:val="20"/>
                        </w:rPr>
                        <w:t xml:space="preserve">: </w:t>
                      </w:r>
                      <w:r>
                        <w:rPr>
                          <w:b w:val="0"/>
                          <w:color w:val="2A495E" w:themeColor="accent6" w:themeShade="80"/>
                          <w:sz w:val="20"/>
                          <w:szCs w:val="20"/>
                        </w:rPr>
                        <w:t>Trail Rating Designation</w:t>
                      </w:r>
                    </w:p>
                  </w:txbxContent>
                </v:textbox>
                <w10:wrap type="tight"/>
              </v:shape>
            </w:pict>
          </mc:Fallback>
        </mc:AlternateContent>
      </w:r>
      <w:r>
        <w:rPr>
          <w:noProof/>
          <w:lang w:val="en-CA" w:eastAsia="en-CA"/>
        </w:rPr>
        <mc:AlternateContent>
          <mc:Choice Requires="wpg">
            <w:drawing>
              <wp:anchor distT="0" distB="0" distL="114300" distR="114300" simplePos="0" relativeHeight="251645440" behindDoc="0" locked="0" layoutInCell="1" allowOverlap="1">
                <wp:simplePos x="0" y="0"/>
                <wp:positionH relativeFrom="column">
                  <wp:posOffset>3981450</wp:posOffset>
                </wp:positionH>
                <wp:positionV relativeFrom="paragraph">
                  <wp:posOffset>210820</wp:posOffset>
                </wp:positionV>
                <wp:extent cx="1510030" cy="275590"/>
                <wp:effectExtent l="0" t="0" r="0" b="0"/>
                <wp:wrapNone/>
                <wp:docPr id="258" name="Group 258"/>
                <wp:cNvGraphicFramePr/>
                <a:graphic xmlns:a="http://schemas.openxmlformats.org/drawingml/2006/main">
                  <a:graphicData uri="http://schemas.microsoft.com/office/word/2010/wordprocessingGroup">
                    <wpg:wgp>
                      <wpg:cNvGrpSpPr/>
                      <wpg:grpSpPr>
                        <a:xfrm>
                          <a:off x="0" y="0"/>
                          <a:ext cx="1510030" cy="275590"/>
                          <a:chOff x="0" y="0"/>
                          <a:chExt cx="1510030" cy="275590"/>
                        </a:xfrm>
                      </wpg:grpSpPr>
                      <pic:pic xmlns:pic="http://schemas.openxmlformats.org/drawingml/2006/picture">
                        <pic:nvPicPr>
                          <pic:cNvPr id="208" name="Picture 208"/>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9525"/>
                            <a:ext cx="285750" cy="266065"/>
                          </a:xfrm>
                          <a:prstGeom prst="rect">
                            <a:avLst/>
                          </a:prstGeom>
                          <a:noFill/>
                          <a:ln>
                            <a:noFill/>
                          </a:ln>
                        </pic:spPr>
                      </pic:pic>
                      <pic:pic xmlns:pic="http://schemas.openxmlformats.org/drawingml/2006/picture">
                        <pic:nvPicPr>
                          <pic:cNvPr id="211" name="Picture 211"/>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1238250" y="0"/>
                            <a:ext cx="271780" cy="274320"/>
                          </a:xfrm>
                          <a:prstGeom prst="rect">
                            <a:avLst/>
                          </a:prstGeom>
                          <a:noFill/>
                          <a:ln>
                            <a:noFill/>
                          </a:ln>
                        </pic:spPr>
                      </pic:pic>
                    </wpg:wgp>
                  </a:graphicData>
                </a:graphic>
              </wp:anchor>
            </w:drawing>
          </mc:Choice>
          <mc:Fallback xmlns:w15="http://schemas.microsoft.com/office/word/2012/wordml">
            <w:pict>
              <v:group w14:anchorId="516F1535" id="Group 258" o:spid="_x0000_s1026" style="position:absolute;margin-left:313.5pt;margin-top:16.6pt;width:118.9pt;height:21.7pt;z-index:251618304" coordsize="15100,275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">
                <v:shape id="Picture 208" o:spid="_x0000_s1027" type="#_x0000_t75" style="position:absolute;top:95;width:2857;height:2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Tff+9AAAA3AAAAA8AAABkcnMvZG93bnJldi54bWxET7sKwjAU3QX/IVzBTVMdRKpRRBBEheJj&#10;cbs017bY3JQkavXrzSA4Hs57vmxNLZ7kfGVZwWiYgCDOra64UHA5bwZTED4ga6wtk4I3eVguup05&#10;ptq++EjPUyhEDGGfooIyhCaV0uclGfRD2xBH7madwRChK6R2+IrhppbjJJlIgxXHhhIbWpeU308P&#10;oyBjzftDm+vdp3kgrq83l50zpfq9djUDEagNf/HPvdUKxklcG8/EIyAX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21N9/70AAADcAAAADwAAAAAAAAAAAAAAAACfAgAAZHJz&#10;L2Rvd25yZXYueG1sUEsFBgAAAAAEAAQA9wAAAIkDAAAAAA==&#10;">
                  <v:imagedata r:id="rId28" o:title=""/>
                  <v:path arrowok="t"/>
                </v:shape>
                <v:shape id="Picture 211" o:spid="_x0000_s1028" type="#_x0000_t75" style="position:absolute;left:12382;width:2718;height: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KAzPBAAAA3AAAAA8AAABkcnMvZG93bnJldi54bWxEj82KwjAUhfeC7xCu4M6mreBIxyjiKMjs&#10;qi5meWmubTG5KU1G69ubAWGWh/PzcVabwRpxp963jhVkSQqCuHK65VrB5XyYLUH4gKzROCYFT/Kw&#10;WY9HKyy0e3BJ91OoRRxhX6CCJoSukNJXDVn0ieuIo3d1vcUQZV9L3eMjjlsj8zRdSIstR0KDHe0a&#10;qm6nXxu5Zf01b58f3/nhmGK5r7Ifw0ap6WTYfoIINIT/8Lt91AryLIO/M/EIyP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WKAzPBAAAA3AAAAA8AAAAAAAAAAAAAAAAAnwIA&#10;AGRycy9kb3ducmV2LnhtbFBLBQYAAAAABAAEAPcAAACNAwAAAAA=&#10;">
                  <v:imagedata r:id="rId29" o:title=""/>
                  <v:path arrowok="t"/>
                </v:shape>
              </v:group>
            </w:pict>
          </mc:Fallback>
        </mc:AlternateContent>
      </w:r>
    </w:p>
    <w:tbl>
      <w:tblPr>
        <w:tblStyle w:val="TableGrid"/>
        <w:tblW w:w="0" w:type="auto"/>
        <w:tblLook w:val="04A0" w:firstRow="1" w:lastRow="0" w:firstColumn="1" w:lastColumn="0" w:noHBand="0" w:noVBand="1"/>
      </w:tblPr>
      <w:tblGrid>
        <w:gridCol w:w="1759"/>
        <w:gridCol w:w="1966"/>
        <w:gridCol w:w="1933"/>
        <w:gridCol w:w="2036"/>
        <w:gridCol w:w="1882"/>
      </w:tblGrid>
      <w:tr w:rsidR="009130BB" w:rsidTr="00403EA8">
        <w:trPr>
          <w:trHeight w:val="362"/>
        </w:trPr>
        <w:tc>
          <w:tcPr>
            <w:tcW w:w="2122" w:type="dxa"/>
            <w:tcBorders>
              <w:top w:val="nil"/>
              <w:left w:val="nil"/>
              <w:bottom w:val="single" w:sz="4" w:space="0" w:color="auto"/>
              <w:right w:val="single" w:sz="4" w:space="0" w:color="auto"/>
            </w:tcBorders>
          </w:tcPr>
          <w:p w:rsidR="00403EA8" w:rsidRDefault="00403EA8" w:rsidP="00E60148"/>
        </w:tc>
        <w:tc>
          <w:tcPr>
            <w:tcW w:w="2590" w:type="dxa"/>
            <w:tcBorders>
              <w:left w:val="single" w:sz="4" w:space="0" w:color="auto"/>
            </w:tcBorders>
            <w:shd w:val="clear" w:color="auto" w:fill="BFBFBF" w:themeFill="background1" w:themeFillShade="BF"/>
          </w:tcPr>
          <w:p w:rsidR="00403EA8" w:rsidRDefault="009130BB" w:rsidP="00E60148">
            <w:r w:rsidRPr="009130BB">
              <w:rPr>
                <w:noProof/>
                <w:sz w:val="14"/>
                <w:szCs w:val="14"/>
                <w:lang w:val="en-CA" w:eastAsia="en-CA"/>
              </w:rPr>
              <w:drawing>
                <wp:anchor distT="0" distB="0" distL="114300" distR="114300" simplePos="0" relativeHeight="251644416" behindDoc="0" locked="0" layoutInCell="1" allowOverlap="1" wp14:anchorId="3C7ED48F" wp14:editId="68AD3AB4">
                  <wp:simplePos x="0" y="0"/>
                  <wp:positionH relativeFrom="column">
                    <wp:posOffset>452755</wp:posOffset>
                  </wp:positionH>
                  <wp:positionV relativeFrom="paragraph">
                    <wp:posOffset>-33655</wp:posOffset>
                  </wp:positionV>
                  <wp:extent cx="266700" cy="266700"/>
                  <wp:effectExtent l="0" t="0" r="0" b="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90" w:type="dxa"/>
            <w:shd w:val="clear" w:color="auto" w:fill="BFBFBF" w:themeFill="background1" w:themeFillShade="BF"/>
          </w:tcPr>
          <w:p w:rsidR="00403EA8" w:rsidRDefault="009130BB" w:rsidP="00E60148">
            <w:r w:rsidRPr="009130BB">
              <w:rPr>
                <w:noProof/>
                <w:sz w:val="14"/>
                <w:szCs w:val="14"/>
                <w:lang w:val="en-CA" w:eastAsia="en-CA"/>
              </w:rPr>
              <w:drawing>
                <wp:anchor distT="0" distB="0" distL="114300" distR="114300" simplePos="0" relativeHeight="251643392" behindDoc="0" locked="0" layoutInCell="1" allowOverlap="1" wp14:anchorId="58B1F38A" wp14:editId="3DD8E168">
                  <wp:simplePos x="0" y="0"/>
                  <wp:positionH relativeFrom="column">
                    <wp:posOffset>390871</wp:posOffset>
                  </wp:positionH>
                  <wp:positionV relativeFrom="paragraph">
                    <wp:posOffset>-33655</wp:posOffset>
                  </wp:positionV>
                  <wp:extent cx="272703" cy="267194"/>
                  <wp:effectExtent l="0" t="0" r="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5639" cy="2700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90" w:type="dxa"/>
            <w:shd w:val="clear" w:color="auto" w:fill="BFBFBF" w:themeFill="background1" w:themeFillShade="BF"/>
          </w:tcPr>
          <w:p w:rsidR="00403EA8" w:rsidRDefault="00403EA8" w:rsidP="00E60148"/>
        </w:tc>
        <w:tc>
          <w:tcPr>
            <w:tcW w:w="2590" w:type="dxa"/>
            <w:shd w:val="clear" w:color="auto" w:fill="BFBFBF" w:themeFill="background1" w:themeFillShade="BF"/>
          </w:tcPr>
          <w:p w:rsidR="00403EA8" w:rsidRDefault="00403EA8" w:rsidP="00E60148"/>
        </w:tc>
      </w:tr>
      <w:tr w:rsidR="009130BB" w:rsidRPr="00403EA8" w:rsidTr="00E60148">
        <w:tc>
          <w:tcPr>
            <w:tcW w:w="2122" w:type="dxa"/>
            <w:tcBorders>
              <w:top w:val="single" w:sz="4" w:space="0" w:color="auto"/>
            </w:tcBorders>
            <w:shd w:val="clear" w:color="auto" w:fill="BFBFBF" w:themeFill="background1" w:themeFillShade="BF"/>
          </w:tcPr>
          <w:p w:rsidR="00403EA8" w:rsidRPr="00403EA8" w:rsidRDefault="00403EA8" w:rsidP="00E60148">
            <w:pPr>
              <w:jc w:val="center"/>
              <w:rPr>
                <w:rFonts w:ascii="Arial" w:hAnsi="Arial" w:cs="Arial"/>
                <w:b/>
                <w:sz w:val="14"/>
                <w:szCs w:val="14"/>
              </w:rPr>
            </w:pPr>
            <w:r w:rsidRPr="00403EA8">
              <w:rPr>
                <w:rFonts w:ascii="Arial" w:hAnsi="Arial" w:cs="Arial"/>
                <w:b/>
                <w:sz w:val="14"/>
                <w:szCs w:val="14"/>
              </w:rPr>
              <w:t>MOUNTAIN BIKE TRAIL RATING DESIGNATIONS</w:t>
            </w:r>
          </w:p>
        </w:tc>
        <w:tc>
          <w:tcPr>
            <w:tcW w:w="2590" w:type="dxa"/>
          </w:tcPr>
          <w:p w:rsidR="00403EA8" w:rsidRPr="00403EA8" w:rsidRDefault="009130BB" w:rsidP="009130BB">
            <w:pPr>
              <w:jc w:val="center"/>
              <w:rPr>
                <w:sz w:val="14"/>
                <w:szCs w:val="14"/>
              </w:rPr>
            </w:pPr>
            <w:r>
              <w:rPr>
                <w:sz w:val="14"/>
                <w:szCs w:val="14"/>
              </w:rPr>
              <w:t>GREEN CIRCLE (Easy</w:t>
            </w:r>
            <w:r w:rsidR="00403EA8" w:rsidRPr="00403EA8">
              <w:rPr>
                <w:sz w:val="14"/>
                <w:szCs w:val="14"/>
              </w:rPr>
              <w:t>)</w:t>
            </w:r>
          </w:p>
        </w:tc>
        <w:tc>
          <w:tcPr>
            <w:tcW w:w="2590" w:type="dxa"/>
          </w:tcPr>
          <w:p w:rsidR="009130BB" w:rsidRDefault="00403EA8" w:rsidP="009130BB">
            <w:pPr>
              <w:jc w:val="center"/>
              <w:rPr>
                <w:sz w:val="14"/>
                <w:szCs w:val="14"/>
              </w:rPr>
            </w:pPr>
            <w:r w:rsidRPr="00403EA8">
              <w:rPr>
                <w:sz w:val="14"/>
                <w:szCs w:val="14"/>
              </w:rPr>
              <w:t xml:space="preserve">BLUE SQUARE </w:t>
            </w:r>
          </w:p>
          <w:p w:rsidR="00403EA8" w:rsidRPr="00403EA8" w:rsidRDefault="00403EA8" w:rsidP="009130BB">
            <w:pPr>
              <w:jc w:val="center"/>
              <w:rPr>
                <w:sz w:val="14"/>
                <w:szCs w:val="14"/>
              </w:rPr>
            </w:pPr>
            <w:r w:rsidRPr="00403EA8">
              <w:rPr>
                <w:sz w:val="14"/>
                <w:szCs w:val="14"/>
              </w:rPr>
              <w:t>(</w:t>
            </w:r>
            <w:r w:rsidR="009130BB">
              <w:rPr>
                <w:sz w:val="14"/>
                <w:szCs w:val="14"/>
              </w:rPr>
              <w:t>More Difficult</w:t>
            </w:r>
          </w:p>
        </w:tc>
        <w:tc>
          <w:tcPr>
            <w:tcW w:w="2590" w:type="dxa"/>
          </w:tcPr>
          <w:p w:rsidR="009130BB" w:rsidRDefault="00403EA8" w:rsidP="00E60148">
            <w:pPr>
              <w:jc w:val="center"/>
              <w:rPr>
                <w:sz w:val="14"/>
                <w:szCs w:val="14"/>
              </w:rPr>
            </w:pPr>
            <w:r w:rsidRPr="00403EA8">
              <w:rPr>
                <w:sz w:val="14"/>
                <w:szCs w:val="14"/>
              </w:rPr>
              <w:t xml:space="preserve">BLACK DIAMOND </w:t>
            </w:r>
          </w:p>
          <w:p w:rsidR="00403EA8" w:rsidRPr="00403EA8" w:rsidRDefault="00403EA8" w:rsidP="00E60148">
            <w:pPr>
              <w:jc w:val="center"/>
              <w:rPr>
                <w:sz w:val="14"/>
                <w:szCs w:val="14"/>
              </w:rPr>
            </w:pPr>
            <w:r w:rsidRPr="00403EA8">
              <w:rPr>
                <w:sz w:val="14"/>
                <w:szCs w:val="14"/>
              </w:rPr>
              <w:t>(</w:t>
            </w:r>
            <w:r w:rsidR="009130BB">
              <w:rPr>
                <w:sz w:val="14"/>
                <w:szCs w:val="14"/>
              </w:rPr>
              <w:t xml:space="preserve">Most </w:t>
            </w:r>
            <w:r w:rsidRPr="00403EA8">
              <w:rPr>
                <w:sz w:val="14"/>
                <w:szCs w:val="14"/>
              </w:rPr>
              <w:t>Difficult)</w:t>
            </w:r>
          </w:p>
        </w:tc>
        <w:tc>
          <w:tcPr>
            <w:tcW w:w="2590" w:type="dxa"/>
          </w:tcPr>
          <w:p w:rsidR="009130BB" w:rsidRDefault="00403EA8" w:rsidP="009130BB">
            <w:pPr>
              <w:jc w:val="center"/>
              <w:rPr>
                <w:sz w:val="14"/>
                <w:szCs w:val="14"/>
              </w:rPr>
            </w:pPr>
            <w:r w:rsidRPr="00403EA8">
              <w:rPr>
                <w:sz w:val="14"/>
                <w:szCs w:val="14"/>
              </w:rPr>
              <w:t xml:space="preserve">DOUBLE BLACK DIAMOND </w:t>
            </w:r>
          </w:p>
          <w:p w:rsidR="00403EA8" w:rsidRPr="00403EA8" w:rsidRDefault="00403EA8" w:rsidP="009130BB">
            <w:pPr>
              <w:jc w:val="center"/>
              <w:rPr>
                <w:sz w:val="14"/>
                <w:szCs w:val="14"/>
              </w:rPr>
            </w:pPr>
            <w:r w:rsidRPr="00403EA8">
              <w:rPr>
                <w:sz w:val="14"/>
                <w:szCs w:val="14"/>
              </w:rPr>
              <w:t>(</w:t>
            </w:r>
            <w:r w:rsidR="009130BB">
              <w:rPr>
                <w:sz w:val="14"/>
                <w:szCs w:val="14"/>
              </w:rPr>
              <w:t>Expert Unlimited</w:t>
            </w:r>
            <w:r w:rsidRPr="00403EA8">
              <w:rPr>
                <w:sz w:val="14"/>
                <w:szCs w:val="14"/>
              </w:rPr>
              <w:t>)</w:t>
            </w:r>
          </w:p>
        </w:tc>
      </w:tr>
      <w:tr w:rsidR="009130BB" w:rsidRPr="00403EA8" w:rsidTr="00E60148">
        <w:tc>
          <w:tcPr>
            <w:tcW w:w="2122" w:type="dxa"/>
            <w:shd w:val="clear" w:color="auto" w:fill="BFBFBF" w:themeFill="background1" w:themeFillShade="BF"/>
          </w:tcPr>
          <w:p w:rsidR="00403EA8" w:rsidRPr="00403EA8" w:rsidRDefault="00403EA8" w:rsidP="00E60148">
            <w:pPr>
              <w:jc w:val="center"/>
              <w:rPr>
                <w:sz w:val="14"/>
                <w:szCs w:val="14"/>
              </w:rPr>
            </w:pPr>
            <w:r w:rsidRPr="00403EA8">
              <w:rPr>
                <w:sz w:val="14"/>
                <w:szCs w:val="14"/>
              </w:rPr>
              <w:t>APPROPRIATE USER</w:t>
            </w:r>
          </w:p>
        </w:tc>
        <w:tc>
          <w:tcPr>
            <w:tcW w:w="2590" w:type="dxa"/>
          </w:tcPr>
          <w:p w:rsidR="00403EA8" w:rsidRPr="00403EA8" w:rsidRDefault="00403EA8" w:rsidP="000D39C9">
            <w:pPr>
              <w:jc w:val="center"/>
              <w:rPr>
                <w:sz w:val="14"/>
                <w:szCs w:val="14"/>
              </w:rPr>
            </w:pPr>
            <w:r w:rsidRPr="00403EA8">
              <w:rPr>
                <w:sz w:val="14"/>
                <w:szCs w:val="14"/>
              </w:rPr>
              <w:t xml:space="preserve">Beginners and Recreational Riders, Mountain Bikes recommended. </w:t>
            </w:r>
          </w:p>
        </w:tc>
        <w:tc>
          <w:tcPr>
            <w:tcW w:w="2590" w:type="dxa"/>
          </w:tcPr>
          <w:p w:rsidR="00403EA8" w:rsidRPr="00403EA8" w:rsidRDefault="00403EA8" w:rsidP="000D39C9">
            <w:pPr>
              <w:jc w:val="center"/>
              <w:rPr>
                <w:sz w:val="14"/>
                <w:szCs w:val="14"/>
              </w:rPr>
            </w:pPr>
            <w:r w:rsidRPr="00403EA8">
              <w:rPr>
                <w:sz w:val="14"/>
                <w:szCs w:val="14"/>
              </w:rPr>
              <w:t xml:space="preserve">Intermediate Riders. Increased challenges and difficulty. </w:t>
            </w:r>
          </w:p>
        </w:tc>
        <w:tc>
          <w:tcPr>
            <w:tcW w:w="2590" w:type="dxa"/>
          </w:tcPr>
          <w:p w:rsidR="00403EA8" w:rsidRPr="00403EA8" w:rsidRDefault="00403EA8" w:rsidP="000D39C9">
            <w:pPr>
              <w:jc w:val="center"/>
              <w:rPr>
                <w:sz w:val="14"/>
                <w:szCs w:val="14"/>
              </w:rPr>
            </w:pPr>
            <w:r w:rsidRPr="00403EA8">
              <w:rPr>
                <w:sz w:val="14"/>
                <w:szCs w:val="14"/>
              </w:rPr>
              <w:t>Advanced/Expert Riders. Difficult and technical challenges. High level of fitness required.</w:t>
            </w:r>
          </w:p>
        </w:tc>
        <w:tc>
          <w:tcPr>
            <w:tcW w:w="2590" w:type="dxa"/>
          </w:tcPr>
          <w:p w:rsidR="00403EA8" w:rsidRPr="00403EA8" w:rsidRDefault="00403EA8" w:rsidP="000D39C9">
            <w:pPr>
              <w:jc w:val="center"/>
              <w:rPr>
                <w:sz w:val="14"/>
                <w:szCs w:val="14"/>
              </w:rPr>
            </w:pPr>
            <w:r w:rsidRPr="00403EA8">
              <w:rPr>
                <w:sz w:val="14"/>
                <w:szCs w:val="14"/>
              </w:rPr>
              <w:t xml:space="preserve">Expert Riders Only. Most difficult and technical challenges. Highest risk level. </w:t>
            </w:r>
          </w:p>
        </w:tc>
      </w:tr>
      <w:tr w:rsidR="009130BB" w:rsidRPr="00403EA8" w:rsidTr="00E60148">
        <w:tc>
          <w:tcPr>
            <w:tcW w:w="2122" w:type="dxa"/>
            <w:shd w:val="clear" w:color="auto" w:fill="BFBFBF" w:themeFill="background1" w:themeFillShade="BF"/>
          </w:tcPr>
          <w:p w:rsidR="00403EA8" w:rsidRPr="00403EA8" w:rsidRDefault="00403EA8" w:rsidP="00E60148">
            <w:pPr>
              <w:jc w:val="center"/>
              <w:rPr>
                <w:sz w:val="14"/>
                <w:szCs w:val="14"/>
              </w:rPr>
            </w:pPr>
            <w:r w:rsidRPr="00403EA8">
              <w:rPr>
                <w:sz w:val="14"/>
                <w:szCs w:val="14"/>
              </w:rPr>
              <w:t>TRAIL DESCRIPTION</w:t>
            </w:r>
          </w:p>
        </w:tc>
        <w:tc>
          <w:tcPr>
            <w:tcW w:w="2590" w:type="dxa"/>
          </w:tcPr>
          <w:p w:rsidR="00403EA8" w:rsidRPr="00403EA8" w:rsidRDefault="00403EA8" w:rsidP="00E60148">
            <w:pPr>
              <w:jc w:val="center"/>
              <w:rPr>
                <w:sz w:val="14"/>
                <w:szCs w:val="14"/>
              </w:rPr>
            </w:pPr>
            <w:r w:rsidRPr="00403EA8">
              <w:rPr>
                <w:sz w:val="14"/>
                <w:szCs w:val="14"/>
              </w:rPr>
              <w:t>Gentle slopes and easily avoidable obstacles such as rocks, roots and potholes.</w:t>
            </w:r>
          </w:p>
        </w:tc>
        <w:tc>
          <w:tcPr>
            <w:tcW w:w="2590" w:type="dxa"/>
          </w:tcPr>
          <w:p w:rsidR="00403EA8" w:rsidRPr="00403EA8" w:rsidRDefault="00403EA8" w:rsidP="000D39C9">
            <w:pPr>
              <w:jc w:val="center"/>
              <w:rPr>
                <w:sz w:val="14"/>
                <w:szCs w:val="14"/>
              </w:rPr>
            </w:pPr>
            <w:r w:rsidRPr="00403EA8">
              <w:rPr>
                <w:sz w:val="14"/>
                <w:szCs w:val="14"/>
              </w:rPr>
              <w:t xml:space="preserve">Challenging riding with steep slopes and/or obstacles, narrower trails with reduced traction. </w:t>
            </w:r>
          </w:p>
        </w:tc>
        <w:tc>
          <w:tcPr>
            <w:tcW w:w="2590" w:type="dxa"/>
          </w:tcPr>
          <w:p w:rsidR="00403EA8" w:rsidRPr="00403EA8" w:rsidRDefault="00403EA8" w:rsidP="00E60148">
            <w:pPr>
              <w:jc w:val="center"/>
              <w:rPr>
                <w:sz w:val="14"/>
                <w:szCs w:val="14"/>
              </w:rPr>
            </w:pPr>
            <w:r w:rsidRPr="00403EA8">
              <w:rPr>
                <w:sz w:val="14"/>
                <w:szCs w:val="14"/>
              </w:rPr>
              <w:t>Mixture of long steep climbs and descents, loose trail surfaces, numerous difficult obstacles to avoid or jump over, drop-offs and sharp corners. Some sections easier to walk than ride.</w:t>
            </w:r>
          </w:p>
        </w:tc>
        <w:tc>
          <w:tcPr>
            <w:tcW w:w="2590" w:type="dxa"/>
          </w:tcPr>
          <w:p w:rsidR="00403EA8" w:rsidRPr="00403EA8" w:rsidRDefault="00403EA8" w:rsidP="000D39C9">
            <w:pPr>
              <w:jc w:val="center"/>
              <w:rPr>
                <w:sz w:val="14"/>
                <w:szCs w:val="14"/>
              </w:rPr>
            </w:pPr>
            <w:r w:rsidRPr="00403EA8">
              <w:rPr>
                <w:sz w:val="14"/>
                <w:szCs w:val="14"/>
              </w:rPr>
              <w:t>Exceptional bike control skills and balance essential to clear many challenging obstacles. Higher risk level. Some sections easier to walk than rider.</w:t>
            </w:r>
          </w:p>
        </w:tc>
      </w:tr>
      <w:tr w:rsidR="009130BB" w:rsidRPr="00403EA8" w:rsidTr="00E60148">
        <w:tc>
          <w:tcPr>
            <w:tcW w:w="2122" w:type="dxa"/>
            <w:shd w:val="clear" w:color="auto" w:fill="BFBFBF" w:themeFill="background1" w:themeFillShade="BF"/>
          </w:tcPr>
          <w:p w:rsidR="00403EA8" w:rsidRPr="00403EA8" w:rsidRDefault="00403EA8" w:rsidP="00E60148">
            <w:pPr>
              <w:jc w:val="center"/>
              <w:rPr>
                <w:sz w:val="14"/>
                <w:szCs w:val="14"/>
              </w:rPr>
            </w:pPr>
            <w:r w:rsidRPr="00403EA8">
              <w:rPr>
                <w:sz w:val="14"/>
                <w:szCs w:val="14"/>
              </w:rPr>
              <w:t>TYPICAL TRAIL TYPE</w:t>
            </w:r>
          </w:p>
        </w:tc>
        <w:tc>
          <w:tcPr>
            <w:tcW w:w="2590" w:type="dxa"/>
          </w:tcPr>
          <w:p w:rsidR="00403EA8" w:rsidRPr="00403EA8" w:rsidRDefault="00403EA8" w:rsidP="00E60148">
            <w:pPr>
              <w:jc w:val="center"/>
              <w:rPr>
                <w:sz w:val="14"/>
                <w:szCs w:val="14"/>
              </w:rPr>
            </w:pPr>
            <w:r w:rsidRPr="00403EA8">
              <w:rPr>
                <w:sz w:val="14"/>
                <w:szCs w:val="14"/>
              </w:rPr>
              <w:t>II – III</w:t>
            </w:r>
          </w:p>
        </w:tc>
        <w:tc>
          <w:tcPr>
            <w:tcW w:w="2590" w:type="dxa"/>
          </w:tcPr>
          <w:p w:rsidR="00403EA8" w:rsidRPr="00403EA8" w:rsidRDefault="00403EA8" w:rsidP="00E60148">
            <w:pPr>
              <w:jc w:val="center"/>
              <w:rPr>
                <w:sz w:val="14"/>
                <w:szCs w:val="14"/>
              </w:rPr>
            </w:pPr>
            <w:r w:rsidRPr="00403EA8">
              <w:rPr>
                <w:sz w:val="14"/>
                <w:szCs w:val="14"/>
              </w:rPr>
              <w:t>III – IV</w:t>
            </w:r>
          </w:p>
        </w:tc>
        <w:tc>
          <w:tcPr>
            <w:tcW w:w="2590" w:type="dxa"/>
          </w:tcPr>
          <w:p w:rsidR="00403EA8" w:rsidRPr="00403EA8" w:rsidRDefault="00403EA8" w:rsidP="00E60148">
            <w:pPr>
              <w:jc w:val="center"/>
              <w:rPr>
                <w:sz w:val="14"/>
                <w:szCs w:val="14"/>
              </w:rPr>
            </w:pPr>
            <w:r w:rsidRPr="00403EA8">
              <w:rPr>
                <w:sz w:val="14"/>
                <w:szCs w:val="14"/>
              </w:rPr>
              <w:t>III - V</w:t>
            </w:r>
          </w:p>
        </w:tc>
        <w:tc>
          <w:tcPr>
            <w:tcW w:w="2590" w:type="dxa"/>
          </w:tcPr>
          <w:p w:rsidR="00403EA8" w:rsidRPr="00403EA8" w:rsidRDefault="00403EA8" w:rsidP="00E60148">
            <w:pPr>
              <w:jc w:val="center"/>
              <w:rPr>
                <w:sz w:val="14"/>
                <w:szCs w:val="14"/>
              </w:rPr>
            </w:pPr>
            <w:r w:rsidRPr="00403EA8">
              <w:rPr>
                <w:sz w:val="14"/>
                <w:szCs w:val="14"/>
              </w:rPr>
              <w:t>III - V</w:t>
            </w:r>
          </w:p>
        </w:tc>
      </w:tr>
      <w:tr w:rsidR="009130BB" w:rsidRPr="00403EA8" w:rsidTr="00E60148">
        <w:tc>
          <w:tcPr>
            <w:tcW w:w="2122" w:type="dxa"/>
            <w:shd w:val="clear" w:color="auto" w:fill="BFBFBF" w:themeFill="background1" w:themeFillShade="BF"/>
          </w:tcPr>
          <w:p w:rsidR="00403EA8" w:rsidRPr="00403EA8" w:rsidRDefault="00403EA8" w:rsidP="00E60148">
            <w:pPr>
              <w:jc w:val="center"/>
              <w:rPr>
                <w:sz w:val="14"/>
                <w:szCs w:val="14"/>
              </w:rPr>
            </w:pPr>
            <w:r w:rsidRPr="00403EA8">
              <w:rPr>
                <w:sz w:val="14"/>
                <w:szCs w:val="14"/>
              </w:rPr>
              <w:t>FEATURES</w:t>
            </w:r>
          </w:p>
        </w:tc>
        <w:tc>
          <w:tcPr>
            <w:tcW w:w="2590" w:type="dxa"/>
          </w:tcPr>
          <w:p w:rsidR="00403EA8" w:rsidRPr="00403EA8" w:rsidRDefault="00403EA8" w:rsidP="00E60148">
            <w:pPr>
              <w:jc w:val="center"/>
              <w:rPr>
                <w:sz w:val="14"/>
                <w:szCs w:val="14"/>
              </w:rPr>
            </w:pPr>
            <w:r w:rsidRPr="00403EA8">
              <w:rPr>
                <w:sz w:val="14"/>
                <w:szCs w:val="14"/>
              </w:rPr>
              <w:t>Embedded trail obstacles up to 10 cm high.</w:t>
            </w:r>
          </w:p>
        </w:tc>
        <w:tc>
          <w:tcPr>
            <w:tcW w:w="2590" w:type="dxa"/>
          </w:tcPr>
          <w:p w:rsidR="00403EA8" w:rsidRPr="00403EA8" w:rsidRDefault="00403EA8" w:rsidP="00E60148">
            <w:pPr>
              <w:jc w:val="center"/>
              <w:rPr>
                <w:sz w:val="14"/>
                <w:szCs w:val="14"/>
              </w:rPr>
            </w:pPr>
            <w:r w:rsidRPr="00403EA8">
              <w:rPr>
                <w:sz w:val="14"/>
                <w:szCs w:val="14"/>
              </w:rPr>
              <w:t>Embedded trail obstacles up to 20 cm high.</w:t>
            </w:r>
          </w:p>
        </w:tc>
        <w:tc>
          <w:tcPr>
            <w:tcW w:w="2590" w:type="dxa"/>
          </w:tcPr>
          <w:p w:rsidR="00403EA8" w:rsidRPr="00403EA8" w:rsidRDefault="00403EA8" w:rsidP="00E60148">
            <w:pPr>
              <w:jc w:val="center"/>
              <w:rPr>
                <w:sz w:val="14"/>
                <w:szCs w:val="14"/>
              </w:rPr>
            </w:pPr>
            <w:r w:rsidRPr="00403EA8">
              <w:rPr>
                <w:sz w:val="14"/>
                <w:szCs w:val="14"/>
              </w:rPr>
              <w:t>Embedded trail obstacles may exceed 20 cm high.</w:t>
            </w:r>
          </w:p>
        </w:tc>
        <w:tc>
          <w:tcPr>
            <w:tcW w:w="2590" w:type="dxa"/>
          </w:tcPr>
          <w:p w:rsidR="00403EA8" w:rsidRPr="00403EA8" w:rsidRDefault="00403EA8" w:rsidP="00E60148">
            <w:pPr>
              <w:jc w:val="center"/>
              <w:rPr>
                <w:sz w:val="14"/>
                <w:szCs w:val="14"/>
              </w:rPr>
            </w:pPr>
            <w:r w:rsidRPr="00403EA8">
              <w:rPr>
                <w:sz w:val="14"/>
                <w:szCs w:val="14"/>
              </w:rPr>
              <w:t>Embedded trail obstacles may exceed 20 cm high.</w:t>
            </w:r>
          </w:p>
        </w:tc>
      </w:tr>
      <w:tr w:rsidR="009130BB" w:rsidRPr="00403EA8" w:rsidTr="00E60148">
        <w:tc>
          <w:tcPr>
            <w:tcW w:w="2122" w:type="dxa"/>
            <w:shd w:val="clear" w:color="auto" w:fill="BFBFBF" w:themeFill="background1" w:themeFillShade="BF"/>
          </w:tcPr>
          <w:p w:rsidR="00403EA8" w:rsidRPr="00403EA8" w:rsidRDefault="00403EA8" w:rsidP="00E60148">
            <w:pPr>
              <w:jc w:val="center"/>
              <w:rPr>
                <w:sz w:val="14"/>
                <w:szCs w:val="14"/>
              </w:rPr>
            </w:pPr>
            <w:r w:rsidRPr="00403EA8">
              <w:rPr>
                <w:sz w:val="14"/>
                <w:szCs w:val="14"/>
              </w:rPr>
              <w:t>MINIMUM WIDTH</w:t>
            </w:r>
          </w:p>
        </w:tc>
        <w:tc>
          <w:tcPr>
            <w:tcW w:w="2590" w:type="dxa"/>
          </w:tcPr>
          <w:p w:rsidR="00403EA8" w:rsidRPr="00403EA8" w:rsidRDefault="00403EA8" w:rsidP="00E60148">
            <w:pPr>
              <w:jc w:val="center"/>
              <w:rPr>
                <w:sz w:val="14"/>
                <w:szCs w:val="14"/>
              </w:rPr>
            </w:pPr>
            <w:r w:rsidRPr="00403EA8">
              <w:rPr>
                <w:sz w:val="14"/>
                <w:szCs w:val="14"/>
              </w:rPr>
              <w:t>1.0m</w:t>
            </w:r>
          </w:p>
        </w:tc>
        <w:tc>
          <w:tcPr>
            <w:tcW w:w="2590" w:type="dxa"/>
          </w:tcPr>
          <w:p w:rsidR="00403EA8" w:rsidRPr="00403EA8" w:rsidRDefault="00403EA8" w:rsidP="00E60148">
            <w:pPr>
              <w:jc w:val="center"/>
              <w:rPr>
                <w:sz w:val="14"/>
                <w:szCs w:val="14"/>
              </w:rPr>
            </w:pPr>
            <w:r w:rsidRPr="00403EA8">
              <w:rPr>
                <w:sz w:val="14"/>
                <w:szCs w:val="14"/>
              </w:rPr>
              <w:t>0.5m</w:t>
            </w:r>
          </w:p>
        </w:tc>
        <w:tc>
          <w:tcPr>
            <w:tcW w:w="2590" w:type="dxa"/>
          </w:tcPr>
          <w:p w:rsidR="00403EA8" w:rsidRPr="00403EA8" w:rsidRDefault="00403EA8" w:rsidP="00E60148">
            <w:pPr>
              <w:jc w:val="center"/>
              <w:rPr>
                <w:sz w:val="14"/>
                <w:szCs w:val="14"/>
              </w:rPr>
            </w:pPr>
            <w:r w:rsidRPr="00403EA8">
              <w:rPr>
                <w:sz w:val="14"/>
                <w:szCs w:val="14"/>
              </w:rPr>
              <w:t>0.3m</w:t>
            </w:r>
          </w:p>
        </w:tc>
        <w:tc>
          <w:tcPr>
            <w:tcW w:w="2590" w:type="dxa"/>
          </w:tcPr>
          <w:p w:rsidR="00403EA8" w:rsidRPr="00403EA8" w:rsidRDefault="00403EA8" w:rsidP="00E60148">
            <w:pPr>
              <w:jc w:val="center"/>
              <w:rPr>
                <w:sz w:val="14"/>
                <w:szCs w:val="14"/>
              </w:rPr>
            </w:pPr>
            <w:r w:rsidRPr="00403EA8">
              <w:rPr>
                <w:sz w:val="14"/>
                <w:szCs w:val="14"/>
              </w:rPr>
              <w:t>0.3m or less</w:t>
            </w:r>
          </w:p>
        </w:tc>
      </w:tr>
      <w:tr w:rsidR="009130BB" w:rsidRPr="00403EA8" w:rsidTr="00E60148">
        <w:tc>
          <w:tcPr>
            <w:tcW w:w="2122" w:type="dxa"/>
            <w:shd w:val="clear" w:color="auto" w:fill="BFBFBF" w:themeFill="background1" w:themeFillShade="BF"/>
          </w:tcPr>
          <w:p w:rsidR="00403EA8" w:rsidRPr="00403EA8" w:rsidRDefault="00403EA8" w:rsidP="00E60148">
            <w:pPr>
              <w:jc w:val="center"/>
              <w:rPr>
                <w:sz w:val="14"/>
                <w:szCs w:val="14"/>
              </w:rPr>
            </w:pPr>
            <w:r w:rsidRPr="00403EA8">
              <w:rPr>
                <w:sz w:val="14"/>
                <w:szCs w:val="14"/>
              </w:rPr>
              <w:t>TRAIL SURFACES</w:t>
            </w:r>
          </w:p>
        </w:tc>
        <w:tc>
          <w:tcPr>
            <w:tcW w:w="2590" w:type="dxa"/>
          </w:tcPr>
          <w:p w:rsidR="00403EA8" w:rsidRPr="00403EA8" w:rsidRDefault="00403EA8" w:rsidP="00E60148">
            <w:pPr>
              <w:jc w:val="center"/>
              <w:rPr>
                <w:sz w:val="14"/>
                <w:szCs w:val="14"/>
              </w:rPr>
            </w:pPr>
            <w:r w:rsidRPr="00403EA8">
              <w:rPr>
                <w:sz w:val="14"/>
                <w:szCs w:val="14"/>
              </w:rPr>
              <w:t>Primarily soil and small loose rock, occasional screening.</w:t>
            </w:r>
          </w:p>
        </w:tc>
        <w:tc>
          <w:tcPr>
            <w:tcW w:w="2590" w:type="dxa"/>
          </w:tcPr>
          <w:p w:rsidR="00403EA8" w:rsidRPr="00403EA8" w:rsidRDefault="00403EA8" w:rsidP="000D39C9">
            <w:pPr>
              <w:jc w:val="center"/>
              <w:rPr>
                <w:sz w:val="14"/>
                <w:szCs w:val="14"/>
              </w:rPr>
            </w:pPr>
            <w:r w:rsidRPr="00403EA8">
              <w:rPr>
                <w:sz w:val="14"/>
                <w:szCs w:val="14"/>
              </w:rPr>
              <w:t xml:space="preserve">Rough natural terrain and increased rock and root debris. </w:t>
            </w:r>
          </w:p>
        </w:tc>
        <w:tc>
          <w:tcPr>
            <w:tcW w:w="2590" w:type="dxa"/>
          </w:tcPr>
          <w:p w:rsidR="00403EA8" w:rsidRPr="00403EA8" w:rsidRDefault="00403EA8" w:rsidP="000D39C9">
            <w:pPr>
              <w:jc w:val="center"/>
              <w:rPr>
                <w:sz w:val="14"/>
                <w:szCs w:val="14"/>
              </w:rPr>
            </w:pPr>
            <w:r w:rsidRPr="00403EA8">
              <w:rPr>
                <w:sz w:val="14"/>
                <w:szCs w:val="14"/>
              </w:rPr>
              <w:t xml:space="preserve">Rugged natural terrain. </w:t>
            </w:r>
            <w:r w:rsidR="000D39C9">
              <w:rPr>
                <w:sz w:val="14"/>
                <w:szCs w:val="14"/>
              </w:rPr>
              <w:t>May include some TFF’s</w:t>
            </w:r>
          </w:p>
        </w:tc>
        <w:tc>
          <w:tcPr>
            <w:tcW w:w="2590" w:type="dxa"/>
          </w:tcPr>
          <w:p w:rsidR="00403EA8" w:rsidRPr="00403EA8" w:rsidRDefault="00403EA8" w:rsidP="000D39C9">
            <w:pPr>
              <w:jc w:val="center"/>
              <w:rPr>
                <w:sz w:val="14"/>
                <w:szCs w:val="14"/>
              </w:rPr>
            </w:pPr>
            <w:r w:rsidRPr="00403EA8">
              <w:rPr>
                <w:sz w:val="14"/>
                <w:szCs w:val="14"/>
              </w:rPr>
              <w:t xml:space="preserve">Rugged natural terrain. </w:t>
            </w:r>
            <w:r w:rsidR="000D39C9">
              <w:rPr>
                <w:sz w:val="14"/>
                <w:szCs w:val="14"/>
              </w:rPr>
              <w:t>Includes TFFs</w:t>
            </w:r>
            <w:r w:rsidRPr="00403EA8">
              <w:rPr>
                <w:sz w:val="14"/>
                <w:szCs w:val="14"/>
              </w:rPr>
              <w:t>.</w:t>
            </w:r>
          </w:p>
        </w:tc>
      </w:tr>
      <w:tr w:rsidR="009130BB" w:rsidRPr="00403EA8" w:rsidTr="00E60148">
        <w:tc>
          <w:tcPr>
            <w:tcW w:w="2122" w:type="dxa"/>
            <w:shd w:val="clear" w:color="auto" w:fill="BFBFBF" w:themeFill="background1" w:themeFillShade="BF"/>
          </w:tcPr>
          <w:p w:rsidR="00403EA8" w:rsidRPr="00403EA8" w:rsidRDefault="00403EA8" w:rsidP="00E60148">
            <w:pPr>
              <w:jc w:val="center"/>
              <w:rPr>
                <w:sz w:val="14"/>
                <w:szCs w:val="14"/>
              </w:rPr>
            </w:pPr>
            <w:r w:rsidRPr="00403EA8">
              <w:rPr>
                <w:sz w:val="14"/>
                <w:szCs w:val="14"/>
              </w:rPr>
              <w:t>AVERAGE GRADE</w:t>
            </w:r>
          </w:p>
        </w:tc>
        <w:tc>
          <w:tcPr>
            <w:tcW w:w="2590" w:type="dxa"/>
          </w:tcPr>
          <w:p w:rsidR="00403EA8" w:rsidRPr="00403EA8" w:rsidRDefault="00403EA8" w:rsidP="00E60148">
            <w:pPr>
              <w:jc w:val="center"/>
              <w:rPr>
                <w:sz w:val="14"/>
                <w:szCs w:val="14"/>
              </w:rPr>
            </w:pPr>
            <w:r w:rsidRPr="00403EA8">
              <w:rPr>
                <w:sz w:val="14"/>
                <w:szCs w:val="14"/>
              </w:rPr>
              <w:t>8%</w:t>
            </w:r>
          </w:p>
        </w:tc>
        <w:tc>
          <w:tcPr>
            <w:tcW w:w="2590" w:type="dxa"/>
          </w:tcPr>
          <w:p w:rsidR="00403EA8" w:rsidRPr="00403EA8" w:rsidRDefault="00403EA8" w:rsidP="00E60148">
            <w:pPr>
              <w:jc w:val="center"/>
              <w:rPr>
                <w:sz w:val="14"/>
                <w:szCs w:val="14"/>
              </w:rPr>
            </w:pPr>
            <w:r w:rsidRPr="00403EA8">
              <w:rPr>
                <w:sz w:val="14"/>
                <w:szCs w:val="14"/>
              </w:rPr>
              <w:t>10%</w:t>
            </w:r>
          </w:p>
        </w:tc>
        <w:tc>
          <w:tcPr>
            <w:tcW w:w="2590" w:type="dxa"/>
          </w:tcPr>
          <w:p w:rsidR="00403EA8" w:rsidRPr="00403EA8" w:rsidRDefault="00403EA8" w:rsidP="00E60148">
            <w:pPr>
              <w:jc w:val="center"/>
              <w:rPr>
                <w:sz w:val="14"/>
                <w:szCs w:val="14"/>
              </w:rPr>
            </w:pPr>
            <w:r w:rsidRPr="00403EA8">
              <w:rPr>
                <w:sz w:val="14"/>
                <w:szCs w:val="14"/>
              </w:rPr>
              <w:t>15%</w:t>
            </w:r>
          </w:p>
        </w:tc>
        <w:tc>
          <w:tcPr>
            <w:tcW w:w="2590" w:type="dxa"/>
          </w:tcPr>
          <w:p w:rsidR="00403EA8" w:rsidRPr="00403EA8" w:rsidRDefault="00403EA8" w:rsidP="00E60148">
            <w:pPr>
              <w:jc w:val="center"/>
              <w:rPr>
                <w:sz w:val="14"/>
                <w:szCs w:val="14"/>
              </w:rPr>
            </w:pPr>
            <w:r w:rsidRPr="00403EA8">
              <w:rPr>
                <w:sz w:val="14"/>
                <w:szCs w:val="14"/>
              </w:rPr>
              <w:t>May exceed 15%</w:t>
            </w:r>
          </w:p>
        </w:tc>
      </w:tr>
      <w:tr w:rsidR="009130BB" w:rsidRPr="00403EA8" w:rsidTr="00E60148">
        <w:tc>
          <w:tcPr>
            <w:tcW w:w="2122" w:type="dxa"/>
            <w:shd w:val="clear" w:color="auto" w:fill="BFBFBF" w:themeFill="background1" w:themeFillShade="BF"/>
          </w:tcPr>
          <w:p w:rsidR="00403EA8" w:rsidRPr="00403EA8" w:rsidRDefault="00403EA8" w:rsidP="00E60148">
            <w:pPr>
              <w:jc w:val="center"/>
              <w:rPr>
                <w:sz w:val="14"/>
                <w:szCs w:val="14"/>
              </w:rPr>
            </w:pPr>
            <w:r w:rsidRPr="00403EA8">
              <w:rPr>
                <w:sz w:val="14"/>
                <w:szCs w:val="14"/>
              </w:rPr>
              <w:t>MAXIMUM GRADE</w:t>
            </w:r>
          </w:p>
        </w:tc>
        <w:tc>
          <w:tcPr>
            <w:tcW w:w="2590" w:type="dxa"/>
          </w:tcPr>
          <w:p w:rsidR="00403EA8" w:rsidRPr="00403EA8" w:rsidRDefault="00403EA8" w:rsidP="00E60148">
            <w:pPr>
              <w:jc w:val="center"/>
              <w:rPr>
                <w:sz w:val="14"/>
                <w:szCs w:val="14"/>
              </w:rPr>
            </w:pPr>
            <w:r w:rsidRPr="00403EA8">
              <w:rPr>
                <w:sz w:val="14"/>
                <w:szCs w:val="14"/>
              </w:rPr>
              <w:t>15%, except rock faces at 25%</w:t>
            </w:r>
          </w:p>
        </w:tc>
        <w:tc>
          <w:tcPr>
            <w:tcW w:w="2590" w:type="dxa"/>
          </w:tcPr>
          <w:p w:rsidR="00403EA8" w:rsidRPr="00403EA8" w:rsidRDefault="00403EA8" w:rsidP="00E60148">
            <w:pPr>
              <w:jc w:val="center"/>
              <w:rPr>
                <w:sz w:val="14"/>
                <w:szCs w:val="14"/>
              </w:rPr>
            </w:pPr>
            <w:r w:rsidRPr="00403EA8">
              <w:rPr>
                <w:sz w:val="14"/>
                <w:szCs w:val="14"/>
              </w:rPr>
              <w:t>Climbing – 25%, Descending - 35%, Rock Surface -45%</w:t>
            </w:r>
          </w:p>
        </w:tc>
        <w:tc>
          <w:tcPr>
            <w:tcW w:w="2590" w:type="dxa"/>
          </w:tcPr>
          <w:p w:rsidR="00403EA8" w:rsidRPr="00403EA8" w:rsidRDefault="00403EA8" w:rsidP="00E60148">
            <w:pPr>
              <w:jc w:val="center"/>
              <w:rPr>
                <w:sz w:val="14"/>
                <w:szCs w:val="14"/>
              </w:rPr>
            </w:pPr>
            <w:r w:rsidRPr="00403EA8">
              <w:rPr>
                <w:sz w:val="14"/>
                <w:szCs w:val="14"/>
              </w:rPr>
              <w:t>Climbing – 35%</w:t>
            </w:r>
          </w:p>
        </w:tc>
        <w:tc>
          <w:tcPr>
            <w:tcW w:w="2590" w:type="dxa"/>
          </w:tcPr>
          <w:p w:rsidR="00403EA8" w:rsidRPr="00403EA8" w:rsidRDefault="00403EA8" w:rsidP="00E60148">
            <w:pPr>
              <w:jc w:val="center"/>
              <w:rPr>
                <w:sz w:val="14"/>
                <w:szCs w:val="14"/>
              </w:rPr>
            </w:pPr>
            <w:r w:rsidRPr="00403EA8">
              <w:rPr>
                <w:sz w:val="14"/>
                <w:szCs w:val="14"/>
              </w:rPr>
              <w:t>May exceed 35%</w:t>
            </w:r>
          </w:p>
        </w:tc>
      </w:tr>
      <w:tr w:rsidR="009130BB" w:rsidRPr="00403EA8" w:rsidTr="00E60148">
        <w:tc>
          <w:tcPr>
            <w:tcW w:w="2122" w:type="dxa"/>
            <w:shd w:val="clear" w:color="auto" w:fill="BFBFBF" w:themeFill="background1" w:themeFillShade="BF"/>
          </w:tcPr>
          <w:p w:rsidR="00403EA8" w:rsidRPr="00403EA8" w:rsidRDefault="00403EA8" w:rsidP="00E60148">
            <w:pPr>
              <w:jc w:val="center"/>
              <w:rPr>
                <w:sz w:val="14"/>
                <w:szCs w:val="14"/>
              </w:rPr>
            </w:pPr>
            <w:r w:rsidRPr="00403EA8">
              <w:rPr>
                <w:sz w:val="14"/>
                <w:szCs w:val="14"/>
              </w:rPr>
              <w:t>MINIMUM CURVE RADIUS</w:t>
            </w:r>
          </w:p>
        </w:tc>
        <w:tc>
          <w:tcPr>
            <w:tcW w:w="2590" w:type="dxa"/>
          </w:tcPr>
          <w:p w:rsidR="00403EA8" w:rsidRPr="00403EA8" w:rsidRDefault="00403EA8" w:rsidP="00E60148">
            <w:pPr>
              <w:jc w:val="center"/>
              <w:rPr>
                <w:sz w:val="14"/>
                <w:szCs w:val="14"/>
              </w:rPr>
            </w:pPr>
            <w:r w:rsidRPr="00403EA8">
              <w:rPr>
                <w:sz w:val="14"/>
                <w:szCs w:val="14"/>
              </w:rPr>
              <w:t>2.4m</w:t>
            </w:r>
          </w:p>
        </w:tc>
        <w:tc>
          <w:tcPr>
            <w:tcW w:w="2590" w:type="dxa"/>
          </w:tcPr>
          <w:p w:rsidR="00403EA8" w:rsidRPr="00403EA8" w:rsidRDefault="00403EA8" w:rsidP="00E60148">
            <w:pPr>
              <w:jc w:val="center"/>
              <w:rPr>
                <w:sz w:val="14"/>
                <w:szCs w:val="14"/>
              </w:rPr>
            </w:pPr>
            <w:r w:rsidRPr="00403EA8">
              <w:rPr>
                <w:sz w:val="14"/>
                <w:szCs w:val="14"/>
              </w:rPr>
              <w:t>1.8m</w:t>
            </w:r>
          </w:p>
        </w:tc>
        <w:tc>
          <w:tcPr>
            <w:tcW w:w="2590" w:type="dxa"/>
          </w:tcPr>
          <w:p w:rsidR="00403EA8" w:rsidRPr="00403EA8" w:rsidRDefault="00403EA8" w:rsidP="00E60148">
            <w:pPr>
              <w:jc w:val="center"/>
              <w:rPr>
                <w:sz w:val="14"/>
                <w:szCs w:val="14"/>
              </w:rPr>
            </w:pPr>
            <w:r w:rsidRPr="00403EA8">
              <w:rPr>
                <w:sz w:val="14"/>
                <w:szCs w:val="14"/>
              </w:rPr>
              <w:t>Sharp corners</w:t>
            </w:r>
          </w:p>
        </w:tc>
        <w:tc>
          <w:tcPr>
            <w:tcW w:w="2590" w:type="dxa"/>
          </w:tcPr>
          <w:p w:rsidR="00403EA8" w:rsidRPr="00403EA8" w:rsidRDefault="00403EA8" w:rsidP="00E60148">
            <w:pPr>
              <w:jc w:val="center"/>
              <w:rPr>
                <w:sz w:val="14"/>
                <w:szCs w:val="14"/>
              </w:rPr>
            </w:pPr>
            <w:r w:rsidRPr="00403EA8">
              <w:rPr>
                <w:sz w:val="14"/>
                <w:szCs w:val="14"/>
              </w:rPr>
              <w:t>Sharp corners</w:t>
            </w:r>
          </w:p>
        </w:tc>
      </w:tr>
      <w:tr w:rsidR="009130BB" w:rsidRPr="00403EA8" w:rsidTr="00E60148">
        <w:tc>
          <w:tcPr>
            <w:tcW w:w="2122" w:type="dxa"/>
            <w:shd w:val="clear" w:color="auto" w:fill="BFBFBF" w:themeFill="background1" w:themeFillShade="BF"/>
          </w:tcPr>
          <w:p w:rsidR="00403EA8" w:rsidRPr="00403EA8" w:rsidRDefault="00403EA8" w:rsidP="00E60148">
            <w:pPr>
              <w:jc w:val="center"/>
              <w:rPr>
                <w:sz w:val="14"/>
                <w:szCs w:val="14"/>
              </w:rPr>
            </w:pPr>
            <w:r w:rsidRPr="00403EA8">
              <w:rPr>
                <w:sz w:val="14"/>
                <w:szCs w:val="14"/>
              </w:rPr>
              <w:t>EXPOSED NATURAL OBSTABLES (MAX. HEIGHT)</w:t>
            </w:r>
          </w:p>
        </w:tc>
        <w:tc>
          <w:tcPr>
            <w:tcW w:w="2590" w:type="dxa"/>
          </w:tcPr>
          <w:p w:rsidR="00403EA8" w:rsidRPr="00403EA8" w:rsidRDefault="00403EA8" w:rsidP="00E60148">
            <w:pPr>
              <w:jc w:val="center"/>
              <w:rPr>
                <w:sz w:val="14"/>
                <w:szCs w:val="14"/>
              </w:rPr>
            </w:pPr>
            <w:r w:rsidRPr="00403EA8">
              <w:rPr>
                <w:sz w:val="14"/>
                <w:szCs w:val="14"/>
              </w:rPr>
              <w:t xml:space="preserve">10cm max. height. </w:t>
            </w:r>
            <w:r w:rsidR="007E3927" w:rsidRPr="00403EA8">
              <w:rPr>
                <w:sz w:val="14"/>
                <w:szCs w:val="14"/>
              </w:rPr>
              <w:t>Occasionally</w:t>
            </w:r>
            <w:r w:rsidRPr="00403EA8">
              <w:rPr>
                <w:sz w:val="14"/>
                <w:szCs w:val="14"/>
              </w:rPr>
              <w:t xml:space="preserve"> higher height for highly visible, easily avoidable obstacles.</w:t>
            </w:r>
          </w:p>
        </w:tc>
        <w:tc>
          <w:tcPr>
            <w:tcW w:w="2590" w:type="dxa"/>
          </w:tcPr>
          <w:p w:rsidR="00403EA8" w:rsidRPr="00403EA8" w:rsidRDefault="00403EA8" w:rsidP="00E60148">
            <w:pPr>
              <w:jc w:val="center"/>
              <w:rPr>
                <w:sz w:val="14"/>
                <w:szCs w:val="14"/>
              </w:rPr>
            </w:pPr>
            <w:r w:rsidRPr="00403EA8">
              <w:rPr>
                <w:sz w:val="14"/>
                <w:szCs w:val="14"/>
              </w:rPr>
              <w:t>20cm max. height</w:t>
            </w:r>
          </w:p>
        </w:tc>
        <w:tc>
          <w:tcPr>
            <w:tcW w:w="2590" w:type="dxa"/>
          </w:tcPr>
          <w:p w:rsidR="00403EA8" w:rsidRPr="00403EA8" w:rsidRDefault="00403EA8" w:rsidP="00E60148">
            <w:pPr>
              <w:jc w:val="center"/>
              <w:rPr>
                <w:sz w:val="14"/>
                <w:szCs w:val="14"/>
              </w:rPr>
            </w:pPr>
            <w:r w:rsidRPr="00403EA8">
              <w:rPr>
                <w:sz w:val="14"/>
                <w:szCs w:val="14"/>
              </w:rPr>
              <w:t>Various heights, some exceeding 20cm</w:t>
            </w:r>
          </w:p>
        </w:tc>
        <w:tc>
          <w:tcPr>
            <w:tcW w:w="2590" w:type="dxa"/>
          </w:tcPr>
          <w:p w:rsidR="00403EA8" w:rsidRPr="00403EA8" w:rsidRDefault="00403EA8" w:rsidP="00E60148">
            <w:pPr>
              <w:jc w:val="center"/>
              <w:rPr>
                <w:sz w:val="14"/>
                <w:szCs w:val="14"/>
              </w:rPr>
            </w:pPr>
            <w:r w:rsidRPr="00403EA8">
              <w:rPr>
                <w:sz w:val="14"/>
                <w:szCs w:val="14"/>
              </w:rPr>
              <w:t>Various heights, some exceeding 20cm</w:t>
            </w:r>
          </w:p>
        </w:tc>
      </w:tr>
      <w:tr w:rsidR="009130BB" w:rsidRPr="00403EA8" w:rsidTr="00E60148">
        <w:tc>
          <w:tcPr>
            <w:tcW w:w="2122" w:type="dxa"/>
            <w:shd w:val="clear" w:color="auto" w:fill="BFBFBF" w:themeFill="background1" w:themeFillShade="BF"/>
          </w:tcPr>
          <w:p w:rsidR="00403EA8" w:rsidRPr="00403EA8" w:rsidRDefault="00403EA8" w:rsidP="00E60148">
            <w:pPr>
              <w:jc w:val="center"/>
              <w:rPr>
                <w:sz w:val="14"/>
                <w:szCs w:val="14"/>
              </w:rPr>
            </w:pPr>
            <w:r w:rsidRPr="00403EA8">
              <w:rPr>
                <w:sz w:val="14"/>
                <w:szCs w:val="14"/>
              </w:rPr>
              <w:t>BRIDGES (MIN. WIDTH)</w:t>
            </w:r>
          </w:p>
        </w:tc>
        <w:tc>
          <w:tcPr>
            <w:tcW w:w="2590" w:type="dxa"/>
          </w:tcPr>
          <w:p w:rsidR="00403EA8" w:rsidRPr="00403EA8" w:rsidRDefault="00403EA8" w:rsidP="00E60148">
            <w:pPr>
              <w:jc w:val="center"/>
              <w:rPr>
                <w:sz w:val="14"/>
                <w:szCs w:val="14"/>
              </w:rPr>
            </w:pPr>
            <w:r w:rsidRPr="00403EA8">
              <w:rPr>
                <w:sz w:val="14"/>
                <w:szCs w:val="14"/>
              </w:rPr>
              <w:t>Min 1.0m</w:t>
            </w:r>
          </w:p>
        </w:tc>
        <w:tc>
          <w:tcPr>
            <w:tcW w:w="2590" w:type="dxa"/>
          </w:tcPr>
          <w:p w:rsidR="00403EA8" w:rsidRPr="00403EA8" w:rsidRDefault="00403EA8" w:rsidP="00E60148">
            <w:pPr>
              <w:jc w:val="center"/>
              <w:rPr>
                <w:sz w:val="14"/>
                <w:szCs w:val="14"/>
              </w:rPr>
            </w:pPr>
            <w:r w:rsidRPr="00403EA8">
              <w:rPr>
                <w:sz w:val="14"/>
                <w:szCs w:val="14"/>
              </w:rPr>
              <w:t>Min. width of 50cm. Flat decking is minimum one-half the height above surface.</w:t>
            </w:r>
          </w:p>
        </w:tc>
        <w:tc>
          <w:tcPr>
            <w:tcW w:w="2590" w:type="dxa"/>
          </w:tcPr>
          <w:p w:rsidR="00403EA8" w:rsidRPr="00403EA8" w:rsidRDefault="00403EA8" w:rsidP="00E60148">
            <w:pPr>
              <w:jc w:val="center"/>
              <w:rPr>
                <w:sz w:val="14"/>
                <w:szCs w:val="14"/>
              </w:rPr>
            </w:pPr>
            <w:r w:rsidRPr="00403EA8">
              <w:rPr>
                <w:sz w:val="14"/>
                <w:szCs w:val="14"/>
              </w:rPr>
              <w:t>Various widths. Min. 30cm. Flat width of decking is one-quarter the height above surface. Elevated bridges less than 3.0m high above surface.</w:t>
            </w:r>
          </w:p>
        </w:tc>
        <w:tc>
          <w:tcPr>
            <w:tcW w:w="2590" w:type="dxa"/>
          </w:tcPr>
          <w:p w:rsidR="00403EA8" w:rsidRPr="00403EA8" w:rsidRDefault="000D39C9" w:rsidP="00E60148">
            <w:pPr>
              <w:jc w:val="center"/>
              <w:rPr>
                <w:sz w:val="14"/>
                <w:szCs w:val="14"/>
              </w:rPr>
            </w:pPr>
            <w:r>
              <w:rPr>
                <w:sz w:val="14"/>
                <w:szCs w:val="14"/>
              </w:rPr>
              <w:t>Same as</w:t>
            </w:r>
            <w:r w:rsidR="00403EA8" w:rsidRPr="00403EA8">
              <w:rPr>
                <w:sz w:val="14"/>
                <w:szCs w:val="14"/>
              </w:rPr>
              <w:t xml:space="preserve"> Black Diamond.</w:t>
            </w:r>
          </w:p>
        </w:tc>
      </w:tr>
      <w:tr w:rsidR="009130BB" w:rsidRPr="00403EA8" w:rsidTr="00E60148">
        <w:tc>
          <w:tcPr>
            <w:tcW w:w="2122" w:type="dxa"/>
            <w:shd w:val="clear" w:color="auto" w:fill="BFBFBF" w:themeFill="background1" w:themeFillShade="BF"/>
          </w:tcPr>
          <w:p w:rsidR="00403EA8" w:rsidRPr="00403EA8" w:rsidRDefault="00403EA8" w:rsidP="00E60148">
            <w:pPr>
              <w:jc w:val="center"/>
              <w:rPr>
                <w:sz w:val="14"/>
                <w:szCs w:val="14"/>
              </w:rPr>
            </w:pPr>
            <w:r w:rsidRPr="00403EA8">
              <w:rPr>
                <w:sz w:val="14"/>
                <w:szCs w:val="14"/>
              </w:rPr>
              <w:t>TECHNICAL TRAIL FEATURES (TTFs)</w:t>
            </w:r>
          </w:p>
        </w:tc>
        <w:tc>
          <w:tcPr>
            <w:tcW w:w="2590" w:type="dxa"/>
          </w:tcPr>
          <w:p w:rsidR="00403EA8" w:rsidRPr="00403EA8" w:rsidRDefault="00403EA8" w:rsidP="00E60148">
            <w:pPr>
              <w:jc w:val="center"/>
              <w:rPr>
                <w:sz w:val="14"/>
                <w:szCs w:val="14"/>
              </w:rPr>
            </w:pPr>
            <w:r w:rsidRPr="00403EA8">
              <w:rPr>
                <w:sz w:val="14"/>
                <w:szCs w:val="14"/>
              </w:rPr>
              <w:t>Small roots and logs to cross, embedded rocks to avoid.</w:t>
            </w:r>
          </w:p>
        </w:tc>
        <w:tc>
          <w:tcPr>
            <w:tcW w:w="2590" w:type="dxa"/>
          </w:tcPr>
          <w:p w:rsidR="00403EA8" w:rsidRPr="00403EA8" w:rsidRDefault="00403EA8" w:rsidP="000D39C9">
            <w:pPr>
              <w:jc w:val="center"/>
              <w:rPr>
                <w:sz w:val="14"/>
                <w:szCs w:val="14"/>
              </w:rPr>
            </w:pPr>
            <w:r w:rsidRPr="00403EA8">
              <w:rPr>
                <w:sz w:val="14"/>
                <w:szCs w:val="14"/>
              </w:rPr>
              <w:t>Small bridges (flat, wide, low and rollable from section to section). Small rollable drops</w:t>
            </w:r>
            <w:r w:rsidR="000D39C9">
              <w:rPr>
                <w:sz w:val="14"/>
                <w:szCs w:val="14"/>
              </w:rPr>
              <w:t xml:space="preserve">. </w:t>
            </w:r>
            <w:r w:rsidRPr="00403EA8">
              <w:rPr>
                <w:sz w:val="14"/>
                <w:szCs w:val="14"/>
              </w:rPr>
              <w:t>Medium sized logs.</w:t>
            </w:r>
          </w:p>
        </w:tc>
        <w:tc>
          <w:tcPr>
            <w:tcW w:w="2590" w:type="dxa"/>
          </w:tcPr>
          <w:p w:rsidR="00403EA8" w:rsidRPr="00403EA8" w:rsidRDefault="00403EA8" w:rsidP="000D39C9">
            <w:pPr>
              <w:jc w:val="center"/>
              <w:rPr>
                <w:sz w:val="14"/>
                <w:szCs w:val="14"/>
              </w:rPr>
            </w:pPr>
            <w:r w:rsidRPr="00403EA8">
              <w:rPr>
                <w:sz w:val="14"/>
                <w:szCs w:val="14"/>
              </w:rPr>
              <w:t>Elevated bridges. Connected bridges. Larger jumps. Steep descents with sharp transitions.</w:t>
            </w:r>
          </w:p>
        </w:tc>
        <w:tc>
          <w:tcPr>
            <w:tcW w:w="2590" w:type="dxa"/>
          </w:tcPr>
          <w:p w:rsidR="00403EA8" w:rsidRPr="00403EA8" w:rsidRDefault="00403EA8" w:rsidP="00E60148">
            <w:pPr>
              <w:jc w:val="center"/>
              <w:rPr>
                <w:sz w:val="14"/>
                <w:szCs w:val="14"/>
              </w:rPr>
            </w:pPr>
            <w:r w:rsidRPr="00403EA8">
              <w:rPr>
                <w:sz w:val="14"/>
                <w:szCs w:val="14"/>
              </w:rPr>
              <w:t>Most difficult. Exceeds Black Diamond TFFs.</w:t>
            </w:r>
          </w:p>
        </w:tc>
      </w:tr>
      <w:tr w:rsidR="009130BB" w:rsidRPr="00403EA8" w:rsidTr="00E60148">
        <w:tc>
          <w:tcPr>
            <w:tcW w:w="2122" w:type="dxa"/>
            <w:shd w:val="clear" w:color="auto" w:fill="BFBFBF" w:themeFill="background1" w:themeFillShade="BF"/>
          </w:tcPr>
          <w:p w:rsidR="00403EA8" w:rsidRPr="00403EA8" w:rsidRDefault="00403EA8" w:rsidP="00E60148">
            <w:pPr>
              <w:jc w:val="center"/>
              <w:rPr>
                <w:sz w:val="14"/>
                <w:szCs w:val="14"/>
              </w:rPr>
            </w:pPr>
            <w:r w:rsidRPr="00403EA8">
              <w:rPr>
                <w:sz w:val="14"/>
                <w:szCs w:val="14"/>
              </w:rPr>
              <w:t>ROCK FACE OR RAMP DESCENTS (MAX. ANGLE)</w:t>
            </w:r>
          </w:p>
        </w:tc>
        <w:tc>
          <w:tcPr>
            <w:tcW w:w="2590" w:type="dxa"/>
          </w:tcPr>
          <w:p w:rsidR="00403EA8" w:rsidRPr="00403EA8" w:rsidRDefault="00403EA8" w:rsidP="00E60148">
            <w:pPr>
              <w:jc w:val="center"/>
              <w:rPr>
                <w:sz w:val="14"/>
                <w:szCs w:val="14"/>
              </w:rPr>
            </w:pPr>
            <w:r w:rsidRPr="00403EA8">
              <w:rPr>
                <w:sz w:val="14"/>
                <w:szCs w:val="14"/>
              </w:rPr>
              <w:t>Rock face descents not to exceed 25% grade.</w:t>
            </w:r>
          </w:p>
        </w:tc>
        <w:tc>
          <w:tcPr>
            <w:tcW w:w="2590" w:type="dxa"/>
          </w:tcPr>
          <w:p w:rsidR="00403EA8" w:rsidRPr="00403EA8" w:rsidRDefault="00403EA8" w:rsidP="00E60148">
            <w:pPr>
              <w:jc w:val="center"/>
              <w:rPr>
                <w:sz w:val="14"/>
                <w:szCs w:val="14"/>
              </w:rPr>
            </w:pPr>
            <w:r w:rsidRPr="00403EA8">
              <w:rPr>
                <w:sz w:val="14"/>
                <w:szCs w:val="14"/>
              </w:rPr>
              <w:t>45%</w:t>
            </w:r>
          </w:p>
        </w:tc>
        <w:tc>
          <w:tcPr>
            <w:tcW w:w="2590" w:type="dxa"/>
          </w:tcPr>
          <w:p w:rsidR="00403EA8" w:rsidRPr="00403EA8" w:rsidRDefault="00403EA8" w:rsidP="00E60148">
            <w:pPr>
              <w:jc w:val="center"/>
              <w:rPr>
                <w:sz w:val="14"/>
                <w:szCs w:val="14"/>
              </w:rPr>
            </w:pPr>
            <w:r w:rsidRPr="00403EA8">
              <w:rPr>
                <w:sz w:val="14"/>
                <w:szCs w:val="14"/>
              </w:rPr>
              <w:t xml:space="preserve">Not to exceed 120%. </w:t>
            </w:r>
          </w:p>
        </w:tc>
        <w:tc>
          <w:tcPr>
            <w:tcW w:w="2590" w:type="dxa"/>
          </w:tcPr>
          <w:p w:rsidR="00403EA8" w:rsidRPr="00403EA8" w:rsidRDefault="00403EA8" w:rsidP="00E60148">
            <w:pPr>
              <w:jc w:val="center"/>
              <w:rPr>
                <w:sz w:val="14"/>
                <w:szCs w:val="14"/>
              </w:rPr>
            </w:pPr>
            <w:r w:rsidRPr="00403EA8">
              <w:rPr>
                <w:sz w:val="14"/>
                <w:szCs w:val="14"/>
              </w:rPr>
              <w:t>May exceed 120%</w:t>
            </w:r>
          </w:p>
        </w:tc>
      </w:tr>
      <w:tr w:rsidR="009130BB" w:rsidTr="00E60148">
        <w:tc>
          <w:tcPr>
            <w:tcW w:w="2122" w:type="dxa"/>
            <w:shd w:val="clear" w:color="auto" w:fill="BFBFBF" w:themeFill="background1" w:themeFillShade="BF"/>
          </w:tcPr>
          <w:p w:rsidR="00403EA8" w:rsidRPr="00EA2598" w:rsidRDefault="00403EA8" w:rsidP="00E60148">
            <w:pPr>
              <w:jc w:val="center"/>
              <w:rPr>
                <w:sz w:val="14"/>
                <w:szCs w:val="14"/>
              </w:rPr>
            </w:pPr>
            <w:r w:rsidRPr="00EA2598">
              <w:rPr>
                <w:sz w:val="14"/>
                <w:szCs w:val="14"/>
              </w:rPr>
              <w:t>DROPS (MAX.HEIGHT)</w:t>
            </w:r>
          </w:p>
        </w:tc>
        <w:tc>
          <w:tcPr>
            <w:tcW w:w="2590" w:type="dxa"/>
          </w:tcPr>
          <w:p w:rsidR="00403EA8" w:rsidRPr="00EA2598" w:rsidRDefault="00403EA8" w:rsidP="00E60148">
            <w:pPr>
              <w:jc w:val="center"/>
              <w:rPr>
                <w:sz w:val="14"/>
                <w:szCs w:val="14"/>
              </w:rPr>
            </w:pPr>
            <w:r w:rsidRPr="00EA2598">
              <w:rPr>
                <w:sz w:val="14"/>
                <w:szCs w:val="14"/>
              </w:rPr>
              <w:t>None</w:t>
            </w:r>
          </w:p>
        </w:tc>
        <w:tc>
          <w:tcPr>
            <w:tcW w:w="2590" w:type="dxa"/>
          </w:tcPr>
          <w:p w:rsidR="00403EA8" w:rsidRPr="00EA2598" w:rsidRDefault="00403EA8" w:rsidP="00E60148">
            <w:pPr>
              <w:jc w:val="center"/>
              <w:rPr>
                <w:sz w:val="14"/>
                <w:szCs w:val="14"/>
              </w:rPr>
            </w:pPr>
            <w:r w:rsidRPr="00EA2598">
              <w:rPr>
                <w:sz w:val="14"/>
                <w:szCs w:val="14"/>
              </w:rPr>
              <w:t>Drops up to 30cm, with exit cleared of all obstacles.</w:t>
            </w:r>
          </w:p>
        </w:tc>
        <w:tc>
          <w:tcPr>
            <w:tcW w:w="2590" w:type="dxa"/>
          </w:tcPr>
          <w:p w:rsidR="00403EA8" w:rsidRPr="00EA2598" w:rsidRDefault="00403EA8" w:rsidP="00E60148">
            <w:pPr>
              <w:jc w:val="center"/>
              <w:rPr>
                <w:sz w:val="14"/>
                <w:szCs w:val="14"/>
              </w:rPr>
            </w:pPr>
            <w:r w:rsidRPr="00EA2598">
              <w:rPr>
                <w:sz w:val="14"/>
                <w:szCs w:val="14"/>
              </w:rPr>
              <w:t xml:space="preserve">Drops greater than 30cm. Some mandatory air. </w:t>
            </w:r>
          </w:p>
        </w:tc>
        <w:tc>
          <w:tcPr>
            <w:tcW w:w="2590" w:type="dxa"/>
          </w:tcPr>
          <w:p w:rsidR="00403EA8" w:rsidRPr="00EA2598" w:rsidRDefault="00403EA8" w:rsidP="00E60148">
            <w:pPr>
              <w:jc w:val="center"/>
              <w:rPr>
                <w:sz w:val="14"/>
                <w:szCs w:val="14"/>
              </w:rPr>
            </w:pPr>
            <w:r w:rsidRPr="00EA2598">
              <w:rPr>
                <w:sz w:val="14"/>
                <w:szCs w:val="14"/>
              </w:rPr>
              <w:t>Mandatory air.</w:t>
            </w:r>
          </w:p>
        </w:tc>
      </w:tr>
      <w:tr w:rsidR="009130BB" w:rsidRPr="00403EA8" w:rsidTr="00E60148">
        <w:tc>
          <w:tcPr>
            <w:tcW w:w="2122" w:type="dxa"/>
            <w:shd w:val="clear" w:color="auto" w:fill="BFBFBF" w:themeFill="background1" w:themeFillShade="BF"/>
          </w:tcPr>
          <w:p w:rsidR="00403EA8" w:rsidRPr="00403EA8" w:rsidRDefault="00403EA8" w:rsidP="00E60148">
            <w:pPr>
              <w:jc w:val="center"/>
              <w:rPr>
                <w:sz w:val="14"/>
                <w:szCs w:val="14"/>
              </w:rPr>
            </w:pPr>
            <w:r w:rsidRPr="00403EA8">
              <w:rPr>
                <w:sz w:val="14"/>
                <w:szCs w:val="14"/>
              </w:rPr>
              <w:t>JUMPS (MAX. HEIGHT)</w:t>
            </w:r>
          </w:p>
        </w:tc>
        <w:tc>
          <w:tcPr>
            <w:tcW w:w="2590" w:type="dxa"/>
          </w:tcPr>
          <w:p w:rsidR="00403EA8" w:rsidRPr="00403EA8" w:rsidRDefault="00403EA8" w:rsidP="00E60148">
            <w:pPr>
              <w:jc w:val="center"/>
              <w:rPr>
                <w:sz w:val="14"/>
                <w:szCs w:val="14"/>
              </w:rPr>
            </w:pPr>
            <w:r w:rsidRPr="00403EA8">
              <w:rPr>
                <w:sz w:val="14"/>
                <w:szCs w:val="14"/>
              </w:rPr>
              <w:t>None</w:t>
            </w:r>
          </w:p>
        </w:tc>
        <w:tc>
          <w:tcPr>
            <w:tcW w:w="2590" w:type="dxa"/>
          </w:tcPr>
          <w:p w:rsidR="00403EA8" w:rsidRPr="00403EA8" w:rsidRDefault="00403EA8" w:rsidP="000D39C9">
            <w:pPr>
              <w:jc w:val="center"/>
              <w:rPr>
                <w:sz w:val="14"/>
                <w:szCs w:val="14"/>
              </w:rPr>
            </w:pPr>
            <w:r w:rsidRPr="00403EA8">
              <w:rPr>
                <w:sz w:val="14"/>
                <w:szCs w:val="14"/>
              </w:rPr>
              <w:t xml:space="preserve">45cm no jumps with consequences for lack of speed. </w:t>
            </w:r>
          </w:p>
        </w:tc>
        <w:tc>
          <w:tcPr>
            <w:tcW w:w="2590" w:type="dxa"/>
          </w:tcPr>
          <w:p w:rsidR="00403EA8" w:rsidRPr="00403EA8" w:rsidRDefault="00403EA8" w:rsidP="000D39C9">
            <w:pPr>
              <w:jc w:val="center"/>
              <w:rPr>
                <w:sz w:val="14"/>
                <w:szCs w:val="14"/>
              </w:rPr>
            </w:pPr>
            <w:r w:rsidRPr="00403EA8">
              <w:rPr>
                <w:sz w:val="14"/>
                <w:szCs w:val="14"/>
              </w:rPr>
              <w:t xml:space="preserve">Table tops, no maximum height. </w:t>
            </w:r>
          </w:p>
        </w:tc>
        <w:tc>
          <w:tcPr>
            <w:tcW w:w="2590" w:type="dxa"/>
          </w:tcPr>
          <w:p w:rsidR="00403EA8" w:rsidRPr="00403EA8" w:rsidRDefault="00403EA8" w:rsidP="00E60148">
            <w:pPr>
              <w:jc w:val="center"/>
              <w:rPr>
                <w:sz w:val="14"/>
                <w:szCs w:val="14"/>
              </w:rPr>
            </w:pPr>
            <w:r w:rsidRPr="00403EA8">
              <w:rPr>
                <w:sz w:val="14"/>
                <w:szCs w:val="14"/>
              </w:rPr>
              <w:t>Same, except may include gap jumps.</w:t>
            </w:r>
          </w:p>
        </w:tc>
      </w:tr>
    </w:tbl>
    <w:p w:rsidR="006A5A17" w:rsidRDefault="006A5A17" w:rsidP="008B650F">
      <w:pPr>
        <w:spacing w:before="120"/>
      </w:pPr>
      <w:r>
        <w:t>TTFs are obstacles on the trail</w:t>
      </w:r>
      <w:r w:rsidR="000D39C9">
        <w:t>, either natural or manmade that</w:t>
      </w:r>
      <w:r>
        <w:t xml:space="preserve"> add a degree of difficulty </w:t>
      </w:r>
      <w:r w:rsidR="000D39C9">
        <w:t>to the trail. A structure on the trail installed for user safety</w:t>
      </w:r>
      <w:r>
        <w:t xml:space="preserve"> or protect the environment</w:t>
      </w:r>
      <w:r w:rsidR="000D39C9">
        <w:t>,</w:t>
      </w:r>
      <w:r>
        <w:t xml:space="preserve"> such as a bridge or boardwalk, is not considered a TTF. </w:t>
      </w:r>
      <w:sdt>
        <w:sdtPr>
          <w:id w:val="-1447457649"/>
          <w:citation/>
        </w:sdtPr>
        <w:sdtEndPr/>
        <w:sdtContent>
          <w:r>
            <w:fldChar w:fldCharType="begin"/>
          </w:r>
          <w:r>
            <w:rPr>
              <w:lang w:val="en-CA"/>
            </w:rPr>
            <w:instrText xml:space="preserve"> CITATION RST13 \l 4105 </w:instrText>
          </w:r>
          <w:r>
            <w:fldChar w:fldCharType="separate"/>
          </w:r>
          <w:r w:rsidR="00502F2E" w:rsidRPr="00502F2E">
            <w:rPr>
              <w:noProof/>
              <w:lang w:val="en-CA"/>
            </w:rPr>
            <w:t>(RSTBC, 2013)</w:t>
          </w:r>
          <w:r>
            <w:fldChar w:fldCharType="end"/>
          </w:r>
        </w:sdtContent>
      </w:sdt>
    </w:p>
    <w:p w:rsidR="00481AEF" w:rsidRDefault="00481AEF" w:rsidP="00481AEF">
      <w:pPr>
        <w:pStyle w:val="Heading2"/>
      </w:pPr>
      <w:bookmarkStart w:id="61" w:name="_Toc451174083"/>
      <w:bookmarkStart w:id="62" w:name="_Toc475880843"/>
      <w:r>
        <w:t>Trail Alignment</w:t>
      </w:r>
      <w:bookmarkEnd w:id="61"/>
      <w:bookmarkEnd w:id="62"/>
    </w:p>
    <w:p w:rsidR="00481AEF" w:rsidRDefault="00481AEF" w:rsidP="00F935B9">
      <w:r w:rsidRPr="0001211F">
        <w:t xml:space="preserve">The </w:t>
      </w:r>
      <w:r>
        <w:t>final alignment</w:t>
      </w:r>
      <w:r w:rsidRPr="0001211F">
        <w:t xml:space="preserve"> </w:t>
      </w:r>
      <w:r>
        <w:t xml:space="preserve">and location </w:t>
      </w:r>
      <w:r w:rsidRPr="0001211F">
        <w:t xml:space="preserve">of </w:t>
      </w:r>
      <w:r>
        <w:t>each portion of the Barbour Rock</w:t>
      </w:r>
      <w:r w:rsidRPr="0001211F">
        <w:t xml:space="preserve"> </w:t>
      </w:r>
      <w:r w:rsidR="009047BD">
        <w:t xml:space="preserve">Recreation </w:t>
      </w:r>
      <w:r w:rsidRPr="0001211F">
        <w:t xml:space="preserve">trail </w:t>
      </w:r>
      <w:r>
        <w:t>system</w:t>
      </w:r>
      <w:r w:rsidRPr="0001211F">
        <w:t xml:space="preserve"> </w:t>
      </w:r>
      <w:r>
        <w:t>will ultimately be se</w:t>
      </w:r>
      <w:r w:rsidR="00A151DC">
        <w:t>t during the construction stage as</w:t>
      </w:r>
      <w:r>
        <w:t xml:space="preserve"> </w:t>
      </w:r>
      <w:r w:rsidR="00A151DC">
        <w:t>t</w:t>
      </w:r>
      <w:r>
        <w:t>he terrain will dictate the</w:t>
      </w:r>
      <w:r w:rsidR="002C6911">
        <w:t xml:space="preserve"> final</w:t>
      </w:r>
      <w:r>
        <w:t xml:space="preserve"> trail alignment and location. </w:t>
      </w:r>
      <w:r w:rsidR="009E0E2C">
        <w:t>This may result</w:t>
      </w:r>
      <w:r w:rsidR="00322F01">
        <w:t xml:space="preserve"> in a slightly different alignment than what is shown on the </w:t>
      </w:r>
      <w:r w:rsidR="009E0E2C">
        <w:t xml:space="preserve">proposed trail </w:t>
      </w:r>
      <w:r w:rsidR="00322F01">
        <w:t xml:space="preserve">map (Appendix </w:t>
      </w:r>
      <w:r w:rsidR="006B4329">
        <w:t>‘B’</w:t>
      </w:r>
      <w:r w:rsidR="00322F01">
        <w:t xml:space="preserve">). </w:t>
      </w:r>
      <w:r>
        <w:t xml:space="preserve">The trail </w:t>
      </w:r>
      <w:r w:rsidR="008F4345">
        <w:t xml:space="preserve">construction portion of the project will set the exact </w:t>
      </w:r>
      <w:r w:rsidR="00322F01">
        <w:t xml:space="preserve">alignment </w:t>
      </w:r>
      <w:r w:rsidR="008F4345">
        <w:t>t</w:t>
      </w:r>
      <w:r>
        <w:t>o take advantage open lines of vegetation</w:t>
      </w:r>
      <w:r w:rsidR="008F4345">
        <w:t xml:space="preserve"> and avoid environmentally sensitive or dangerous features</w:t>
      </w:r>
      <w:r>
        <w:t xml:space="preserve">.  </w:t>
      </w:r>
      <w:r w:rsidR="008F4345">
        <w:t>Existing micro-s</w:t>
      </w:r>
      <w:r>
        <w:t xml:space="preserve">oil conditions will </w:t>
      </w:r>
      <w:r w:rsidR="006B4329">
        <w:t xml:space="preserve">also </w:t>
      </w:r>
      <w:r>
        <w:t xml:space="preserve">be considered </w:t>
      </w:r>
      <w:r w:rsidR="006B4329">
        <w:t>in</w:t>
      </w:r>
      <w:r>
        <w:t xml:space="preserve"> the trail alignment </w:t>
      </w:r>
      <w:r w:rsidR="006B4329">
        <w:t>position</w:t>
      </w:r>
      <w:r>
        <w:t>.</w:t>
      </w:r>
      <w:r w:rsidRPr="0001211F">
        <w:t xml:space="preserve"> </w:t>
      </w:r>
    </w:p>
    <w:p w:rsidR="00481AEF" w:rsidRDefault="008F4345" w:rsidP="00F935B9">
      <w:pPr>
        <w:rPr>
          <w:rFonts w:cs="Arial"/>
        </w:rPr>
      </w:pPr>
      <w:r>
        <w:rPr>
          <w:rFonts w:cs="Arial"/>
        </w:rPr>
        <w:t>The cross-country mountain bike</w:t>
      </w:r>
      <w:r w:rsidR="00481AEF" w:rsidRPr="0001211F">
        <w:rPr>
          <w:rFonts w:cs="Arial"/>
        </w:rPr>
        <w:t xml:space="preserve"> </w:t>
      </w:r>
      <w:r>
        <w:rPr>
          <w:rFonts w:cs="Arial"/>
        </w:rPr>
        <w:t xml:space="preserve">trail section will be design to </w:t>
      </w:r>
      <w:r w:rsidR="00481AEF" w:rsidRPr="0001211F">
        <w:rPr>
          <w:rFonts w:cs="Arial"/>
        </w:rPr>
        <w:t xml:space="preserve">wind </w:t>
      </w:r>
      <w:r w:rsidR="00481AEF">
        <w:rPr>
          <w:rFonts w:cs="Arial"/>
        </w:rPr>
        <w:t xml:space="preserve">and flow </w:t>
      </w:r>
      <w:r w:rsidR="00481AEF" w:rsidRPr="0001211F">
        <w:rPr>
          <w:rFonts w:cs="Arial"/>
        </w:rPr>
        <w:t>with the terrain</w:t>
      </w:r>
      <w:r>
        <w:rPr>
          <w:rFonts w:cs="Arial"/>
        </w:rPr>
        <w:t>.</w:t>
      </w:r>
      <w:r w:rsidR="00481AEF">
        <w:rPr>
          <w:rFonts w:cs="Arial"/>
        </w:rPr>
        <w:t xml:space="preserve"> </w:t>
      </w:r>
      <w:r>
        <w:rPr>
          <w:rFonts w:cs="Arial"/>
        </w:rPr>
        <w:t>The</w:t>
      </w:r>
      <w:r w:rsidR="00481AEF">
        <w:rPr>
          <w:rFonts w:cs="Arial"/>
        </w:rPr>
        <w:t xml:space="preserve"> downhill </w:t>
      </w:r>
      <w:r>
        <w:rPr>
          <w:rFonts w:cs="Arial"/>
        </w:rPr>
        <w:t>portions of each mountain bike trail will be constructed using industry standard</w:t>
      </w:r>
      <w:r w:rsidR="00481AEF">
        <w:rPr>
          <w:rFonts w:cs="Arial"/>
        </w:rPr>
        <w:t xml:space="preserve"> </w:t>
      </w:r>
      <w:r w:rsidR="00322F01">
        <w:rPr>
          <w:rFonts w:cs="Arial"/>
        </w:rPr>
        <w:t>s</w:t>
      </w:r>
      <w:r w:rsidR="00481AEF">
        <w:rPr>
          <w:rFonts w:cs="Arial"/>
        </w:rPr>
        <w:t xml:space="preserve">pecial trail building techniques </w:t>
      </w:r>
      <w:r>
        <w:rPr>
          <w:rFonts w:cs="Arial"/>
        </w:rPr>
        <w:t>that</w:t>
      </w:r>
      <w:r w:rsidR="00481AEF">
        <w:rPr>
          <w:rFonts w:cs="Arial"/>
        </w:rPr>
        <w:t xml:space="preserve"> </w:t>
      </w:r>
      <w:r w:rsidRPr="008F4345">
        <w:rPr>
          <w:rFonts w:cs="Arial"/>
        </w:rPr>
        <w:t>foster</w:t>
      </w:r>
      <w:r w:rsidR="00481AEF">
        <w:rPr>
          <w:rFonts w:cs="Arial"/>
        </w:rPr>
        <w:t xml:space="preserve"> controlled downhill speeds. </w:t>
      </w:r>
      <w:r w:rsidR="00322F01">
        <w:rPr>
          <w:rFonts w:cs="Arial"/>
        </w:rPr>
        <w:t>These include</w:t>
      </w:r>
      <w:r>
        <w:rPr>
          <w:rFonts w:cs="Arial"/>
        </w:rPr>
        <w:t>:</w:t>
      </w:r>
      <w:r w:rsidR="00481AEF">
        <w:rPr>
          <w:rFonts w:cs="Arial"/>
        </w:rPr>
        <w:t xml:space="preserve"> </w:t>
      </w:r>
      <w:r>
        <w:rPr>
          <w:rFonts w:cs="Arial"/>
        </w:rPr>
        <w:t xml:space="preserve">winding the trail down the hill with no straight downhill runs; </w:t>
      </w:r>
      <w:r w:rsidR="00481AEF">
        <w:rPr>
          <w:rFonts w:cs="Arial"/>
        </w:rPr>
        <w:t>adding small uphill turns at the bottom</w:t>
      </w:r>
      <w:r>
        <w:rPr>
          <w:rFonts w:cs="Arial"/>
        </w:rPr>
        <w:t>; and,</w:t>
      </w:r>
      <w:r w:rsidR="00481AEF">
        <w:rPr>
          <w:rFonts w:cs="Arial"/>
        </w:rPr>
        <w:t xml:space="preserve"> the use of berms around corners to reduce skidding which </w:t>
      </w:r>
      <w:r>
        <w:rPr>
          <w:rFonts w:cs="Arial"/>
        </w:rPr>
        <w:t>leads to degradation of</w:t>
      </w:r>
      <w:r w:rsidR="00481AEF">
        <w:rPr>
          <w:rFonts w:cs="Arial"/>
        </w:rPr>
        <w:t xml:space="preserve"> the trail. </w:t>
      </w:r>
    </w:p>
    <w:p w:rsidR="00481AEF" w:rsidRDefault="006B4329" w:rsidP="00F935B9">
      <w:r>
        <w:t>T</w:t>
      </w:r>
      <w:r w:rsidR="00481AEF">
        <w:t xml:space="preserve">he </w:t>
      </w:r>
      <w:r w:rsidR="008F4345">
        <w:t xml:space="preserve">Barbour Rock </w:t>
      </w:r>
      <w:r w:rsidR="00481AEF">
        <w:t>Green trail</w:t>
      </w:r>
      <w:r w:rsidR="008F4345">
        <w:t>,</w:t>
      </w:r>
      <w:r w:rsidR="00481AEF">
        <w:t xml:space="preserve"> is </w:t>
      </w:r>
      <w:r w:rsidR="008F4345">
        <w:t xml:space="preserve">proposed to be </w:t>
      </w:r>
      <w:r w:rsidR="00A151DC">
        <w:t xml:space="preserve">approximately </w:t>
      </w:r>
      <w:r w:rsidR="00BC625F">
        <w:t>3</w:t>
      </w:r>
      <w:r w:rsidR="00A151DC">
        <w:t xml:space="preserve"> to </w:t>
      </w:r>
      <w:r w:rsidR="00BC625F">
        <w:t>4</w:t>
      </w:r>
      <w:r w:rsidR="00A151DC">
        <w:t xml:space="preserve"> km </w:t>
      </w:r>
      <w:r w:rsidR="008F4345">
        <w:t>in length and located</w:t>
      </w:r>
      <w:r w:rsidR="00322F01">
        <w:t xml:space="preserve"> close</w:t>
      </w:r>
      <w:r w:rsidR="00A151DC">
        <w:t xml:space="preserve"> </w:t>
      </w:r>
      <w:r w:rsidR="00481AEF">
        <w:t>to the Toby Creek Road</w:t>
      </w:r>
      <w:r w:rsidR="00322F01">
        <w:t xml:space="preserve"> in a figure eight configuration</w:t>
      </w:r>
      <w:r w:rsidR="00A151DC">
        <w:t>.</w:t>
      </w:r>
      <w:r w:rsidR="00396CE9">
        <w:t xml:space="preserve"> </w:t>
      </w:r>
      <w:r w:rsidR="00634C5A">
        <w:t>This</w:t>
      </w:r>
      <w:r w:rsidR="00481AEF">
        <w:t xml:space="preserve"> trail </w:t>
      </w:r>
      <w:r w:rsidR="00634C5A">
        <w:t>is</w:t>
      </w:r>
      <w:r w:rsidR="00481AEF">
        <w:t xml:space="preserve"> designed as a </w:t>
      </w:r>
      <w:r w:rsidR="00A151DC">
        <w:t>multi-use</w:t>
      </w:r>
      <w:r w:rsidR="00634C5A">
        <w:t>,</w:t>
      </w:r>
      <w:r w:rsidR="00A151DC">
        <w:t xml:space="preserve"> </w:t>
      </w:r>
      <w:r w:rsidR="00481AEF">
        <w:t>Type II trail</w:t>
      </w:r>
      <w:r w:rsidR="00634C5A">
        <w:t>.</w:t>
      </w:r>
      <w:r w:rsidR="00481AEF">
        <w:t xml:space="preserve"> </w:t>
      </w:r>
      <w:r w:rsidR="00634C5A">
        <w:t>G</w:t>
      </w:r>
      <w:r w:rsidR="00481AEF">
        <w:t xml:space="preserve">rades </w:t>
      </w:r>
      <w:r w:rsidR="00634C5A">
        <w:t xml:space="preserve">will be </w:t>
      </w:r>
      <w:r w:rsidR="00481AEF">
        <w:t xml:space="preserve">kept as low as possible </w:t>
      </w:r>
      <w:r w:rsidR="00634C5A">
        <w:t>maxing out</w:t>
      </w:r>
      <w:r w:rsidR="00481AEF">
        <w:t xml:space="preserve"> at 15% and </w:t>
      </w:r>
      <w:r w:rsidR="00322F01">
        <w:t>having a</w:t>
      </w:r>
      <w:r w:rsidR="00481AEF">
        <w:t xml:space="preserve"> trail </w:t>
      </w:r>
      <w:r w:rsidR="00322F01">
        <w:t>width</w:t>
      </w:r>
      <w:r w:rsidR="00481AEF">
        <w:t xml:space="preserve"> </w:t>
      </w:r>
      <w:r w:rsidR="00322F01">
        <w:t>of</w:t>
      </w:r>
      <w:r w:rsidR="00481AEF">
        <w:t xml:space="preserve"> approximately 1.0m</w:t>
      </w:r>
      <w:r w:rsidR="00322F01">
        <w:t>. This</w:t>
      </w:r>
      <w:r w:rsidR="00481AEF">
        <w:t xml:space="preserve"> </w:t>
      </w:r>
      <w:r w:rsidR="00634C5A">
        <w:t>trail will see a</w:t>
      </w:r>
      <w:r w:rsidR="00481AEF">
        <w:t xml:space="preserve"> variety of </w:t>
      </w:r>
      <w:r w:rsidR="00634C5A">
        <w:t xml:space="preserve">mountain bike levels and </w:t>
      </w:r>
      <w:r w:rsidR="00481AEF">
        <w:t xml:space="preserve">abilities </w:t>
      </w:r>
      <w:r w:rsidR="00634C5A">
        <w:t>along with other</w:t>
      </w:r>
      <w:r w:rsidR="00481AEF">
        <w:t xml:space="preserve"> non-motorized trail use</w:t>
      </w:r>
      <w:r w:rsidR="00322F01">
        <w:t>s</w:t>
      </w:r>
      <w:r w:rsidR="00481AEF">
        <w:t xml:space="preserve"> moving in two directions</w:t>
      </w:r>
      <w:r w:rsidR="00322F01">
        <w:t xml:space="preserve"> on the trail</w:t>
      </w:r>
      <w:r w:rsidR="00481AEF">
        <w:t xml:space="preserve">. The Green Trail </w:t>
      </w:r>
      <w:r w:rsidR="00634C5A">
        <w:t>is</w:t>
      </w:r>
      <w:r w:rsidR="00481AEF">
        <w:t xml:space="preserve"> the focal point of the Barbour Rock </w:t>
      </w:r>
      <w:r w:rsidR="009047BD">
        <w:t xml:space="preserve">Recreation </w:t>
      </w:r>
      <w:r w:rsidR="00481AEF">
        <w:t xml:space="preserve">trail system </w:t>
      </w:r>
      <w:r w:rsidR="00634C5A">
        <w:t>as</w:t>
      </w:r>
      <w:r w:rsidR="00481AEF">
        <w:t xml:space="preserve"> all other trails sections connect directly to or loop back onto </w:t>
      </w:r>
      <w:r w:rsidR="00322F01">
        <w:t>it</w:t>
      </w:r>
      <w:r w:rsidR="00634C5A">
        <w:t>.</w:t>
      </w:r>
      <w:r>
        <w:t xml:space="preserve"> </w:t>
      </w:r>
      <w:r w:rsidR="00634C5A">
        <w:t>T</w:t>
      </w:r>
      <w:r>
        <w:t xml:space="preserve">he main trailhead </w:t>
      </w:r>
      <w:r w:rsidR="00634C5A">
        <w:t>is</w:t>
      </w:r>
      <w:r>
        <w:t xml:space="preserve"> located at the intersection of the figure eight</w:t>
      </w:r>
      <w:r w:rsidR="00634C5A">
        <w:t xml:space="preserve"> of the Green Trail</w:t>
      </w:r>
      <w:r w:rsidR="00481AEF">
        <w:t>.</w:t>
      </w:r>
      <w:r>
        <w:t xml:space="preserve"> </w:t>
      </w:r>
    </w:p>
    <w:p w:rsidR="00E425A4" w:rsidRDefault="00634C5A" w:rsidP="00500E58">
      <w:pPr>
        <w:spacing w:after="360"/>
      </w:pPr>
      <w:r>
        <w:rPr>
          <w:noProof/>
          <w:lang w:val="en-CA" w:eastAsia="en-CA"/>
        </w:rPr>
        <w:drawing>
          <wp:anchor distT="0" distB="0" distL="252095" distR="114300" simplePos="0" relativeHeight="251671040" behindDoc="1" locked="0" layoutInCell="1" allowOverlap="1" wp14:anchorId="649C59DD" wp14:editId="5D30677F">
            <wp:simplePos x="0" y="0"/>
            <wp:positionH relativeFrom="column">
              <wp:posOffset>2927925</wp:posOffset>
            </wp:positionH>
            <wp:positionV relativeFrom="paragraph">
              <wp:posOffset>2918341</wp:posOffset>
            </wp:positionV>
            <wp:extent cx="2996565" cy="1050925"/>
            <wp:effectExtent l="19050" t="19050" r="13335" b="15875"/>
            <wp:wrapTight wrapText="bothSides">
              <wp:wrapPolygon edited="0">
                <wp:start x="-137" y="-392"/>
                <wp:lineTo x="-137" y="21535"/>
                <wp:lineTo x="21559" y="21535"/>
                <wp:lineTo x="21559" y="-392"/>
                <wp:lineTo x="-137" y="-392"/>
              </wp:wrapPolygon>
            </wp:wrapTight>
            <wp:docPr id="17" name="Picture 16" descr="family r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y ride.jpg"/>
                    <pic:cNvPicPr/>
                  </pic:nvPicPr>
                  <pic:blipFill>
                    <a:blip r:embed="rId32" cstate="print"/>
                    <a:stretch>
                      <a:fillRect/>
                    </a:stretch>
                  </pic:blipFill>
                  <pic:spPr>
                    <a:xfrm>
                      <a:off x="0" y="0"/>
                      <a:ext cx="2996565" cy="1050925"/>
                    </a:xfrm>
                    <a:prstGeom prst="rect">
                      <a:avLst/>
                    </a:prstGeom>
                    <a:ln w="25400">
                      <a:solidFill>
                        <a:schemeClr val="accent6">
                          <a:lumMod val="50000"/>
                        </a:schemeClr>
                      </a:solidFill>
                    </a:ln>
                  </pic:spPr>
                </pic:pic>
              </a:graphicData>
            </a:graphic>
            <wp14:sizeRelH relativeFrom="margin">
              <wp14:pctWidth>0</wp14:pctWidth>
            </wp14:sizeRelH>
            <wp14:sizeRelV relativeFrom="margin">
              <wp14:pctHeight>0</wp14:pctHeight>
            </wp14:sizeRelV>
          </wp:anchor>
        </w:drawing>
      </w:r>
      <w:r w:rsidR="00481AEF" w:rsidRPr="00480660">
        <w:t xml:space="preserve">The </w:t>
      </w:r>
      <w:r w:rsidR="00BC625F">
        <w:t xml:space="preserve">east loop of the </w:t>
      </w:r>
      <w:r w:rsidR="00481AEF">
        <w:t>(the</w:t>
      </w:r>
      <w:r w:rsidR="00481AEF" w:rsidRPr="00480660">
        <w:t xml:space="preserve"> east side of Bear Mountain FSR</w:t>
      </w:r>
      <w:r w:rsidR="00481AEF">
        <w:t>)</w:t>
      </w:r>
      <w:r w:rsidR="00481AEF" w:rsidRPr="00480660">
        <w:t xml:space="preserve"> is </w:t>
      </w:r>
      <w:r>
        <w:t xml:space="preserve">proposed to be </w:t>
      </w:r>
      <w:r w:rsidR="00D84514">
        <w:rPr>
          <w:rFonts w:cs="VAGRoundedBT-Regular"/>
        </w:rPr>
        <w:t xml:space="preserve">approximately </w:t>
      </w:r>
      <w:r w:rsidR="00D84514" w:rsidRPr="00480660">
        <w:rPr>
          <w:rFonts w:cs="VAGRoundedBT-Regular"/>
        </w:rPr>
        <w:t>10</w:t>
      </w:r>
      <w:r w:rsidR="00872B0A">
        <w:rPr>
          <w:rFonts w:cs="VAGRoundedBT-Regular"/>
        </w:rPr>
        <w:t xml:space="preserve"> </w:t>
      </w:r>
      <w:r w:rsidR="00481AEF" w:rsidRPr="00872B0A">
        <w:rPr>
          <w:rFonts w:cs="VAGRoundedBT-Regular"/>
        </w:rPr>
        <w:t>km</w:t>
      </w:r>
      <w:r w:rsidR="00481AEF" w:rsidRPr="00480660">
        <w:rPr>
          <w:rFonts w:cs="VAGRoundedBT-Regular"/>
        </w:rPr>
        <w:t xml:space="preserve"> </w:t>
      </w:r>
      <w:r w:rsidR="00BC625F">
        <w:rPr>
          <w:rFonts w:cs="VAGRoundedBT-Regular"/>
        </w:rPr>
        <w:t xml:space="preserve">of the 30 </w:t>
      </w:r>
      <w:r w:rsidR="00463051">
        <w:rPr>
          <w:rFonts w:cs="VAGRoundedBT-Regular"/>
        </w:rPr>
        <w:t xml:space="preserve">km </w:t>
      </w:r>
      <w:r w:rsidR="00BC625F">
        <w:rPr>
          <w:rFonts w:cs="VAGRoundedBT-Regular"/>
        </w:rPr>
        <w:t xml:space="preserve">plus complete trail. </w:t>
      </w:r>
      <w:r w:rsidR="00481AEF">
        <w:rPr>
          <w:rFonts w:cs="VAGRoundedBT-Regular"/>
        </w:rPr>
        <w:t xml:space="preserve">The trail </w:t>
      </w:r>
      <w:r>
        <w:rPr>
          <w:rFonts w:cs="VAGRoundedBT-Regular"/>
        </w:rPr>
        <w:t xml:space="preserve">officially </w:t>
      </w:r>
      <w:r w:rsidR="00BC625F">
        <w:rPr>
          <w:rFonts w:cs="VAGRoundedBT-Regular"/>
        </w:rPr>
        <w:t xml:space="preserve">begins at the </w:t>
      </w:r>
      <w:r w:rsidR="00463051">
        <w:rPr>
          <w:rFonts w:cs="VAGRoundedBT-Regular"/>
        </w:rPr>
        <w:t xml:space="preserve">eastern </w:t>
      </w:r>
      <w:r>
        <w:rPr>
          <w:rFonts w:cs="VAGRoundedBT-Regular"/>
        </w:rPr>
        <w:t>edge</w:t>
      </w:r>
      <w:r w:rsidR="00481AEF">
        <w:rPr>
          <w:rFonts w:cs="VAGRoundedBT-Regular"/>
        </w:rPr>
        <w:t xml:space="preserve"> of the Green trail</w:t>
      </w:r>
      <w:r>
        <w:rPr>
          <w:rFonts w:cs="VAGRoundedBT-Regular"/>
        </w:rPr>
        <w:t xml:space="preserve">. The East </w:t>
      </w:r>
      <w:r>
        <w:t xml:space="preserve">Barbour Rock </w:t>
      </w:r>
      <w:r w:rsidRPr="00480660">
        <w:t>trail</w:t>
      </w:r>
      <w:r w:rsidR="00463051">
        <w:rPr>
          <w:rFonts w:cs="VAGRoundedBT-Regular"/>
        </w:rPr>
        <w:t xml:space="preserve"> is made up of </w:t>
      </w:r>
      <w:r w:rsidR="00463051" w:rsidRPr="00480660">
        <w:rPr>
          <w:rFonts w:cs="VAGRoundedBT-Regular"/>
        </w:rPr>
        <w:t xml:space="preserve">undulating intermediate </w:t>
      </w:r>
      <w:r w:rsidR="00463051">
        <w:rPr>
          <w:rFonts w:cs="VAGRoundedBT-Regular"/>
        </w:rPr>
        <w:t xml:space="preserve">(Blue) </w:t>
      </w:r>
      <w:r w:rsidR="00463051" w:rsidRPr="00480660">
        <w:rPr>
          <w:rFonts w:cs="VAGRoundedBT-Regular"/>
        </w:rPr>
        <w:t>level mountain bike</w:t>
      </w:r>
      <w:r w:rsidR="00463051">
        <w:rPr>
          <w:rFonts w:cs="VAGRoundedBT-Regular"/>
        </w:rPr>
        <w:t xml:space="preserve"> terrain</w:t>
      </w:r>
      <w:r>
        <w:rPr>
          <w:rFonts w:cs="VAGRoundedBT-Regular"/>
        </w:rPr>
        <w:t>. The trail uses</w:t>
      </w:r>
      <w:r w:rsidR="00481AEF" w:rsidRPr="00480660">
        <w:t xml:space="preserve"> an existing </w:t>
      </w:r>
      <w:r w:rsidR="00481AEF">
        <w:t xml:space="preserve">single track </w:t>
      </w:r>
      <w:r w:rsidR="00481AEF" w:rsidRPr="00480660">
        <w:t xml:space="preserve">trail </w:t>
      </w:r>
      <w:r>
        <w:t xml:space="preserve">and </w:t>
      </w:r>
      <w:r>
        <w:rPr>
          <w:rFonts w:cs="VAGRoundedBT-Regular"/>
        </w:rPr>
        <w:t>passes</w:t>
      </w:r>
      <w:r w:rsidR="00481AEF" w:rsidRPr="00480660">
        <w:rPr>
          <w:rFonts w:cs="VAGRoundedBT-Regular"/>
        </w:rPr>
        <w:t xml:space="preserve"> close to </w:t>
      </w:r>
      <w:r w:rsidR="00481AEF">
        <w:rPr>
          <w:rFonts w:cs="VAGRoundedBT-Regular"/>
        </w:rPr>
        <w:t xml:space="preserve">the north end of </w:t>
      </w:r>
      <w:r w:rsidR="00481AEF" w:rsidRPr="00480660">
        <w:rPr>
          <w:rFonts w:cs="VAGRoundedBT-Regular"/>
        </w:rPr>
        <w:t>Lake Li</w:t>
      </w:r>
      <w:r w:rsidR="00481AEF">
        <w:rPr>
          <w:rFonts w:cs="VAGRoundedBT-Regular"/>
        </w:rPr>
        <w:t>l</w:t>
      </w:r>
      <w:r w:rsidR="00481AEF" w:rsidRPr="00480660">
        <w:rPr>
          <w:rFonts w:cs="VAGRoundedBT-Regular"/>
        </w:rPr>
        <w:t xml:space="preserve">lian </w:t>
      </w:r>
      <w:r>
        <w:rPr>
          <w:rFonts w:cs="VAGRoundedBT-Regular"/>
        </w:rPr>
        <w:t xml:space="preserve">up on a ridge.  </w:t>
      </w:r>
      <w:r w:rsidR="00481AEF">
        <w:t xml:space="preserve">Neave creek </w:t>
      </w:r>
      <w:r>
        <w:t xml:space="preserve">is proposed to be crossed </w:t>
      </w:r>
      <w:r w:rsidR="00481AEF">
        <w:t xml:space="preserve">twice. </w:t>
      </w:r>
      <w:r>
        <w:t>The southern</w:t>
      </w:r>
      <w:r w:rsidR="00481AEF">
        <w:t xml:space="preserve"> crossing </w:t>
      </w:r>
      <w:r>
        <w:t>is over an</w:t>
      </w:r>
      <w:r w:rsidR="00481AEF">
        <w:t xml:space="preserve"> existing small bridge structure that was built for a previous i</w:t>
      </w:r>
      <w:r w:rsidR="00463051">
        <w:t>nternational mountain bike race</w:t>
      </w:r>
      <w:r>
        <w:t>. T</w:t>
      </w:r>
      <w:r w:rsidR="00481AEF">
        <w:t xml:space="preserve">he second crossing will require a new bridge structure to be built. The final design and length </w:t>
      </w:r>
      <w:r>
        <w:t xml:space="preserve">of the bridge </w:t>
      </w:r>
      <w:r w:rsidR="00481AEF">
        <w:t>will depend on the exact location of the crossing which will be determined in the field to keep the crossing well away from the wildlife watering hole and not in an area that will damage the creek banks</w:t>
      </w:r>
      <w:sdt>
        <w:sdtPr>
          <w:id w:val="10881587"/>
          <w:citation/>
        </w:sdtPr>
        <w:sdtEndPr/>
        <w:sdtContent>
          <w:r w:rsidR="00EC5299">
            <w:fldChar w:fldCharType="begin"/>
          </w:r>
          <w:r w:rsidR="0084425D">
            <w:instrText xml:space="preserve"> CITATION VAS16 \l 4105  </w:instrText>
          </w:r>
          <w:r w:rsidR="00EC5299">
            <w:fldChar w:fldCharType="separate"/>
          </w:r>
          <w:r w:rsidR="00502F2E">
            <w:rPr>
              <w:noProof/>
            </w:rPr>
            <w:t xml:space="preserve"> (VAST Resource Solutions, 2016)</w:t>
          </w:r>
          <w:r w:rsidR="00EC5299">
            <w:rPr>
              <w:noProof/>
            </w:rPr>
            <w:fldChar w:fldCharType="end"/>
          </w:r>
        </w:sdtContent>
      </w:sdt>
      <w:r w:rsidR="00481AEF">
        <w:t>. After crossing Neave Creek for the second time the trail loop</w:t>
      </w:r>
      <w:r>
        <w:t>s</w:t>
      </w:r>
      <w:r w:rsidR="00481AEF">
        <w:t xml:space="preserve"> back to the Green trail meandering through the </w:t>
      </w:r>
      <w:r>
        <w:t xml:space="preserve">open </w:t>
      </w:r>
      <w:r w:rsidR="00760C81">
        <w:t>forest with</w:t>
      </w:r>
      <w:r w:rsidR="00481AEF">
        <w:t xml:space="preserve"> twists and turns</w:t>
      </w:r>
      <w:r>
        <w:t>,</w:t>
      </w:r>
      <w:r w:rsidR="00481AEF">
        <w:t xml:space="preserve"> </w:t>
      </w:r>
      <w:r w:rsidR="00760C81">
        <w:t>uphill’s</w:t>
      </w:r>
      <w:r w:rsidR="00481AEF">
        <w:t xml:space="preserve"> and down. This trail will be built primarily as Type II or III.</w:t>
      </w:r>
      <w:r w:rsidRPr="00634C5A">
        <w:rPr>
          <w:noProof/>
          <w:lang w:val="en-CA" w:eastAsia="en-CA"/>
        </w:rPr>
        <w:t xml:space="preserve"> </w:t>
      </w:r>
      <w:r w:rsidR="00500E58">
        <w:t xml:space="preserve"> The ability level is anticipated to be blue (intermediate) level riders; that is: similar to what currently exists on the Johnson Trail in the Lake Lillian trail system</w:t>
      </w:r>
      <w:r w:rsidR="00E425A4">
        <w:t>.</w:t>
      </w:r>
    </w:p>
    <w:p w:rsidR="00500E58" w:rsidRDefault="00500E58" w:rsidP="00500E58">
      <w:pPr>
        <w:spacing w:after="360"/>
        <w:rPr>
          <w:noProof/>
          <w:lang w:eastAsia="en-CA"/>
        </w:rPr>
      </w:pPr>
      <w:r w:rsidRPr="000D6DEB">
        <w:rPr>
          <w:noProof/>
          <w:lang w:eastAsia="en-CA"/>
        </w:rPr>
        <w:t xml:space="preserve"> </w:t>
      </w:r>
    </w:p>
    <w:p w:rsidR="00481AEF" w:rsidRDefault="00634C5A" w:rsidP="00164BFE">
      <w:pPr>
        <w:spacing w:after="360"/>
        <w:rPr>
          <w:noProof/>
          <w:lang w:eastAsia="en-CA"/>
        </w:rPr>
      </w:pPr>
      <w:r>
        <w:t xml:space="preserve"> </w:t>
      </w:r>
    </w:p>
    <w:p w:rsidR="00481AEF" w:rsidRDefault="00481AEF" w:rsidP="00481AEF">
      <w:pPr>
        <w:keepNext/>
        <w:spacing w:after="0"/>
        <w:jc w:val="center"/>
      </w:pPr>
    </w:p>
    <w:p w:rsidR="002507CF" w:rsidRDefault="002507CF" w:rsidP="002507CF">
      <w:pPr>
        <w:rPr>
          <w:lang w:val="en-CA" w:eastAsia="en-US"/>
        </w:rPr>
      </w:pPr>
    </w:p>
    <w:p w:rsidR="002507CF" w:rsidRPr="002507CF" w:rsidRDefault="002507CF" w:rsidP="002507CF">
      <w:pPr>
        <w:rPr>
          <w:lang w:val="en-CA" w:eastAsia="en-US"/>
        </w:rPr>
      </w:pPr>
    </w:p>
    <w:p w:rsidR="002507CF" w:rsidRDefault="00E425A4" w:rsidP="00164BFE">
      <w:pPr>
        <w:spacing w:before="360"/>
        <w:rPr>
          <w:rFonts w:cs="Arial"/>
        </w:rPr>
      </w:pPr>
      <w:r>
        <w:rPr>
          <w:noProof/>
          <w:lang w:val="en-CA" w:eastAsia="en-CA"/>
        </w:rPr>
        <w:drawing>
          <wp:anchor distT="0" distB="0" distL="114300" distR="114300" simplePos="0" relativeHeight="251673088" behindDoc="1" locked="0" layoutInCell="1" allowOverlap="1" wp14:anchorId="4B1FE7FB" wp14:editId="22137475">
            <wp:simplePos x="0" y="0"/>
            <wp:positionH relativeFrom="column">
              <wp:posOffset>1303919</wp:posOffset>
            </wp:positionH>
            <wp:positionV relativeFrom="paragraph">
              <wp:posOffset>79435</wp:posOffset>
            </wp:positionV>
            <wp:extent cx="1949450" cy="1097915"/>
            <wp:effectExtent l="19050" t="19050" r="12700" b="26035"/>
            <wp:wrapTight wrapText="bothSides">
              <wp:wrapPolygon edited="0">
                <wp:start x="-211" y="-375"/>
                <wp:lineTo x="-211" y="21737"/>
                <wp:lineTo x="21530" y="21737"/>
                <wp:lineTo x="21530" y="-375"/>
                <wp:lineTo x="-211" y="-375"/>
              </wp:wrapPolygon>
            </wp:wrapTight>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20160528_100549 (2).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49450" cy="1097915"/>
                    </a:xfrm>
                    <a:prstGeom prst="rect">
                      <a:avLst/>
                    </a:prstGeom>
                    <a:ln w="19050">
                      <a:solidFill>
                        <a:schemeClr val="bg1"/>
                      </a:solidFill>
                    </a:ln>
                  </pic:spPr>
                </pic:pic>
              </a:graphicData>
            </a:graphic>
            <wp14:sizeRelH relativeFrom="page">
              <wp14:pctWidth>0</wp14:pctWidth>
            </wp14:sizeRelH>
            <wp14:sizeRelV relativeFrom="page">
              <wp14:pctHeight>0</wp14:pctHeight>
            </wp14:sizeRelV>
          </wp:anchor>
        </w:drawing>
      </w:r>
      <w:r>
        <w:rPr>
          <w:noProof/>
          <w:lang w:val="en-CA" w:eastAsia="en-CA"/>
        </w:rPr>
        <w:drawing>
          <wp:anchor distT="0" distB="0" distL="114300" distR="114300" simplePos="0" relativeHeight="251672064" behindDoc="0" locked="0" layoutInCell="1" allowOverlap="1" wp14:anchorId="502B965F" wp14:editId="33349D91">
            <wp:simplePos x="0" y="0"/>
            <wp:positionH relativeFrom="column">
              <wp:posOffset>3120007</wp:posOffset>
            </wp:positionH>
            <wp:positionV relativeFrom="paragraph">
              <wp:posOffset>19326</wp:posOffset>
            </wp:positionV>
            <wp:extent cx="2803525" cy="1578610"/>
            <wp:effectExtent l="19050" t="19050" r="15875" b="2159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20160409_114553.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03525" cy="1578610"/>
                    </a:xfrm>
                    <a:prstGeom prst="rect">
                      <a:avLst/>
                    </a:prstGeom>
                    <a:ln w="15875">
                      <a:solidFill>
                        <a:schemeClr val="accent6">
                          <a:lumMod val="50000"/>
                        </a:schemeClr>
                      </a:solidFill>
                    </a:ln>
                  </pic:spPr>
                </pic:pic>
              </a:graphicData>
            </a:graphic>
            <wp14:sizeRelH relativeFrom="page">
              <wp14:pctWidth>0</wp14:pctWidth>
            </wp14:sizeRelH>
            <wp14:sizeRelV relativeFrom="page">
              <wp14:pctHeight>0</wp14:pctHeight>
            </wp14:sizeRelV>
          </wp:anchor>
        </w:drawing>
      </w:r>
    </w:p>
    <w:p w:rsidR="002507CF" w:rsidRDefault="002507CF" w:rsidP="00164BFE">
      <w:pPr>
        <w:spacing w:before="360"/>
        <w:rPr>
          <w:rFonts w:cs="Arial"/>
        </w:rPr>
      </w:pPr>
    </w:p>
    <w:p w:rsidR="002507CF" w:rsidRDefault="00E425A4" w:rsidP="00164BFE">
      <w:pPr>
        <w:spacing w:before="360"/>
        <w:rPr>
          <w:rFonts w:cs="Arial"/>
        </w:rPr>
      </w:pPr>
      <w:r>
        <w:rPr>
          <w:noProof/>
          <w:lang w:val="en-CA" w:eastAsia="en-CA"/>
        </w:rPr>
        <mc:AlternateContent>
          <mc:Choice Requires="wps">
            <w:drawing>
              <wp:anchor distT="0" distB="0" distL="114300" distR="114300" simplePos="0" relativeHeight="251664896" behindDoc="0" locked="0" layoutInCell="1" allowOverlap="1" wp14:anchorId="72805C86" wp14:editId="416A6DA1">
                <wp:simplePos x="0" y="0"/>
                <wp:positionH relativeFrom="column">
                  <wp:posOffset>-66040</wp:posOffset>
                </wp:positionH>
                <wp:positionV relativeFrom="paragraph">
                  <wp:posOffset>552186</wp:posOffset>
                </wp:positionV>
                <wp:extent cx="3122295" cy="635"/>
                <wp:effectExtent l="0" t="0" r="1905" b="0"/>
                <wp:wrapSquare wrapText="bothSides"/>
                <wp:docPr id="256" name="Text Box 256"/>
                <wp:cNvGraphicFramePr/>
                <a:graphic xmlns:a="http://schemas.openxmlformats.org/drawingml/2006/main">
                  <a:graphicData uri="http://schemas.microsoft.com/office/word/2010/wordprocessingShape">
                    <wps:wsp>
                      <wps:cNvSpPr txBox="1"/>
                      <wps:spPr>
                        <a:xfrm>
                          <a:off x="0" y="0"/>
                          <a:ext cx="3122295" cy="635"/>
                        </a:xfrm>
                        <a:prstGeom prst="rect">
                          <a:avLst/>
                        </a:prstGeom>
                        <a:solidFill>
                          <a:prstClr val="white"/>
                        </a:solidFill>
                        <a:ln>
                          <a:noFill/>
                        </a:ln>
                        <a:effectLst/>
                      </wps:spPr>
                      <wps:txbx>
                        <w:txbxContent>
                          <w:p w:rsidR="00C74D96" w:rsidRPr="00E425A4" w:rsidRDefault="00C74D96" w:rsidP="00E425A4">
                            <w:pPr>
                              <w:pStyle w:val="Caption"/>
                              <w:spacing w:after="0"/>
                              <w:jc w:val="right"/>
                              <w:rPr>
                                <w:rFonts w:eastAsiaTheme="minorHAnsi" w:cstheme="minorHAnsi"/>
                                <w:b w:val="0"/>
                                <w:noProof/>
                                <w:sz w:val="18"/>
                                <w:szCs w:val="18"/>
                              </w:rPr>
                            </w:pPr>
                            <w:r w:rsidRPr="00E425A4">
                              <w:rPr>
                                <w:b w:val="0"/>
                                <w:sz w:val="18"/>
                                <w:szCs w:val="18"/>
                              </w:rPr>
                              <w:t>SECOND NEAVE CREEK POTENTIAL CROSSING LOCATION, showing potential bridge structure and how it would fit in with the terrain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72805C86" id="Text Box 256" o:spid="_x0000_s1071" type="#_x0000_t202" style="position:absolute;margin-left:-5.2pt;margin-top:43.5pt;width:245.85pt;height:.0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" stroked="f">
                <v:textbox style="mso-fit-shape-to-text:t" inset="0,0,0,0">
                  <w:txbxContent>
                    <w:p w:rsidR="00C74D96" w:rsidRPr="00E425A4" w:rsidRDefault="00C74D96" w:rsidP="00E425A4">
                      <w:pPr>
                        <w:pStyle w:val="Caption"/>
                        <w:spacing w:after="0"/>
                        <w:jc w:val="right"/>
                        <w:rPr>
                          <w:rFonts w:eastAsiaTheme="minorHAnsi" w:cstheme="minorHAnsi"/>
                          <w:b w:val="0"/>
                          <w:noProof/>
                          <w:sz w:val="18"/>
                          <w:szCs w:val="18"/>
                        </w:rPr>
                      </w:pPr>
                      <w:r w:rsidRPr="00E425A4">
                        <w:rPr>
                          <w:b w:val="0"/>
                          <w:sz w:val="18"/>
                          <w:szCs w:val="18"/>
                        </w:rPr>
                        <w:t>SECOND NEAVE CREEK POTENTIAL CROSSING LOCATION, showing potential bridge structure and how it would fit in with the terrain</w:t>
                      </w:r>
                    </w:p>
                  </w:txbxContent>
                </v:textbox>
                <w10:wrap type="square"/>
              </v:shape>
            </w:pict>
          </mc:Fallback>
        </mc:AlternateContent>
      </w:r>
    </w:p>
    <w:p w:rsidR="00E425A4" w:rsidRDefault="00E425A4" w:rsidP="00E425A4">
      <w:pPr>
        <w:spacing w:after="0"/>
        <w:rPr>
          <w:rFonts w:cs="Arial"/>
        </w:rPr>
      </w:pPr>
    </w:p>
    <w:p w:rsidR="00E425A4" w:rsidRDefault="00E425A4" w:rsidP="00E425A4">
      <w:pPr>
        <w:spacing w:after="0"/>
        <w:rPr>
          <w:rFonts w:cs="Arial"/>
        </w:rPr>
      </w:pPr>
    </w:p>
    <w:p w:rsidR="00481AEF" w:rsidRDefault="00481AEF" w:rsidP="00E425A4">
      <w:pPr>
        <w:rPr>
          <w:rFonts w:cs="Arial"/>
        </w:rPr>
      </w:pPr>
      <w:r w:rsidRPr="00EC7913">
        <w:rPr>
          <w:rFonts w:cs="Arial"/>
        </w:rPr>
        <w:t>The longer</w:t>
      </w:r>
      <w:r>
        <w:rPr>
          <w:rFonts w:cs="Arial"/>
        </w:rPr>
        <w:t>,</w:t>
      </w:r>
      <w:r w:rsidRPr="00EC7913">
        <w:rPr>
          <w:rFonts w:cs="Arial"/>
        </w:rPr>
        <w:t xml:space="preserve"> </w:t>
      </w:r>
      <w:r>
        <w:rPr>
          <w:rFonts w:cs="Arial"/>
        </w:rPr>
        <w:t>showcase</w:t>
      </w:r>
      <w:r w:rsidR="00E425A4">
        <w:rPr>
          <w:rFonts w:cs="Arial"/>
        </w:rPr>
        <w:t>,</w:t>
      </w:r>
      <w:r>
        <w:rPr>
          <w:rFonts w:cs="Arial"/>
        </w:rPr>
        <w:t xml:space="preserve"> </w:t>
      </w:r>
      <w:r w:rsidR="00463051">
        <w:rPr>
          <w:rFonts w:cs="Arial"/>
        </w:rPr>
        <w:t xml:space="preserve">west loop of the </w:t>
      </w:r>
      <w:r w:rsidRPr="00EC7913">
        <w:rPr>
          <w:rFonts w:cs="Arial"/>
        </w:rPr>
        <w:t>Barbour Rock trail</w:t>
      </w:r>
      <w:r w:rsidR="00463051">
        <w:rPr>
          <w:rFonts w:cs="Arial"/>
        </w:rPr>
        <w:t xml:space="preserve"> (</w:t>
      </w:r>
      <w:r w:rsidRPr="00EC7913">
        <w:rPr>
          <w:rFonts w:cs="Arial"/>
        </w:rPr>
        <w:t>west side of Bear Mountain FSR</w:t>
      </w:r>
      <w:r w:rsidR="00463051">
        <w:rPr>
          <w:rFonts w:cs="Arial"/>
        </w:rPr>
        <w:t>)</w:t>
      </w:r>
      <w:r w:rsidRPr="00EC7913">
        <w:rPr>
          <w:rFonts w:cs="Arial"/>
        </w:rPr>
        <w:t xml:space="preserve"> </w:t>
      </w:r>
      <w:r>
        <w:t xml:space="preserve">is proposed as </w:t>
      </w:r>
      <w:r w:rsidR="00E425A4">
        <w:t>the signature</w:t>
      </w:r>
      <w:r w:rsidRPr="00EC7913">
        <w:t xml:space="preserve"> single track </w:t>
      </w:r>
      <w:r w:rsidR="00E425A4">
        <w:t>cross-country mountain bike trail. This trail proposed to</w:t>
      </w:r>
      <w:r w:rsidRPr="00EC7913">
        <w:t xml:space="preserve"> </w:t>
      </w:r>
      <w:r w:rsidR="00E425A4">
        <w:t>provide</w:t>
      </w:r>
      <w:r w:rsidRPr="00EC7913">
        <w:t xml:space="preserve"> </w:t>
      </w:r>
      <w:r w:rsidR="00CC728F">
        <w:t>trail users</w:t>
      </w:r>
      <w:r w:rsidR="00E425A4">
        <w:t xml:space="preserve"> </w:t>
      </w:r>
      <w:r w:rsidRPr="00EC7913">
        <w:t xml:space="preserve">opportunities to summit </w:t>
      </w:r>
      <w:r>
        <w:t>one</w:t>
      </w:r>
      <w:r w:rsidR="00E425A4">
        <w:t>,</w:t>
      </w:r>
      <w:r>
        <w:t xml:space="preserve"> or all five</w:t>
      </w:r>
      <w:r w:rsidRPr="00EC7913">
        <w:t xml:space="preserve"> peaks</w:t>
      </w:r>
      <w:r>
        <w:t xml:space="preserve"> on the ridges</w:t>
      </w:r>
      <w:r w:rsidRPr="00EC7913">
        <w:t xml:space="preserve"> </w:t>
      </w:r>
      <w:r>
        <w:t>of Barbour Rock. This trail loop can be ridden as</w:t>
      </w:r>
      <w:r w:rsidRPr="00EC7913">
        <w:t xml:space="preserve"> one </w:t>
      </w:r>
      <w:r>
        <w:t xml:space="preserve">long </w:t>
      </w:r>
      <w:r w:rsidRPr="00EC7913">
        <w:t>ride or</w:t>
      </w:r>
      <w:r>
        <w:t xml:space="preserve"> broken up into shorter rides </w:t>
      </w:r>
      <w:r w:rsidR="00E425A4">
        <w:t>looping</w:t>
      </w:r>
      <w:r w:rsidRPr="00EC7913">
        <w:t xml:space="preserve"> </w:t>
      </w:r>
      <w:r>
        <w:t>back onto the Green trail</w:t>
      </w:r>
      <w:r>
        <w:rPr>
          <w:rFonts w:cs="Arial"/>
        </w:rPr>
        <w:t xml:space="preserve">. </w:t>
      </w:r>
      <w:r w:rsidR="00463051">
        <w:rPr>
          <w:rFonts w:cs="Arial"/>
        </w:rPr>
        <w:t>R</w:t>
      </w:r>
      <w:r w:rsidR="00BC625F">
        <w:rPr>
          <w:rFonts w:cs="Arial"/>
        </w:rPr>
        <w:t>ider</w:t>
      </w:r>
      <w:r w:rsidR="00463051">
        <w:rPr>
          <w:rFonts w:cs="Arial"/>
        </w:rPr>
        <w:t>s</w:t>
      </w:r>
      <w:r w:rsidR="00BC625F">
        <w:rPr>
          <w:rFonts w:cs="Arial"/>
        </w:rPr>
        <w:t xml:space="preserve"> will come upon a </w:t>
      </w:r>
      <w:r>
        <w:rPr>
          <w:rFonts w:cs="Arial"/>
        </w:rPr>
        <w:t xml:space="preserve">number of long uphill climbs and curvy downs. Breath-taking views of the Columbia Valley are the reward for those trail users who reach the summits and stop to take it all in. The trail is intended to be ridden in both directions, although one way may become more desirable then the other. </w:t>
      </w:r>
      <w:r w:rsidR="00463051">
        <w:rPr>
          <w:rFonts w:cs="Arial"/>
        </w:rPr>
        <w:t>The</w:t>
      </w:r>
      <w:r>
        <w:rPr>
          <w:rFonts w:cs="Arial"/>
        </w:rPr>
        <w:t xml:space="preserve"> trail will be built as a Type II</w:t>
      </w:r>
      <w:r w:rsidR="00396CE9">
        <w:rPr>
          <w:rFonts w:cs="Arial"/>
        </w:rPr>
        <w:t xml:space="preserve"> or Type IV</w:t>
      </w:r>
      <w:r>
        <w:rPr>
          <w:rFonts w:cs="Arial"/>
        </w:rPr>
        <w:t xml:space="preserve"> standard trail and will be appropriate for the more experienced blue (intermediate) level riders</w:t>
      </w:r>
      <w:r w:rsidR="00BC625F">
        <w:rPr>
          <w:rFonts w:cs="Arial"/>
        </w:rPr>
        <w:t xml:space="preserve"> as there may be some ‘black’ or expert level sections on the trail</w:t>
      </w:r>
      <w:r>
        <w:rPr>
          <w:rFonts w:cs="Arial"/>
        </w:rPr>
        <w:t>.</w:t>
      </w:r>
    </w:p>
    <w:p w:rsidR="00481AEF" w:rsidRDefault="006B4329" w:rsidP="00481AEF">
      <w:r>
        <w:t>The hiking-</w:t>
      </w:r>
      <w:r w:rsidR="00481AEF">
        <w:t>only</w:t>
      </w:r>
      <w:r w:rsidR="00E425A4">
        <w:t xml:space="preserve"> (foot traffic)</w:t>
      </w:r>
      <w:r w:rsidR="00481AEF">
        <w:t xml:space="preserve"> trails near Barbour Rock will </w:t>
      </w:r>
      <w:r w:rsidR="00C85E46">
        <w:t>branch’s</w:t>
      </w:r>
      <w:r w:rsidR="00481AEF">
        <w:t xml:space="preserve"> off </w:t>
      </w:r>
      <w:r>
        <w:t xml:space="preserve">at the </w:t>
      </w:r>
      <w:r w:rsidR="00463051">
        <w:t xml:space="preserve">western extent of the </w:t>
      </w:r>
      <w:r w:rsidR="00481AEF">
        <w:t xml:space="preserve">Green trail </w:t>
      </w:r>
      <w:r w:rsidR="00BC625F">
        <w:t>near the Barbour Rock crag. The</w:t>
      </w:r>
      <w:r w:rsidR="00481AEF">
        <w:t>s</w:t>
      </w:r>
      <w:r w:rsidR="00BC625F">
        <w:t>e</w:t>
      </w:r>
      <w:r w:rsidR="00481AEF">
        <w:t xml:space="preserve"> narrow hiking </w:t>
      </w:r>
      <w:r w:rsidR="00E425A4">
        <w:t xml:space="preserve">designed </w:t>
      </w:r>
      <w:r w:rsidR="00481AEF">
        <w:t>trail</w:t>
      </w:r>
      <w:r w:rsidR="00BC625F">
        <w:t>s</w:t>
      </w:r>
      <w:r w:rsidR="00481AEF">
        <w:t xml:space="preserve"> will </w:t>
      </w:r>
      <w:r w:rsidR="00E425A4">
        <w:t>also provide opportunities to</w:t>
      </w:r>
      <w:r w:rsidR="00481AEF">
        <w:t xml:space="preserve"> summit the highest ridge Barbour Rock</w:t>
      </w:r>
      <w:r w:rsidR="00E425A4">
        <w:t xml:space="preserve"> primarily from the front side</w:t>
      </w:r>
      <w:r w:rsidR="00481AEF">
        <w:t>. The trail will be designed to follow the terrain</w:t>
      </w:r>
      <w:r w:rsidR="00BC625F">
        <w:t xml:space="preserve"> and be approximately 2 to 3 km </w:t>
      </w:r>
      <w:r w:rsidR="00E425A4">
        <w:t>one way</w:t>
      </w:r>
      <w:r w:rsidR="00481AEF">
        <w:t>.</w:t>
      </w:r>
    </w:p>
    <w:p w:rsidR="00481AEF" w:rsidRDefault="00463051" w:rsidP="00164BFE">
      <w:pPr>
        <w:spacing w:after="360"/>
      </w:pPr>
      <w:r>
        <w:t>During the initial Barbour Rock Recreation trail planning</w:t>
      </w:r>
      <w:r w:rsidR="00481AEF">
        <w:t xml:space="preserve">, some consideration was given to developing a boardwalk trail along the west shoreline of Lake Lillian as a link to the </w:t>
      </w:r>
      <w:r w:rsidR="00395ED3">
        <w:t>Lake Lillian</w:t>
      </w:r>
      <w:r w:rsidR="00481AEF">
        <w:t xml:space="preserve"> </w:t>
      </w:r>
      <w:r w:rsidR="006B4329">
        <w:t xml:space="preserve">Recreation </w:t>
      </w:r>
      <w:r w:rsidR="00481AEF">
        <w:t>Trail system. Unfortunately, the environmental considerations were such that the CVCS felt it was outside their ability or interest to undertake this challenge. It was therefore removed from the proposal. Currently</w:t>
      </w:r>
      <w:r w:rsidR="00396CE9">
        <w:t>,</w:t>
      </w:r>
      <w:r w:rsidR="00481AEF">
        <w:t xml:space="preserve"> no link is proposed between the two trail systems</w:t>
      </w:r>
      <w:r>
        <w:t xml:space="preserve"> at this time</w:t>
      </w:r>
      <w:r w:rsidR="00481AEF">
        <w:t>.</w:t>
      </w:r>
    </w:p>
    <w:p w:rsidR="00481AEF" w:rsidRDefault="00481AEF" w:rsidP="00481AEF">
      <w:pPr>
        <w:pStyle w:val="Heading2"/>
      </w:pPr>
      <w:bookmarkStart w:id="63" w:name="_Toc451174084"/>
      <w:bookmarkStart w:id="64" w:name="_Toc475880844"/>
      <w:r>
        <w:t>User Considerations</w:t>
      </w:r>
      <w:bookmarkEnd w:id="63"/>
      <w:bookmarkEnd w:id="64"/>
    </w:p>
    <w:p w:rsidR="00481AEF" w:rsidRDefault="00481AEF" w:rsidP="00F935B9">
      <w:r>
        <w:t xml:space="preserve">The </w:t>
      </w:r>
      <w:r w:rsidR="005B39B2">
        <w:t>Barbour Rock Recreation trail system</w:t>
      </w:r>
      <w:r>
        <w:t xml:space="preserve"> </w:t>
      </w:r>
      <w:r w:rsidR="005B39B2">
        <w:t>intends</w:t>
      </w:r>
      <w:r>
        <w:t xml:space="preserve"> to provide exciting experiences for all </w:t>
      </w:r>
      <w:r w:rsidR="005B39B2">
        <w:t>trail users;</w:t>
      </w:r>
      <w:r>
        <w:t xml:space="preserve"> from families</w:t>
      </w:r>
      <w:r w:rsidR="005B39B2">
        <w:t xml:space="preserve"> hiking or biking together</w:t>
      </w:r>
      <w:r>
        <w:t xml:space="preserve"> to advanced </w:t>
      </w:r>
      <w:r w:rsidR="005B39B2">
        <w:t xml:space="preserve">cross-country trail </w:t>
      </w:r>
      <w:r>
        <w:t xml:space="preserve">riders. </w:t>
      </w:r>
      <w:r w:rsidR="005B39B2">
        <w:t>On the</w:t>
      </w:r>
      <w:r>
        <w:t xml:space="preserve"> </w:t>
      </w:r>
      <w:r w:rsidR="006B4329">
        <w:t xml:space="preserve">mountain bike </w:t>
      </w:r>
      <w:r w:rsidR="00CC728F">
        <w:t>riders’</w:t>
      </w:r>
      <w:r>
        <w:t xml:space="preserve"> </w:t>
      </w:r>
      <w:r w:rsidR="005B39B2">
        <w:t>trails are proposed to get progressively more difficult the further from the trailhead the trail loop is.</w:t>
      </w:r>
      <w:r w:rsidR="006B4329">
        <w:t xml:space="preserve"> </w:t>
      </w:r>
      <w:r w:rsidR="005B39B2">
        <w:t>E</w:t>
      </w:r>
      <w:r>
        <w:t xml:space="preserve">ach trail has been proposed to offer challenging experiences for some, excitement for all and beautiful views all around. </w:t>
      </w:r>
    </w:p>
    <w:p w:rsidR="00481AEF" w:rsidRDefault="00481AEF" w:rsidP="00F935B9">
      <w:r>
        <w:t xml:space="preserve">As with all recreational trails there can be safety concerns and the activities of mountain biking, climbing or hiking </w:t>
      </w:r>
      <w:r w:rsidR="00463051">
        <w:t>can be dangerous, the</w:t>
      </w:r>
      <w:r>
        <w:t xml:space="preserve"> Barbour Rock </w:t>
      </w:r>
      <w:r w:rsidR="009047BD">
        <w:t xml:space="preserve">Recreation </w:t>
      </w:r>
      <w:r>
        <w:t xml:space="preserve">trail system and the proposed uses will be no different. The </w:t>
      </w:r>
      <w:r w:rsidR="00463051">
        <w:t>trail</w:t>
      </w:r>
      <w:r w:rsidR="006B4329">
        <w:t>s</w:t>
      </w:r>
      <w:r w:rsidR="00463051">
        <w:t xml:space="preserve"> will be designed and constructed</w:t>
      </w:r>
      <w:r>
        <w:t xml:space="preserve"> so as to not put any user into an extremely dangerous situation that </w:t>
      </w:r>
      <w:r w:rsidR="00463051">
        <w:t>can</w:t>
      </w:r>
      <w:r>
        <w:t xml:space="preserve"> be avoided. In the rare instance where the trail must go close to a potential danger</w:t>
      </w:r>
      <w:r w:rsidR="006B4329">
        <w:t>ous</w:t>
      </w:r>
      <w:r>
        <w:t xml:space="preserve"> spot, signage or barriers will be placed to warn trail users. In the unfortunate event of an accident, the Barbour Rock </w:t>
      </w:r>
      <w:r w:rsidR="009047BD">
        <w:t xml:space="preserve">Recreation </w:t>
      </w:r>
      <w:r>
        <w:t>trail system is in the enviable position of having public road access on all sides of the trails</w:t>
      </w:r>
      <w:r w:rsidR="00463051">
        <w:t xml:space="preserve"> which can</w:t>
      </w:r>
      <w:r>
        <w:t xml:space="preserve"> be used by emergency vehicles</w:t>
      </w:r>
      <w:r w:rsidR="00463051">
        <w:t xml:space="preserve"> for assistance or extraction</w:t>
      </w:r>
      <w:r>
        <w:t xml:space="preserve">. The looping design of the trail brings it close to the roads in several locations offering ‘outs’ every few kilometers. The trail system is also completely within cell range if help is needed. </w:t>
      </w:r>
    </w:p>
    <w:p w:rsidR="00481AEF" w:rsidRDefault="00481AEF" w:rsidP="00481AEF">
      <w:pPr>
        <w:pStyle w:val="Heading2"/>
      </w:pPr>
      <w:bookmarkStart w:id="65" w:name="_Toc451174085"/>
      <w:bookmarkStart w:id="66" w:name="_Toc475880845"/>
      <w:r>
        <w:t>Parking / Trailheads</w:t>
      </w:r>
      <w:bookmarkEnd w:id="65"/>
      <w:bookmarkEnd w:id="66"/>
    </w:p>
    <w:p w:rsidR="00481AEF" w:rsidRDefault="007A5E49" w:rsidP="00F935B9">
      <w:r>
        <w:t xml:space="preserve">Trailheads are necessary to provide a base or staging area for the trail. </w:t>
      </w:r>
      <w:r w:rsidR="00463051">
        <w:t xml:space="preserve">The </w:t>
      </w:r>
      <w:r>
        <w:t xml:space="preserve">Barbour Rock Recreation </w:t>
      </w:r>
      <w:r w:rsidR="00463051">
        <w:t>trail system layout</w:t>
      </w:r>
      <w:r w:rsidR="00481AEF">
        <w:t xml:space="preserve"> </w:t>
      </w:r>
      <w:r>
        <w:t>has been</w:t>
      </w:r>
      <w:r w:rsidR="00463051">
        <w:t xml:space="preserve"> designed </w:t>
      </w:r>
      <w:r>
        <w:t>with</w:t>
      </w:r>
      <w:r w:rsidR="00481AEF">
        <w:t xml:space="preserve"> </w:t>
      </w:r>
      <w:r w:rsidR="00476F3B">
        <w:t xml:space="preserve">a </w:t>
      </w:r>
      <w:r w:rsidR="00481AEF">
        <w:t>well-defined trail</w:t>
      </w:r>
      <w:r w:rsidR="00481AEF" w:rsidRPr="00273C8A">
        <w:t xml:space="preserve">head </w:t>
      </w:r>
      <w:r w:rsidR="007C7671">
        <w:t>to give all u</w:t>
      </w:r>
      <w:r w:rsidR="00481AEF">
        <w:t xml:space="preserve">sers </w:t>
      </w:r>
      <w:r>
        <w:t>trail</w:t>
      </w:r>
      <w:r w:rsidR="00481AEF">
        <w:t xml:space="preserve"> </w:t>
      </w:r>
      <w:r w:rsidR="00481AEF" w:rsidRPr="00273C8A">
        <w:t>orient</w:t>
      </w:r>
      <w:r w:rsidR="007C7671">
        <w:t>ation</w:t>
      </w:r>
      <w:r w:rsidR="00481AEF" w:rsidRPr="00273C8A">
        <w:t xml:space="preserve"> </w:t>
      </w:r>
      <w:r>
        <w:t>and</w:t>
      </w:r>
      <w:r w:rsidR="007C7671">
        <w:t xml:space="preserve"> </w:t>
      </w:r>
      <w:r w:rsidR="00481AEF" w:rsidRPr="00273C8A">
        <w:t>organiz</w:t>
      </w:r>
      <w:r w:rsidR="007C7671">
        <w:t>ation</w:t>
      </w:r>
      <w:r w:rsidR="00481AEF" w:rsidRPr="00273C8A">
        <w:t xml:space="preserve">. </w:t>
      </w:r>
      <w:r w:rsidR="00476F3B">
        <w:t>The</w:t>
      </w:r>
      <w:r w:rsidR="00481AEF">
        <w:t xml:space="preserve"> parking area / trailheads</w:t>
      </w:r>
      <w:r w:rsidR="006B4329">
        <w:t xml:space="preserve"> </w:t>
      </w:r>
      <w:r w:rsidR="00481AEF">
        <w:t>proposed for the Barbour Rock</w:t>
      </w:r>
      <w:r w:rsidR="009047BD">
        <w:t xml:space="preserve"> Recreation</w:t>
      </w:r>
      <w:r w:rsidR="00481AEF">
        <w:t xml:space="preserve"> trail system</w:t>
      </w:r>
      <w:r w:rsidR="00476F3B">
        <w:t xml:space="preserve"> is directly off the Toby Creek Road using the existing BC Hydro right-of-way driveway to access the parking area. Space is currently proposed for</w:t>
      </w:r>
      <w:r w:rsidR="00481AEF">
        <w:t xml:space="preserve"> approximately 20 vehicles</w:t>
      </w:r>
      <w:r w:rsidR="007C7671">
        <w:t xml:space="preserve">. </w:t>
      </w:r>
    </w:p>
    <w:p w:rsidR="00481AEF" w:rsidRDefault="00476F3B" w:rsidP="00476F3B">
      <w:pPr>
        <w:spacing w:after="120"/>
      </w:pPr>
      <w:r>
        <w:t>The</w:t>
      </w:r>
      <w:r w:rsidR="00481AEF">
        <w:t xml:space="preserve"> </w:t>
      </w:r>
      <w:r w:rsidR="00481AEF" w:rsidRPr="00273C8A">
        <w:t>trailhead</w:t>
      </w:r>
      <w:r w:rsidR="00481AEF">
        <w:t xml:space="preserve"> area</w:t>
      </w:r>
      <w:r w:rsidR="00481AEF" w:rsidRPr="00273C8A">
        <w:t xml:space="preserve"> </w:t>
      </w:r>
      <w:r w:rsidR="00481AEF">
        <w:t xml:space="preserve">will </w:t>
      </w:r>
      <w:r>
        <w:t xml:space="preserve">not only </w:t>
      </w:r>
      <w:r w:rsidR="00481AEF">
        <w:t xml:space="preserve">include </w:t>
      </w:r>
      <w:r w:rsidR="00526ABC">
        <w:t xml:space="preserve">a </w:t>
      </w:r>
      <w:r w:rsidR="00481AEF" w:rsidRPr="00273C8A">
        <w:t>parking</w:t>
      </w:r>
      <w:r w:rsidR="00526ABC">
        <w:t xml:space="preserve"> area</w:t>
      </w:r>
      <w:r w:rsidR="00481AEF" w:rsidRPr="00273C8A">
        <w:t xml:space="preserve">, </w:t>
      </w:r>
      <w:r>
        <w:t>but with a kiosk as well. O</w:t>
      </w:r>
      <w:r w:rsidR="00481AEF">
        <w:t>uthouse</w:t>
      </w:r>
      <w:r>
        <w:t xml:space="preserve"> facilities may be included</w:t>
      </w:r>
      <w:r w:rsidR="00481AEF">
        <w:t xml:space="preserve"> and possibly</w:t>
      </w:r>
      <w:r w:rsidR="00481AEF" w:rsidRPr="00273C8A">
        <w:t xml:space="preserve"> </w:t>
      </w:r>
      <w:r w:rsidR="00481AEF">
        <w:t>picnic tables</w:t>
      </w:r>
      <w:r w:rsidR="0056528F">
        <w:t xml:space="preserve"> </w:t>
      </w:r>
      <w:r>
        <w:t>at</w:t>
      </w:r>
      <w:r w:rsidR="00526ABC">
        <w:t xml:space="preserve"> </w:t>
      </w:r>
      <w:r w:rsidR="00A010C0">
        <w:t>RSTBC</w:t>
      </w:r>
      <w:r w:rsidR="0056528F">
        <w:t xml:space="preserve"> </w:t>
      </w:r>
      <w:r>
        <w:t>direction</w:t>
      </w:r>
      <w:r w:rsidR="00481AEF" w:rsidRPr="00273C8A">
        <w:t>.</w:t>
      </w:r>
      <w:r w:rsidR="00481AEF">
        <w:t xml:space="preserve"> The trail</w:t>
      </w:r>
      <w:r w:rsidR="007C7671">
        <w:t>head</w:t>
      </w:r>
      <w:r w:rsidR="00481AEF">
        <w:t xml:space="preserve"> </w:t>
      </w:r>
      <w:r w:rsidR="007C7671">
        <w:t>kiosk</w:t>
      </w:r>
      <w:r w:rsidR="00481AEF">
        <w:t xml:space="preserve"> </w:t>
      </w:r>
      <w:r w:rsidR="007C7671">
        <w:t xml:space="preserve">will </w:t>
      </w:r>
      <w:r>
        <w:t xml:space="preserve">be of the same design as the Lake Lillian Recreation Trails kiosk.  The trailhead kiosk has a large trail map and </w:t>
      </w:r>
      <w:r w:rsidR="00481AEF">
        <w:t>the following</w:t>
      </w:r>
      <w:r>
        <w:t xml:space="preserve"> information</w:t>
      </w:r>
      <w:r w:rsidR="00481AEF">
        <w:t>:</w:t>
      </w:r>
    </w:p>
    <w:p w:rsidR="00481AEF" w:rsidRDefault="00481AEF" w:rsidP="00D16449">
      <w:pPr>
        <w:pStyle w:val="ListParagraph"/>
        <w:numPr>
          <w:ilvl w:val="0"/>
          <w:numId w:val="9"/>
        </w:numPr>
        <w:spacing w:after="160" w:line="259" w:lineRule="auto"/>
      </w:pPr>
      <w:r>
        <w:t xml:space="preserve">Trail use rules and etiquette </w:t>
      </w:r>
      <w:r w:rsidR="00476F3B">
        <w:t>(e.g. Keep</w:t>
      </w:r>
      <w:r>
        <w:t xml:space="preserve"> all dogs </w:t>
      </w:r>
      <w:r w:rsidR="00127A63">
        <w:t>under control</w:t>
      </w:r>
      <w:r w:rsidR="00476F3B">
        <w:t>; and, reminders that this is a mu</w:t>
      </w:r>
      <w:r>
        <w:t xml:space="preserve">lti-users </w:t>
      </w:r>
      <w:r w:rsidR="00476F3B">
        <w:t>trail)</w:t>
      </w:r>
      <w:r>
        <w:t xml:space="preserve"> </w:t>
      </w:r>
    </w:p>
    <w:p w:rsidR="00481AEF" w:rsidRDefault="00481AEF" w:rsidP="00D16449">
      <w:pPr>
        <w:pStyle w:val="ListParagraph"/>
        <w:numPr>
          <w:ilvl w:val="0"/>
          <w:numId w:val="9"/>
        </w:numPr>
        <w:spacing w:after="160" w:line="259" w:lineRule="auto"/>
      </w:pPr>
      <w:r>
        <w:t>Crown tenure holders</w:t>
      </w:r>
      <w:r w:rsidR="00476F3B">
        <w:t xml:space="preserve"> Information</w:t>
      </w:r>
      <w:r>
        <w:t xml:space="preserve"> (</w:t>
      </w:r>
      <w:r w:rsidR="00476F3B">
        <w:t xml:space="preserve">e.g. </w:t>
      </w:r>
      <w:r w:rsidR="00CC728F">
        <w:t>you</w:t>
      </w:r>
      <w:r>
        <w:t xml:space="preserve"> are in an active Christmas Tree Harvesting area).</w:t>
      </w:r>
    </w:p>
    <w:p w:rsidR="00481AEF" w:rsidRDefault="00481AEF" w:rsidP="00D16449">
      <w:pPr>
        <w:pStyle w:val="ListParagraph"/>
        <w:numPr>
          <w:ilvl w:val="0"/>
          <w:numId w:val="9"/>
        </w:numPr>
        <w:spacing w:after="160" w:line="259" w:lineRule="auto"/>
      </w:pPr>
      <w:r>
        <w:t xml:space="preserve">Emergency contact information (911). </w:t>
      </w:r>
    </w:p>
    <w:p w:rsidR="00481AEF" w:rsidRDefault="00481AEF" w:rsidP="00D16449">
      <w:pPr>
        <w:pStyle w:val="ListParagraph"/>
        <w:numPr>
          <w:ilvl w:val="0"/>
          <w:numId w:val="9"/>
        </w:numPr>
        <w:spacing w:after="160" w:line="259" w:lineRule="auto"/>
      </w:pPr>
      <w:r>
        <w:t>Contact information for trail maintenance concerns (CVCS).</w:t>
      </w:r>
    </w:p>
    <w:p w:rsidR="00476F3B" w:rsidRDefault="00481AEF" w:rsidP="00476F3B">
      <w:pPr>
        <w:pStyle w:val="ListParagraph"/>
        <w:numPr>
          <w:ilvl w:val="0"/>
          <w:numId w:val="9"/>
        </w:numPr>
        <w:spacing w:after="160" w:line="259" w:lineRule="auto"/>
      </w:pPr>
      <w:r>
        <w:t>Acceptable trail</w:t>
      </w:r>
      <w:r w:rsidR="00AC3BDA">
        <w:t xml:space="preserve"> user groups (non-motorized on trails only</w:t>
      </w:r>
      <w:r>
        <w:t>).</w:t>
      </w:r>
    </w:p>
    <w:bookmarkStart w:id="67" w:name="_Toc451174086"/>
    <w:p w:rsidR="00155BBA" w:rsidRPr="00476F3B" w:rsidRDefault="00476F3B" w:rsidP="00476F3B">
      <w:pPr>
        <w:pStyle w:val="ListParagraph"/>
        <w:spacing w:after="160" w:line="259" w:lineRule="auto"/>
      </w:pPr>
      <w:r>
        <w:rPr>
          <w:noProof/>
          <w:lang w:val="en-CA" w:eastAsia="en-CA"/>
        </w:rPr>
        <mc:AlternateContent>
          <mc:Choice Requires="wpg">
            <w:drawing>
              <wp:anchor distT="0" distB="0" distL="114300" distR="114300" simplePos="0" relativeHeight="251674112" behindDoc="0" locked="0" layoutInCell="1" allowOverlap="1">
                <wp:simplePos x="0" y="0"/>
                <wp:positionH relativeFrom="column">
                  <wp:posOffset>2544792</wp:posOffset>
                </wp:positionH>
                <wp:positionV relativeFrom="paragraph">
                  <wp:posOffset>233956</wp:posOffset>
                </wp:positionV>
                <wp:extent cx="3465195" cy="1863753"/>
                <wp:effectExtent l="0" t="19050" r="20955" b="3175"/>
                <wp:wrapSquare wrapText="bothSides"/>
                <wp:docPr id="227" name="Group 227"/>
                <wp:cNvGraphicFramePr/>
                <a:graphic xmlns:a="http://schemas.openxmlformats.org/drawingml/2006/main">
                  <a:graphicData uri="http://schemas.microsoft.com/office/word/2010/wordprocessingGroup">
                    <wpg:wgp>
                      <wpg:cNvGrpSpPr/>
                      <wpg:grpSpPr>
                        <a:xfrm>
                          <a:off x="0" y="0"/>
                          <a:ext cx="3465195" cy="1863753"/>
                          <a:chOff x="0" y="0"/>
                          <a:chExt cx="3465195" cy="1863753"/>
                        </a:xfrm>
                      </wpg:grpSpPr>
                      <pic:pic xmlns:pic="http://schemas.openxmlformats.org/drawingml/2006/picture">
                        <pic:nvPicPr>
                          <pic:cNvPr id="25" name="Picture 2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405442" y="0"/>
                            <a:ext cx="3055620" cy="1718310"/>
                          </a:xfrm>
                          <a:prstGeom prst="rect">
                            <a:avLst/>
                          </a:prstGeom>
                          <a:ln w="19050">
                            <a:solidFill>
                              <a:srgbClr val="008000"/>
                            </a:solidFill>
                          </a:ln>
                        </pic:spPr>
                      </pic:pic>
                      <wps:wsp>
                        <wps:cNvPr id="55" name="Text Box 55"/>
                        <wps:cNvSpPr txBox="1"/>
                        <wps:spPr>
                          <a:xfrm>
                            <a:off x="0" y="1733578"/>
                            <a:ext cx="3465195" cy="130175"/>
                          </a:xfrm>
                          <a:prstGeom prst="rect">
                            <a:avLst/>
                          </a:prstGeom>
                          <a:noFill/>
                          <a:ln>
                            <a:noFill/>
                          </a:ln>
                          <a:effectLst/>
                        </wps:spPr>
                        <wps:txbx>
                          <w:txbxContent>
                            <w:p w:rsidR="00C74D96" w:rsidRPr="00476F3B" w:rsidRDefault="00C74D96" w:rsidP="00AA2D0F">
                              <w:pPr>
                                <w:pStyle w:val="Caption"/>
                                <w:spacing w:after="0"/>
                                <w:jc w:val="right"/>
                                <w:rPr>
                                  <w:rFonts w:asciiTheme="majorHAnsi" w:eastAsiaTheme="minorHAnsi" w:hAnsiTheme="majorHAnsi" w:cstheme="minorHAnsi"/>
                                  <w:noProof/>
                                  <w:color w:val="2A495E" w:themeColor="accent6" w:themeShade="80"/>
                                  <w:sz w:val="18"/>
                                  <w:szCs w:val="18"/>
                                </w:rPr>
                              </w:pPr>
                              <w:r>
                                <w:rPr>
                                  <w:color w:val="2A495E" w:themeColor="accent6" w:themeShade="80"/>
                                  <w:sz w:val="18"/>
                                  <w:szCs w:val="18"/>
                                </w:rPr>
                                <w:t xml:space="preserve">Existing </w:t>
                              </w:r>
                              <w:r w:rsidRPr="00476F3B">
                                <w:rPr>
                                  <w:color w:val="2A495E" w:themeColor="accent6" w:themeShade="80"/>
                                  <w:sz w:val="18"/>
                                  <w:szCs w:val="18"/>
                                </w:rPr>
                                <w:t>Lake Lillian Recreation Trails Parking Area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xmlns:w15="http://schemas.microsoft.com/office/word/2012/wordml">
            <w:pict>
              <v:group id="Group 227" o:spid="_x0000_s1072" style="position:absolute;left:0;text-align:left;margin-left:200.4pt;margin-top:18.4pt;width:272.85pt;height:146.75pt;z-index:251749376;mso-position-horizontal-relative:text;mso-position-vertical-relative:text" coordsize="34651,18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">
                <v:shape id="Picture 25" o:spid="_x0000_s1073" type="#_x0000_t75" style="position:absolute;left:4054;width:30556;height:17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F4gvDAAAA2wAAAA8AAABkcnMvZG93bnJldi54bWxEj1+LwjAQxN8Fv0NYwTdNLShHz7QcgqCI&#10;4D96r2uztuWaTWmi1m9/ORDucZid3+wss9404kGdqy0rmE0jEMSF1TWXCi7n9eQDhPPIGhvLpOBF&#10;DrJ0OFhiou2Tj/Q4+VIECLsEFVTet4mUrqjIoJvaljh4N9sZ9EF2pdQdPgPcNDKOooU0WHNoqLCl&#10;VUXFz+luwhtFnF/tNtY7vbX3xff+sM7zg1LjUf/1CcJT7/+P3+mNVhDP4W9LAIBM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cXiC8MAAADbAAAADwAAAAAAAAAAAAAAAACf&#10;AgAAZHJzL2Rvd25yZXYueG1sUEsFBgAAAAAEAAQA9wAAAI8DAAAAAA==&#10;" stroked="t" strokecolor="green" strokeweight="1.5pt">
                  <v:imagedata r:id="rId36" o:title=""/>
                  <v:path arrowok="t"/>
                </v:shape>
                <v:shape id="Text Box 55" o:spid="_x0000_s1074" type="#_x0000_t202" style="position:absolute;top:17335;width:34651;height:1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FYwsIA&#10;AADbAAAADwAAAGRycy9kb3ducmV2LnhtbESPQYvCMBSE74L/ITxhL6JpC8pajSLiguxtdS/eHs2z&#10;LTYvpYlt7a/fCMIeh5n5htnselOJlhpXWlYQzyMQxJnVJecKfi9fs08QziNrrCyTgic52G3How2m&#10;2nb8Q+3Z5yJA2KWooPC+TqV0WUEG3dzWxMG72cagD7LJpW6wC3BTySSKltJgyWGhwJoOBWX388Mo&#10;WPbHevq9oqQbsqrl6xDHnmKlPib9fg3CU+//w+/2SStYLOD1JfwA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cVjCwgAAANsAAAAPAAAAAAAAAAAAAAAAAJgCAABkcnMvZG93&#10;bnJldi54bWxQSwUGAAAAAAQABAD1AAAAhwMAAAAA&#10;" filled="f" stroked="f">
                  <v:textbox style="mso-fit-shape-to-text:t" inset="0,0,0,0">
                    <w:txbxContent>
                      <w:p w:rsidR="00C74D96" w:rsidRPr="00476F3B" w:rsidRDefault="00C74D96" w:rsidP="00AA2D0F">
                        <w:pPr>
                          <w:pStyle w:val="Caption"/>
                          <w:spacing w:after="0"/>
                          <w:jc w:val="right"/>
                          <w:rPr>
                            <w:rFonts w:asciiTheme="majorHAnsi" w:eastAsiaTheme="minorHAnsi" w:hAnsiTheme="majorHAnsi" w:cstheme="minorHAnsi"/>
                            <w:noProof/>
                            <w:color w:val="2A495E" w:themeColor="accent6" w:themeShade="80"/>
                            <w:sz w:val="18"/>
                            <w:szCs w:val="18"/>
                          </w:rPr>
                        </w:pPr>
                        <w:r>
                          <w:rPr>
                            <w:color w:val="2A495E" w:themeColor="accent6" w:themeShade="80"/>
                            <w:sz w:val="18"/>
                            <w:szCs w:val="18"/>
                          </w:rPr>
                          <w:t xml:space="preserve">Existing </w:t>
                        </w:r>
                        <w:r w:rsidRPr="00476F3B">
                          <w:rPr>
                            <w:color w:val="2A495E" w:themeColor="accent6" w:themeShade="80"/>
                            <w:sz w:val="18"/>
                            <w:szCs w:val="18"/>
                          </w:rPr>
                          <w:t>Lake Lillian Recreation Trails Parking Area</w:t>
                        </w:r>
                      </w:p>
                    </w:txbxContent>
                  </v:textbox>
                </v:shape>
                <w10:wrap type="square"/>
              </v:group>
            </w:pict>
          </mc:Fallback>
        </mc:AlternateContent>
      </w:r>
    </w:p>
    <w:p w:rsidR="00155BBA" w:rsidRDefault="00155BBA" w:rsidP="00AA2D0F">
      <w:pPr>
        <w:pStyle w:val="Heading2"/>
      </w:pPr>
    </w:p>
    <w:p w:rsidR="00155BBA" w:rsidRDefault="00155BBA" w:rsidP="00AA2D0F">
      <w:pPr>
        <w:pStyle w:val="Heading2"/>
      </w:pPr>
    </w:p>
    <w:p w:rsidR="00155BBA" w:rsidRDefault="00155BBA" w:rsidP="00AA2D0F">
      <w:pPr>
        <w:pStyle w:val="Heading2"/>
      </w:pPr>
    </w:p>
    <w:p w:rsidR="00155BBA" w:rsidRDefault="00155BBA" w:rsidP="00AA2D0F">
      <w:pPr>
        <w:pStyle w:val="Heading2"/>
      </w:pPr>
    </w:p>
    <w:p w:rsidR="00155BBA" w:rsidRDefault="00155BBA" w:rsidP="00AA2D0F">
      <w:pPr>
        <w:pStyle w:val="Heading2"/>
      </w:pPr>
    </w:p>
    <w:p w:rsidR="00476F3B" w:rsidRDefault="00476F3B" w:rsidP="00481AEF">
      <w:pPr>
        <w:pStyle w:val="Heading2"/>
      </w:pPr>
    </w:p>
    <w:p w:rsidR="00476F3B" w:rsidRDefault="00476F3B" w:rsidP="00481AEF">
      <w:pPr>
        <w:pStyle w:val="Heading2"/>
      </w:pPr>
    </w:p>
    <w:p w:rsidR="00476F3B" w:rsidRDefault="00476F3B" w:rsidP="00481AEF">
      <w:pPr>
        <w:pStyle w:val="Heading2"/>
      </w:pPr>
    </w:p>
    <w:p w:rsidR="00476F3B" w:rsidRDefault="00476F3B" w:rsidP="00481AEF">
      <w:pPr>
        <w:pStyle w:val="Heading2"/>
      </w:pPr>
    </w:p>
    <w:p w:rsidR="00481AEF" w:rsidRDefault="00481AEF" w:rsidP="00481AEF">
      <w:pPr>
        <w:pStyle w:val="Heading2"/>
      </w:pPr>
      <w:bookmarkStart w:id="68" w:name="_Toc475880846"/>
      <w:r>
        <w:t>Signage</w:t>
      </w:r>
      <w:bookmarkEnd w:id="67"/>
      <w:bookmarkEnd w:id="68"/>
    </w:p>
    <w:p w:rsidR="007A153C" w:rsidRDefault="007A153C" w:rsidP="00F935B9">
      <w:r>
        <w:t xml:space="preserve">The Barbour Rock Recreation Trail system will implement the </w:t>
      </w:r>
      <w:r w:rsidR="00A010C0">
        <w:t xml:space="preserve">RSTBC </w:t>
      </w:r>
      <w:r w:rsidR="00481AEF">
        <w:t xml:space="preserve">standards and guidelines </w:t>
      </w:r>
      <w:r w:rsidR="00E71A36">
        <w:t xml:space="preserve">for all signage </w:t>
      </w:r>
      <w:r>
        <w:t xml:space="preserve">as is required </w:t>
      </w:r>
      <w:r w:rsidR="00E71A36">
        <w:t>on sanctioned recreation trails</w:t>
      </w:r>
      <w:r>
        <w:t xml:space="preserve"> in the Province</w:t>
      </w:r>
      <w:r w:rsidR="00E71A36">
        <w:t xml:space="preserve">. These standards </w:t>
      </w:r>
      <w:r w:rsidR="00AC3BDA">
        <w:t>set</w:t>
      </w:r>
      <w:r w:rsidR="00481AEF">
        <w:t xml:space="preserve"> the type, size and style of signs</w:t>
      </w:r>
      <w:r w:rsidR="00E71A36">
        <w:t>.</w:t>
      </w:r>
      <w:r w:rsidR="00481AEF">
        <w:t xml:space="preserve"> </w:t>
      </w:r>
      <w:r w:rsidR="00E71A36">
        <w:t xml:space="preserve">All of the signs proposed for the Barbour Rock Recreation trail system </w:t>
      </w:r>
      <w:r>
        <w:t>intend</w:t>
      </w:r>
      <w:r w:rsidR="00E71A36">
        <w:t xml:space="preserve"> to</w:t>
      </w:r>
      <w:r w:rsidR="00481AEF">
        <w:t xml:space="preserve"> enhance the</w:t>
      </w:r>
      <w:r>
        <w:t xml:space="preserve"> trail</w:t>
      </w:r>
      <w:r w:rsidR="00481AEF">
        <w:t xml:space="preserve"> </w:t>
      </w:r>
      <w:r w:rsidR="00CC728F">
        <w:t>user’s</w:t>
      </w:r>
      <w:r w:rsidR="00481AEF">
        <w:t xml:space="preserve"> experience</w:t>
      </w:r>
      <w:r w:rsidR="00E71A36">
        <w:t>,</w:t>
      </w:r>
      <w:r w:rsidR="00481AEF">
        <w:t xml:space="preserve"> </w:t>
      </w:r>
      <w:r>
        <w:t>direct users away from sensitive or fragile areas, highlight special or unique features as well as protecting the</w:t>
      </w:r>
      <w:r w:rsidR="00481AEF">
        <w:t xml:space="preserve"> rights of </w:t>
      </w:r>
      <w:r>
        <w:t xml:space="preserve">the </w:t>
      </w:r>
      <w:r w:rsidR="00481AEF">
        <w:t xml:space="preserve">other Crown tenure holders </w:t>
      </w:r>
      <w:sdt>
        <w:sdtPr>
          <w:id w:val="3101978"/>
          <w:citation/>
        </w:sdtPr>
        <w:sdtEndPr/>
        <w:sdtContent>
          <w:r w:rsidR="00EC5299">
            <w:fldChar w:fldCharType="begin"/>
          </w:r>
          <w:r w:rsidR="00272208">
            <w:instrText xml:space="preserve">CITATION BCM \p "App 6" \l 4105 </w:instrText>
          </w:r>
          <w:r w:rsidR="00EC5299">
            <w:fldChar w:fldCharType="separate"/>
          </w:r>
          <w:r w:rsidR="00502F2E">
            <w:rPr>
              <w:noProof/>
            </w:rPr>
            <w:t>(BC Ministry of Forests Lands and Natural Resource Operations, p. App 6)</w:t>
          </w:r>
          <w:r w:rsidR="00EC5299">
            <w:rPr>
              <w:noProof/>
            </w:rPr>
            <w:fldChar w:fldCharType="end"/>
          </w:r>
        </w:sdtContent>
      </w:sdt>
      <w:r w:rsidR="00481AEF">
        <w:t xml:space="preserve">. </w:t>
      </w:r>
    </w:p>
    <w:p w:rsidR="00481AEF" w:rsidRDefault="007A153C" w:rsidP="00F935B9">
      <w:r>
        <w:t>As recognized by the CVGTA Trails Vision-2017, planning</w:t>
      </w:r>
      <w:r w:rsidR="00AC3BDA">
        <w:t xml:space="preserve"> </w:t>
      </w:r>
      <w:r w:rsidR="00E71A36">
        <w:t xml:space="preserve">for </w:t>
      </w:r>
      <w:r>
        <w:t xml:space="preserve">good </w:t>
      </w:r>
      <w:r w:rsidR="00E71A36">
        <w:t>sign</w:t>
      </w:r>
      <w:r>
        <w:t>age</w:t>
      </w:r>
      <w:r w:rsidR="00481AEF">
        <w:t xml:space="preserve"> is </w:t>
      </w:r>
      <w:r>
        <w:t>challenging. Each situation must</w:t>
      </w:r>
      <w:r w:rsidR="00481AEF">
        <w:t xml:space="preserve"> </w:t>
      </w:r>
      <w:r w:rsidR="00E71A36">
        <w:t xml:space="preserve">find the </w:t>
      </w:r>
      <w:r w:rsidR="00481AEF">
        <w:t xml:space="preserve">balance </w:t>
      </w:r>
      <w:r w:rsidR="00E71A36">
        <w:t xml:space="preserve">between </w:t>
      </w:r>
      <w:r w:rsidR="00481AEF">
        <w:t xml:space="preserve">the number of signs needed </w:t>
      </w:r>
      <w:r w:rsidR="00AC3BDA">
        <w:t xml:space="preserve">for effective trail use, </w:t>
      </w:r>
      <w:r>
        <w:t>and the protection of the</w:t>
      </w:r>
      <w:r w:rsidR="00481AEF">
        <w:t xml:space="preserve"> </w:t>
      </w:r>
      <w:r>
        <w:t>viewscape from the trail</w:t>
      </w:r>
      <w:r w:rsidR="00AC3BDA">
        <w:t>.</w:t>
      </w:r>
      <w:r w:rsidR="00481AEF">
        <w:t xml:space="preserve"> </w:t>
      </w:r>
      <w:r w:rsidR="00E71A36">
        <w:t>If t</w:t>
      </w:r>
      <w:r w:rsidR="00481AEF">
        <w:t xml:space="preserve">oo </w:t>
      </w:r>
      <w:r w:rsidR="00AC3BDA">
        <w:t>few</w:t>
      </w:r>
      <w:r w:rsidR="00481AEF">
        <w:t xml:space="preserve"> signs</w:t>
      </w:r>
      <w:r>
        <w:t xml:space="preserve"> are installed</w:t>
      </w:r>
      <w:r w:rsidR="00E71A36">
        <w:t xml:space="preserve"> trail users have</w:t>
      </w:r>
      <w:r w:rsidR="00481AEF">
        <w:t xml:space="preserve"> problems </w:t>
      </w:r>
      <w:r w:rsidR="00E71A36">
        <w:t>d</w:t>
      </w:r>
      <w:r>
        <w:t>irection finding and potential</w:t>
      </w:r>
      <w:r w:rsidR="00E71A36">
        <w:t xml:space="preserve"> </w:t>
      </w:r>
      <w:r w:rsidR="00481AEF">
        <w:t xml:space="preserve">safety </w:t>
      </w:r>
      <w:r w:rsidR="00E71A36">
        <w:t xml:space="preserve">concerns </w:t>
      </w:r>
      <w:r w:rsidR="00481AEF">
        <w:t>and user conflicts</w:t>
      </w:r>
      <w:r>
        <w:t xml:space="preserve"> may arise due to lack of knowledge or understanding of the area</w:t>
      </w:r>
      <w:r w:rsidR="00481AEF">
        <w:t xml:space="preserve">. </w:t>
      </w:r>
      <w:r w:rsidR="000F7DD0">
        <w:t xml:space="preserve">The intention for signage on the Barbour Rock Recreational trails is to continue using the very successful </w:t>
      </w:r>
      <w:r w:rsidR="00BD3695">
        <w:t xml:space="preserve">direction </w:t>
      </w:r>
      <w:r w:rsidR="00AC3BDA">
        <w:t xml:space="preserve">(Figure </w:t>
      </w:r>
      <w:r w:rsidR="00916DDF">
        <w:t>11</w:t>
      </w:r>
      <w:r w:rsidR="00AC3BDA">
        <w:t xml:space="preserve">) </w:t>
      </w:r>
      <w:r w:rsidR="00BD3695">
        <w:t xml:space="preserve">and </w:t>
      </w:r>
      <w:r w:rsidR="00BD3695" w:rsidRPr="00BD3695">
        <w:t>‘You Are Here’</w:t>
      </w:r>
      <w:r w:rsidR="000F7DD0">
        <w:t xml:space="preserve"> </w:t>
      </w:r>
      <w:r w:rsidR="00AC3BDA">
        <w:t>(Figure 1</w:t>
      </w:r>
      <w:r w:rsidR="00916DDF">
        <w:t>2</w:t>
      </w:r>
      <w:r w:rsidR="00AC3BDA">
        <w:t xml:space="preserve">) </w:t>
      </w:r>
      <w:r w:rsidR="000F7DD0">
        <w:t xml:space="preserve">signs currently used on the </w:t>
      </w:r>
      <w:r>
        <w:t xml:space="preserve">CVCS sanctioned </w:t>
      </w:r>
      <w:r w:rsidR="000F7DD0">
        <w:t>Lake Lillian Recreation Trails.</w:t>
      </w:r>
      <w:r w:rsidR="002C3157">
        <w:t xml:space="preserve"> </w:t>
      </w:r>
      <w:r>
        <w:t>These signs</w:t>
      </w:r>
      <w:r w:rsidR="002C3157">
        <w:t xml:space="preserve"> </w:t>
      </w:r>
      <w:r>
        <w:t>have extensive</w:t>
      </w:r>
      <w:r w:rsidR="002C3157">
        <w:t xml:space="preserve"> </w:t>
      </w:r>
      <w:r>
        <w:t>trail</w:t>
      </w:r>
      <w:r w:rsidR="002C3157">
        <w:t xml:space="preserve"> information about the ability level of the trail</w:t>
      </w:r>
      <w:r>
        <w:t>, which way to go for a particular trail</w:t>
      </w:r>
      <w:r w:rsidR="002C3157">
        <w:t xml:space="preserve"> and a reminder for </w:t>
      </w:r>
      <w:r>
        <w:t>acceptable types of trail use</w:t>
      </w:r>
      <w:r w:rsidR="002C3157">
        <w:t>.</w:t>
      </w:r>
      <w:r w:rsidR="00AC3BDA">
        <w:t xml:space="preserve"> The direction signs </w:t>
      </w:r>
      <w:r>
        <w:t>are proposed</w:t>
      </w:r>
      <w:r w:rsidR="00AC3BDA">
        <w:t xml:space="preserve"> be installed at every trail intersection</w:t>
      </w:r>
      <w:r>
        <w:t>,</w:t>
      </w:r>
      <w:r w:rsidR="00AC3BDA">
        <w:t xml:space="preserve"> with the ‘You are Here’ signs placed at </w:t>
      </w:r>
      <w:r w:rsidR="00FD6D80">
        <w:rPr>
          <w:noProof/>
          <w:lang w:val="en-CA" w:eastAsia="en-CA"/>
        </w:rPr>
        <mc:AlternateContent>
          <mc:Choice Requires="wpg">
            <w:drawing>
              <wp:anchor distT="0" distB="0" distL="114300" distR="114300" simplePos="0" relativeHeight="251675136" behindDoc="0" locked="0" layoutInCell="1" allowOverlap="1">
                <wp:simplePos x="0" y="0"/>
                <wp:positionH relativeFrom="column">
                  <wp:posOffset>88710</wp:posOffset>
                </wp:positionH>
                <wp:positionV relativeFrom="paragraph">
                  <wp:posOffset>1406942</wp:posOffset>
                </wp:positionV>
                <wp:extent cx="5757299" cy="3623130"/>
                <wp:effectExtent l="0" t="19050" r="15240" b="34925"/>
                <wp:wrapNone/>
                <wp:docPr id="242" name="Group 242"/>
                <wp:cNvGraphicFramePr/>
                <a:graphic xmlns:a="http://schemas.openxmlformats.org/drawingml/2006/main">
                  <a:graphicData uri="http://schemas.microsoft.com/office/word/2010/wordprocessingGroup">
                    <wpg:wgp>
                      <wpg:cNvGrpSpPr/>
                      <wpg:grpSpPr>
                        <a:xfrm>
                          <a:off x="0" y="0"/>
                          <a:ext cx="5757299" cy="3623130"/>
                          <a:chOff x="0" y="0"/>
                          <a:chExt cx="5757299" cy="3623130"/>
                        </a:xfrm>
                      </wpg:grpSpPr>
                      <wps:wsp>
                        <wps:cNvPr id="31" name="Text Box 101"/>
                        <wps:cNvSpPr txBox="1">
                          <a:spLocks noChangeArrowheads="1"/>
                        </wps:cNvSpPr>
                        <wps:spPr bwMode="auto">
                          <a:xfrm>
                            <a:off x="0" y="3261815"/>
                            <a:ext cx="2531745" cy="361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74D96" w:rsidRDefault="00C74D96" w:rsidP="00AA7503">
                              <w:pPr>
                                <w:pStyle w:val="Caption"/>
                                <w:tabs>
                                  <w:tab w:val="left" w:pos="1134"/>
                                  <w:tab w:val="left" w:pos="5954"/>
                                </w:tabs>
                                <w:spacing w:after="0"/>
                                <w:jc w:val="right"/>
                                <w:rPr>
                                  <w:color w:val="2A495E" w:themeColor="accent6" w:themeShade="80"/>
                                  <w:sz w:val="20"/>
                                  <w:szCs w:val="20"/>
                                </w:rPr>
                              </w:pPr>
                              <w:r w:rsidRPr="0002311D">
                                <w:rPr>
                                  <w:color w:val="2A495E" w:themeColor="accent6" w:themeShade="80"/>
                                  <w:sz w:val="20"/>
                                  <w:szCs w:val="20"/>
                                </w:rPr>
                                <w:t xml:space="preserve">Figure </w:t>
                              </w:r>
                              <w:r>
                                <w:rPr>
                                  <w:color w:val="2A495E" w:themeColor="accent6" w:themeShade="80"/>
                                  <w:sz w:val="20"/>
                                  <w:szCs w:val="20"/>
                                </w:rPr>
                                <w:t>11</w:t>
                              </w:r>
                              <w:r w:rsidRPr="0002311D">
                                <w:rPr>
                                  <w:color w:val="2A495E" w:themeColor="accent6" w:themeShade="80"/>
                                  <w:sz w:val="20"/>
                                  <w:szCs w:val="20"/>
                                </w:rPr>
                                <w:t xml:space="preserve">: </w:t>
                              </w:r>
                            </w:p>
                            <w:p w:rsidR="00C74D96" w:rsidRPr="00FD6D80" w:rsidRDefault="00C74D96" w:rsidP="00FD6D80">
                              <w:pPr>
                                <w:pStyle w:val="Caption"/>
                                <w:tabs>
                                  <w:tab w:val="left" w:pos="709"/>
                                  <w:tab w:val="left" w:pos="5954"/>
                                </w:tabs>
                                <w:spacing w:after="0"/>
                                <w:jc w:val="right"/>
                                <w:rPr>
                                  <w:b w:val="0"/>
                                  <w:color w:val="2A495E" w:themeColor="accent6" w:themeShade="80"/>
                                  <w:sz w:val="20"/>
                                  <w:szCs w:val="20"/>
                                </w:rPr>
                              </w:pPr>
                              <w:r>
                                <w:rPr>
                                  <w:b w:val="0"/>
                                  <w:color w:val="2A495E" w:themeColor="accent6" w:themeShade="80"/>
                                  <w:sz w:val="20"/>
                                  <w:szCs w:val="20"/>
                                </w:rPr>
                                <w:t xml:space="preserve">Example of </w:t>
                              </w:r>
                              <w:r w:rsidRPr="0002311D">
                                <w:rPr>
                                  <w:b w:val="0"/>
                                  <w:color w:val="2A495E" w:themeColor="accent6" w:themeShade="80"/>
                                  <w:sz w:val="20"/>
                                  <w:szCs w:val="20"/>
                                </w:rPr>
                                <w:t>RSTBC</w:t>
                              </w:r>
                              <w:r>
                                <w:rPr>
                                  <w:b w:val="0"/>
                                  <w:color w:val="2A495E" w:themeColor="accent6" w:themeShade="80"/>
                                  <w:sz w:val="20"/>
                                  <w:szCs w:val="20"/>
                                </w:rPr>
                                <w:t xml:space="preserve"> Directional Signs</w:t>
                              </w:r>
                            </w:p>
                          </w:txbxContent>
                        </wps:txbx>
                        <wps:bodyPr rot="0" vert="horz" wrap="square" lIns="91440" tIns="45720" rIns="91440" bIns="45720" anchor="t" anchorCtr="0" upright="1">
                          <a:noAutofit/>
                        </wps:bodyPr>
                      </wps:wsp>
                      <wpg:grpSp>
                        <wpg:cNvPr id="241" name="Group 241"/>
                        <wpg:cNvGrpSpPr/>
                        <wpg:grpSpPr>
                          <a:xfrm>
                            <a:off x="2538484" y="0"/>
                            <a:ext cx="3218815" cy="3587115"/>
                            <a:chOff x="0" y="0"/>
                            <a:chExt cx="3218995" cy="3587674"/>
                          </a:xfrm>
                        </wpg:grpSpPr>
                        <pic:pic xmlns:pic="http://schemas.openxmlformats.org/drawingml/2006/picture">
                          <pic:nvPicPr>
                            <pic:cNvPr id="260" name="Picture 260"/>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1310185" y="0"/>
                              <a:ext cx="1908810" cy="2528570"/>
                            </a:xfrm>
                            <a:prstGeom prst="rect">
                              <a:avLst/>
                            </a:prstGeom>
                            <a:ln w="15875">
                              <a:solidFill>
                                <a:schemeClr val="accent6">
                                  <a:lumMod val="50000"/>
                                </a:schemeClr>
                              </a:solidFill>
                            </a:ln>
                          </pic:spPr>
                        </pic:pic>
                        <pic:pic xmlns:pic="http://schemas.openxmlformats.org/drawingml/2006/picture">
                          <pic:nvPicPr>
                            <pic:cNvPr id="53" name="Picture 5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1589964"/>
                              <a:ext cx="1122045" cy="1997710"/>
                            </a:xfrm>
                            <a:prstGeom prst="rect">
                              <a:avLst/>
                            </a:prstGeom>
                            <a:ln w="15875">
                              <a:solidFill>
                                <a:schemeClr val="accent6">
                                  <a:lumMod val="50000"/>
                                </a:schemeClr>
                              </a:solidFill>
                            </a:ln>
                            <a:effectLst>
                              <a:outerShdw blurRad="50800" dist="38100" algn="l" rotWithShape="0">
                                <a:schemeClr val="bg1">
                                  <a:alpha val="40000"/>
                                </a:schemeClr>
                              </a:outerShdw>
                            </a:effectLst>
                          </pic:spPr>
                        </pic:pic>
                        <wpg:grpSp>
                          <wpg:cNvPr id="240" name="Group 240"/>
                          <wpg:cNvGrpSpPr/>
                          <wpg:grpSpPr>
                            <a:xfrm>
                              <a:off x="0" y="723331"/>
                              <a:ext cx="2728860" cy="2864343"/>
                              <a:chOff x="0" y="0"/>
                              <a:chExt cx="2728860" cy="2864343"/>
                            </a:xfrm>
                          </wpg:grpSpPr>
                          <wps:wsp>
                            <wps:cNvPr id="261" name="Straight Connector 261"/>
                            <wps:cNvCnPr/>
                            <wps:spPr>
                              <a:xfrm flipV="1">
                                <a:off x="0" y="0"/>
                                <a:ext cx="2728860" cy="866633"/>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262" name="Straight Connector 262"/>
                            <wps:cNvCnPr/>
                            <wps:spPr>
                              <a:xfrm flipV="1">
                                <a:off x="1119116" y="0"/>
                                <a:ext cx="1606892" cy="866140"/>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239" name="Straight Connector 239"/>
                            <wps:cNvCnPr/>
                            <wps:spPr>
                              <a:xfrm flipV="1">
                                <a:off x="1119116" y="0"/>
                                <a:ext cx="1608958" cy="2864343"/>
                              </a:xfrm>
                              <a:prstGeom prst="line">
                                <a:avLst/>
                              </a:prstGeom>
                              <a:ln w="25400"/>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xmlns:w15="http://schemas.microsoft.com/office/word/2012/wordml">
            <w:pict>
              <v:group id="Group 242" o:spid="_x0000_s1075" style="position:absolute;margin-left:7pt;margin-top:110.8pt;width:453.35pt;height:285.3pt;z-index:251767808;mso-position-horizontal-relative:text;mso-position-vertical-relative:text" coordsize="57572,36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">
                <v:shape id="Text Box 101" o:spid="_x0000_s1076" type="#_x0000_t202" style="position:absolute;top:32618;width:25317;height:3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rsidR="00C74D96" w:rsidRDefault="00C74D96" w:rsidP="00AA7503">
                        <w:pPr>
                          <w:pStyle w:val="Caption"/>
                          <w:tabs>
                            <w:tab w:val="left" w:pos="1134"/>
                            <w:tab w:val="left" w:pos="5954"/>
                          </w:tabs>
                          <w:spacing w:after="0"/>
                          <w:jc w:val="right"/>
                          <w:rPr>
                            <w:color w:val="2A495E" w:themeColor="accent6" w:themeShade="80"/>
                            <w:sz w:val="20"/>
                            <w:szCs w:val="20"/>
                          </w:rPr>
                        </w:pPr>
                        <w:r w:rsidRPr="0002311D">
                          <w:rPr>
                            <w:color w:val="2A495E" w:themeColor="accent6" w:themeShade="80"/>
                            <w:sz w:val="20"/>
                            <w:szCs w:val="20"/>
                          </w:rPr>
                          <w:t xml:space="preserve">Figure </w:t>
                        </w:r>
                        <w:r>
                          <w:rPr>
                            <w:color w:val="2A495E" w:themeColor="accent6" w:themeShade="80"/>
                            <w:sz w:val="20"/>
                            <w:szCs w:val="20"/>
                          </w:rPr>
                          <w:t>11</w:t>
                        </w:r>
                        <w:r w:rsidRPr="0002311D">
                          <w:rPr>
                            <w:color w:val="2A495E" w:themeColor="accent6" w:themeShade="80"/>
                            <w:sz w:val="20"/>
                            <w:szCs w:val="20"/>
                          </w:rPr>
                          <w:t xml:space="preserve">: </w:t>
                        </w:r>
                      </w:p>
                      <w:p w:rsidR="00C74D96" w:rsidRPr="00FD6D80" w:rsidRDefault="00C74D96" w:rsidP="00FD6D80">
                        <w:pPr>
                          <w:pStyle w:val="Caption"/>
                          <w:tabs>
                            <w:tab w:val="left" w:pos="709"/>
                            <w:tab w:val="left" w:pos="5954"/>
                          </w:tabs>
                          <w:spacing w:after="0"/>
                          <w:jc w:val="right"/>
                          <w:rPr>
                            <w:b w:val="0"/>
                            <w:color w:val="2A495E" w:themeColor="accent6" w:themeShade="80"/>
                            <w:sz w:val="20"/>
                            <w:szCs w:val="20"/>
                          </w:rPr>
                        </w:pPr>
                        <w:r>
                          <w:rPr>
                            <w:b w:val="0"/>
                            <w:color w:val="2A495E" w:themeColor="accent6" w:themeShade="80"/>
                            <w:sz w:val="20"/>
                            <w:szCs w:val="20"/>
                          </w:rPr>
                          <w:t xml:space="preserve">Example of </w:t>
                        </w:r>
                        <w:r w:rsidRPr="0002311D">
                          <w:rPr>
                            <w:b w:val="0"/>
                            <w:color w:val="2A495E" w:themeColor="accent6" w:themeShade="80"/>
                            <w:sz w:val="20"/>
                            <w:szCs w:val="20"/>
                          </w:rPr>
                          <w:t>RSTBC</w:t>
                        </w:r>
                        <w:r>
                          <w:rPr>
                            <w:b w:val="0"/>
                            <w:color w:val="2A495E" w:themeColor="accent6" w:themeShade="80"/>
                            <w:sz w:val="20"/>
                            <w:szCs w:val="20"/>
                          </w:rPr>
                          <w:t xml:space="preserve"> Directional Signs</w:t>
                        </w:r>
                      </w:p>
                    </w:txbxContent>
                  </v:textbox>
                </v:shape>
                <v:group id="Group 241" o:spid="_x0000_s1077" style="position:absolute;left:25384;width:32188;height:35871" coordsize="32189,358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fne8QAAADcAAAADwAAAGRycy9kb3ducmV2LnhtbESPQYvCMBSE78L+h/AW&#10;vGlaVxepRhHZFQ8iqAvi7dE822LzUppsW/+9EQSPw8x8w8yXnSlFQ7UrLCuIhxEI4tTqgjMFf6ff&#10;wRSE88gaS8uk4E4OlouP3hwTbVs+UHP0mQgQdgkqyL2vEildmpNBN7QVcfCutjbog6wzqWtsA9yU&#10;chRF39JgwWEhx4rWOaW3479RsGmxXX3FP83udl3fL6fJ/ryLSan+Z7eagfDU+Xf41d5qBa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fne8QAAADcAAAA&#10;DwAAAAAAAAAAAAAAAACqAgAAZHJzL2Rvd25yZXYueG1sUEsFBgAAAAAEAAQA+gAAAJsDAAAAAA==&#10;">
                  <v:shape id="Picture 260" o:spid="_x0000_s1078" type="#_x0000_t75" style="position:absolute;left:13101;width:19088;height:25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rAOrCAAAA3AAAAA8AAABkcnMvZG93bnJldi54bWxET8tqwkAU3Qv9h+EW3JlJotiQOgYtiMWu&#10;tN10d8ncPGjmTpKZavr3zkLo8nDem2IynbjS6FrLCpIoBkFcWt1yreDr87DIQDiPrLGzTAr+yEGx&#10;fZptMNf2xme6XnwtQgi7HBU03ve5lK5syKCLbE8cuMqOBn2AYy31iLcQbjqZxvFaGmw5NDTY01tD&#10;5c/l1yjoP9Lv7KWOh+VxSNxqyE5VuR+Umj9Pu1cQnib/L36437WCdB3mhzPhCMjt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KwDqwgAAANwAAAAPAAAAAAAAAAAAAAAAAJ8C&#10;AABkcnMvZG93bnJldi54bWxQSwUGAAAAAAQABAD3AAAAjgMAAAAA&#10;" stroked="t" strokecolor="#2a495d [1609]" strokeweight="1.25pt">
                    <v:imagedata r:id="rId39" o:title=""/>
                    <v:path arrowok="t"/>
                  </v:shape>
                  <v:shape id="Picture 53" o:spid="_x0000_s1079" type="#_x0000_t75" style="position:absolute;top:15899;width:11220;height:199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A2OvGAAAA2wAAAA8AAABkcnMvZG93bnJldi54bWxEj0FrwkAUhO8F/8PyhF5K3VixtKmbIErB&#10;EhBMBXt8zT6TaPZtyG41/feuIHgcZuYbZpb2phEn6lxtWcF4FIEgLqyuuVSw/f58fgPhPLLGxjIp&#10;+CcHaTJ4mGGs7Zk3dMp9KQKEXYwKKu/bWEpXVGTQjWxLHLy97Qz6ILtS6g7PAW4a+RJFr9JgzWGh&#10;wpYWFRXH/M8o4Pcj1v2iPeyWX5snma2zn995ptTjsJ9/gPDU+3v41l5pBdMJXL+EHyCT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ADY68YAAADbAAAADwAAAAAAAAAAAAAA&#10;AACfAgAAZHJzL2Rvd25yZXYueG1sUEsFBgAAAAAEAAQA9wAAAJIDAAAAAA==&#10;" stroked="t" strokecolor="#2a495d [1609]" strokeweight="1.25pt">
                    <v:imagedata r:id="rId40" o:title=""/>
                    <v:shadow on="t" color="white [3212]" opacity="26214f" origin="-.5" offset="3pt,0"/>
                    <v:path arrowok="t"/>
                  </v:shape>
                  <v:group id="Group 240" o:spid="_x0000_s1080" style="position:absolute;top:7233;width:27288;height:28643" coordsize="27288,286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tC4MIAAADcAAAADwAAAGRycy9kb3ducmV2LnhtbERPy4rCMBTdC/MP4Q64&#10;07S+GDpGERmHWYhgHRB3l+baFpub0sS2/r1ZCC4P571c96YSLTWutKwgHkcgiDOrS84V/J92oy8Q&#10;ziNrrCyTggc5WK8+BktMtO34SG3qcxFC2CWooPC+TqR0WUEG3djWxIG72sagD7DJpW6wC+GmkpMo&#10;WkiDJYeGAmvaFpTd0rtR8Ntht5nGP+3+dt0+Lqf54byPSanhZ7/5BuGp92/xy/2nFUx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aLQuDCAAAA3AAAAA8A&#10;AAAAAAAAAAAAAAAAqgIAAGRycy9kb3ducmV2LnhtbFBLBQYAAAAABAAEAPoAAACZAwAAAAA=&#10;">
                    <v:line id="Straight Connector 261" o:spid="_x0000_s1081" style="position:absolute;flip:y;visibility:visible;mso-wrap-style:square" from="0,0" to="27288,8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HnJr4AAADcAAAADwAAAGRycy9kb3ducmV2LnhtbESPwQrCMBBE74L/EFbwpqkeRKtRRBT0&#10;JGo/YGnWtthsShJt/XsjCB6HmXnDrDadqcWLnK8sK5iMExDEudUVFwqy22E0B+EDssbaMil4k4fN&#10;ut9bYaptyxd6XUMhIoR9igrKEJpUSp+XZNCPbUMcvbt1BkOUrpDaYRvhppbTJJlJgxXHhRIb2pWU&#10;P65Po4AW7jy/1IejWeT7ygX9KNpTptRw0G2XIAJ14R/+tY9awXQ2ge+ZeATk+g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WoecmvgAAANwAAAAPAAAAAAAAAAAAAAAAAKEC&#10;AABkcnMvZG93bnJldi54bWxQSwUGAAAAAAQABAD5AAAAjAMAAAAA&#10;" strokecolor="#53548a [3204]" strokeweight="2pt"/>
                    <v:line id="Straight Connector 262" o:spid="_x0000_s1082" style="position:absolute;flip:y;visibility:visible;mso-wrap-style:square" from="11191,0" to="27260,8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N5Ub8AAADcAAAADwAAAGRycy9kb3ducmV2LnhtbESPzQrCMBCE74LvEFbwpqk9iFajiCjo&#10;Sfx5gKVZ22KzKUm09e2NIHgcZuYbZrnuTC1e5HxlWcFknIAgzq2uuFBwu+5HMxA+IGusLZOCN3lY&#10;r/q9JWbatnym1yUUIkLYZ6igDKHJpPR5SQb92DbE0btbZzBE6QqpHbYRbmqZJslUGqw4LpTY0Lak&#10;/HF5GgU0d6fZud4fzDzfVS7oR9Eeb0oNB91mASJQF/7hX/ugFaTTFL5n4hGQqw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5nN5Ub8AAADcAAAADwAAAAAAAAAAAAAAAACh&#10;AgAAZHJzL2Rvd25yZXYueG1sUEsFBgAAAAAEAAQA+QAAAI0DAAAAAA==&#10;" strokecolor="#53548a [3204]" strokeweight="2pt"/>
                    <v:line id="Straight Connector 239" o:spid="_x0000_s1083" style="position:absolute;flip:y;visibility:visible;mso-wrap-style:square" from="11191,0" to="27280,28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EPcIAAADcAAAADwAAAGRycy9kb3ducmV2LnhtbESP0YrCMBRE3xf8h3AX9m1NV2Gx1VRE&#10;FPRJ1H7Apbm2pc1NSaKtf78RhH0cZuYMs1qPphMPcr6xrOBnmoAgLq1uuFJQXPffCxA+IGvsLJOC&#10;J3lY55OPFWbaDnymxyVUIkLYZ6igDqHPpPRlTQb91PbE0btZZzBE6SqpHQ4Rbjo5S5JfabDhuFBj&#10;T9uayvZyNwoodafFudsfTFruGhd0Ww3HQqmvz3GzBBFoDP/hd/ugFczmKbzOxCMg8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TEPcIAAADcAAAADwAAAAAAAAAAAAAA&#10;AAChAgAAZHJzL2Rvd25yZXYueG1sUEsFBgAAAAAEAAQA+QAAAJADAAAAAA==&#10;" strokecolor="#53548a [3204]" strokeweight="2pt"/>
                  </v:group>
                </v:group>
              </v:group>
            </w:pict>
          </mc:Fallback>
        </mc:AlternateContent>
      </w:r>
      <w:r w:rsidR="00AC3BDA">
        <w:t>strategic locations as needed.</w:t>
      </w:r>
    </w:p>
    <w:p w:rsidR="00476F3B" w:rsidRDefault="00476F3B" w:rsidP="00F935B9"/>
    <w:p w:rsidR="00BD3695" w:rsidRDefault="00BD3695" w:rsidP="00F935B9"/>
    <w:p w:rsidR="00481AEF" w:rsidRDefault="00481AEF" w:rsidP="00BC625F">
      <w:pPr>
        <w:spacing w:after="0"/>
        <w:ind w:firstLine="720"/>
      </w:pPr>
      <w:r>
        <w:t xml:space="preserve">                                     </w:t>
      </w:r>
      <w:r w:rsidR="00BC625F">
        <w:tab/>
      </w:r>
      <w:r>
        <w:t xml:space="preserve">  </w:t>
      </w:r>
    </w:p>
    <w:p w:rsidR="000F7DD0" w:rsidRDefault="000F7DD0" w:rsidP="000F7DD0"/>
    <w:p w:rsidR="000F7DD0" w:rsidRDefault="000F7DD0" w:rsidP="000F7DD0"/>
    <w:p w:rsidR="000F7DD0" w:rsidRDefault="000F7DD0" w:rsidP="000F7DD0"/>
    <w:p w:rsidR="000F7DD0" w:rsidRDefault="000F7DD0" w:rsidP="000F7DD0"/>
    <w:p w:rsidR="00222A8A" w:rsidRDefault="00222A8A" w:rsidP="000F7DD0"/>
    <w:p w:rsidR="00222A8A" w:rsidRDefault="00222A8A" w:rsidP="000F7DD0"/>
    <w:p w:rsidR="00222A8A" w:rsidRDefault="00222A8A" w:rsidP="000F7DD0"/>
    <w:p w:rsidR="00222A8A" w:rsidRDefault="00222A8A" w:rsidP="000F7DD0"/>
    <w:p w:rsidR="00155BBA" w:rsidRDefault="00155BBA" w:rsidP="000F7DD0"/>
    <w:p w:rsidR="00155BBA" w:rsidRDefault="00155BBA" w:rsidP="000F7DD0"/>
    <w:p w:rsidR="00FD6D80" w:rsidRDefault="00FD6D80" w:rsidP="00FD6D80">
      <w:pPr>
        <w:spacing w:before="360" w:after="120"/>
      </w:pPr>
      <w:r>
        <w:rPr>
          <w:noProof/>
          <w:lang w:val="en-CA" w:eastAsia="en-CA"/>
        </w:rPr>
        <mc:AlternateContent>
          <mc:Choice Requires="wpg">
            <w:drawing>
              <wp:anchor distT="0" distB="0" distL="114300" distR="114300" simplePos="0" relativeHeight="251676160" behindDoc="0" locked="0" layoutInCell="1" allowOverlap="1">
                <wp:simplePos x="0" y="0"/>
                <wp:positionH relativeFrom="column">
                  <wp:posOffset>4648200</wp:posOffset>
                </wp:positionH>
                <wp:positionV relativeFrom="paragraph">
                  <wp:posOffset>501015</wp:posOffset>
                </wp:positionV>
                <wp:extent cx="1285875" cy="2223135"/>
                <wp:effectExtent l="0" t="19050" r="9525" b="5715"/>
                <wp:wrapTight wrapText="bothSides">
                  <wp:wrapPolygon edited="0">
                    <wp:start x="0" y="-185"/>
                    <wp:lineTo x="0" y="21470"/>
                    <wp:lineTo x="21440" y="21470"/>
                    <wp:lineTo x="21440" y="-185"/>
                    <wp:lineTo x="0" y="-185"/>
                  </wp:wrapPolygon>
                </wp:wrapTight>
                <wp:docPr id="243" name="Group 243"/>
                <wp:cNvGraphicFramePr/>
                <a:graphic xmlns:a="http://schemas.openxmlformats.org/drawingml/2006/main">
                  <a:graphicData uri="http://schemas.microsoft.com/office/word/2010/wordprocessingGroup">
                    <wpg:wgp>
                      <wpg:cNvGrpSpPr/>
                      <wpg:grpSpPr>
                        <a:xfrm>
                          <a:off x="0" y="0"/>
                          <a:ext cx="1285875" cy="2223135"/>
                          <a:chOff x="0" y="0"/>
                          <a:chExt cx="1285875" cy="2223135"/>
                        </a:xfrm>
                      </wpg:grpSpPr>
                      <pic:pic xmlns:pic="http://schemas.openxmlformats.org/drawingml/2006/picture">
                        <pic:nvPicPr>
                          <pic:cNvPr id="16" name="Picture 15" descr="Rec Sites &amp; Trails Muddy Sign.jpg"/>
                          <pic:cNvPicPr>
                            <a:picLocks noChangeAspect="1"/>
                          </pic:cNvPicPr>
                        </pic:nvPicPr>
                        <pic:blipFill>
                          <a:blip r:embed="rId41" cstate="print"/>
                          <a:stretch>
                            <a:fillRect/>
                          </a:stretch>
                        </pic:blipFill>
                        <pic:spPr>
                          <a:xfrm>
                            <a:off x="9525" y="0"/>
                            <a:ext cx="1273175" cy="1711325"/>
                          </a:xfrm>
                          <a:prstGeom prst="rect">
                            <a:avLst/>
                          </a:prstGeom>
                          <a:ln w="19050">
                            <a:solidFill>
                              <a:srgbClr val="008000"/>
                            </a:solidFill>
                          </a:ln>
                        </pic:spPr>
                      </pic:pic>
                      <wps:wsp>
                        <wps:cNvPr id="30" name="Text Box 87"/>
                        <wps:cNvSpPr txBox="1">
                          <a:spLocks noChangeArrowheads="1"/>
                        </wps:cNvSpPr>
                        <wps:spPr bwMode="auto">
                          <a:xfrm>
                            <a:off x="0" y="1733550"/>
                            <a:ext cx="1285875" cy="489585"/>
                          </a:xfrm>
                          <a:prstGeom prst="rect">
                            <a:avLst/>
                          </a:prstGeom>
                          <a:noFill/>
                          <a:ln>
                            <a:noFill/>
                          </a:ln>
                          <a:extLst/>
                        </wps:spPr>
                        <wps:txbx>
                          <w:txbxContent>
                            <w:p w:rsidR="00C74D96" w:rsidRDefault="00C74D96" w:rsidP="00FD6D80">
                              <w:pPr>
                                <w:pStyle w:val="Caption"/>
                                <w:spacing w:after="0"/>
                                <w:rPr>
                                  <w:color w:val="2A495E" w:themeColor="accent6" w:themeShade="80"/>
                                  <w:sz w:val="20"/>
                                  <w:szCs w:val="20"/>
                                </w:rPr>
                              </w:pPr>
                              <w:r w:rsidRPr="0002311D">
                                <w:rPr>
                                  <w:color w:val="2A495E" w:themeColor="accent6" w:themeShade="80"/>
                                  <w:sz w:val="20"/>
                                  <w:szCs w:val="20"/>
                                </w:rPr>
                                <w:t xml:space="preserve">Figure </w:t>
                              </w:r>
                              <w:r>
                                <w:rPr>
                                  <w:color w:val="2A495E" w:themeColor="accent6" w:themeShade="80"/>
                                  <w:sz w:val="20"/>
                                  <w:szCs w:val="20"/>
                                </w:rPr>
                                <w:t>13</w:t>
                              </w:r>
                              <w:r w:rsidRPr="0002311D">
                                <w:rPr>
                                  <w:color w:val="2A495E" w:themeColor="accent6" w:themeShade="80"/>
                                  <w:sz w:val="20"/>
                                  <w:szCs w:val="20"/>
                                </w:rPr>
                                <w:t xml:space="preserve">: </w:t>
                              </w:r>
                            </w:p>
                            <w:p w:rsidR="00C74D96" w:rsidRPr="0002311D" w:rsidRDefault="00C74D96" w:rsidP="00FD6D80">
                              <w:pPr>
                                <w:pStyle w:val="Caption"/>
                                <w:spacing w:after="0"/>
                                <w:rPr>
                                  <w:noProof/>
                                  <w:color w:val="2A495E" w:themeColor="accent6" w:themeShade="80"/>
                                  <w:sz w:val="20"/>
                                  <w:szCs w:val="20"/>
                                </w:rPr>
                              </w:pPr>
                              <w:r w:rsidRPr="0002311D">
                                <w:rPr>
                                  <w:b w:val="0"/>
                                  <w:color w:val="2A495E" w:themeColor="accent6" w:themeShade="80"/>
                                  <w:sz w:val="20"/>
                                  <w:szCs w:val="20"/>
                                </w:rPr>
                                <w:t>RSTBC Example Managing Use</w:t>
                              </w:r>
                              <w:r>
                                <w:rPr>
                                  <w:b w:val="0"/>
                                  <w:color w:val="2A495E" w:themeColor="accent6" w:themeShade="80"/>
                                  <w:sz w:val="20"/>
                                  <w:szCs w:val="20"/>
                                </w:rPr>
                                <w:t xml:space="preserve"> Sign.</w:t>
                              </w:r>
                            </w:p>
                          </w:txbxContent>
                        </wps:txbx>
                        <wps:bodyPr rot="0" vert="horz" wrap="square" lIns="0" tIns="0" rIns="0" bIns="0" anchor="t" anchorCtr="0" upright="1">
                          <a:noAutofit/>
                        </wps:bodyPr>
                      </wps:wsp>
                    </wpg:wgp>
                  </a:graphicData>
                </a:graphic>
              </wp:anchor>
            </w:drawing>
          </mc:Choice>
          <mc:Fallback xmlns:w15="http://schemas.microsoft.com/office/word/2012/wordml">
            <w:pict>
              <v:group id="Group 243" o:spid="_x0000_s1084" style="position:absolute;margin-left:366pt;margin-top:39.45pt;width:101.25pt;height:175.05pt;z-index:251770880;mso-position-horizontal-relative:text;mso-position-vertical-relative:text" coordsize="12858,22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">
                <v:shape id="Picture 15" o:spid="_x0000_s1085" type="#_x0000_t75" alt="Rec Sites &amp; Trails Muddy Sign.jpg" style="position:absolute;left:95;width:12732;height:17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lMs2+AAAA2wAAAA8AAABkcnMvZG93bnJldi54bWxET02LwjAQvQv+hzDC3mzqHkSrUZZdFI/b&#10;Kp6HZmyrzaQksXb//UYQvM3jfc56O5hW9OR8Y1nBLElBEJdWN1wpOB130wUIH5A1tpZJwR952G7G&#10;ozVm2j44p74IlYgh7DNUUIfQZVL6siaDPrEdceQu1hkMEbpKaoePGG5a+Zmmc2mw4dhQY0ffNZW3&#10;4m4UXPe+KPudNEv/c5nl2lXn/PCr1Mdk+FqBCDSEt/jlPug4fw7PX+IBcvMP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ZlMs2+AAAA2wAAAA8AAAAAAAAAAAAAAAAAnwIAAGRy&#10;cy9kb3ducmV2LnhtbFBLBQYAAAAABAAEAPcAAACKAwAAAAA=&#10;" stroked="t" strokecolor="green" strokeweight="1.5pt">
                  <v:imagedata r:id="rId42" o:title="Rec Sites &amp; Trails Muddy Sign"/>
                  <v:path arrowok="t"/>
                </v:shape>
                <v:shape id="Text Box 87" o:spid="_x0000_s1086" type="#_x0000_t202" style="position:absolute;top:17335;width:12858;height:4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18AA&#10;AADbAAAADwAAAGRycy9kb3ducmV2LnhtbERPTYvCMBC9L/gfwgje1tQV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z+18AAAADbAAAADwAAAAAAAAAAAAAAAACYAgAAZHJzL2Rvd25y&#10;ZXYueG1sUEsFBgAAAAAEAAQA9QAAAIUDAAAAAA==&#10;" filled="f" stroked="f">
                  <v:textbox inset="0,0,0,0">
                    <w:txbxContent>
                      <w:p w:rsidR="00C74D96" w:rsidRDefault="00C74D96" w:rsidP="00FD6D80">
                        <w:pPr>
                          <w:pStyle w:val="Caption"/>
                          <w:spacing w:after="0"/>
                          <w:rPr>
                            <w:color w:val="2A495E" w:themeColor="accent6" w:themeShade="80"/>
                            <w:sz w:val="20"/>
                            <w:szCs w:val="20"/>
                          </w:rPr>
                        </w:pPr>
                        <w:r w:rsidRPr="0002311D">
                          <w:rPr>
                            <w:color w:val="2A495E" w:themeColor="accent6" w:themeShade="80"/>
                            <w:sz w:val="20"/>
                            <w:szCs w:val="20"/>
                          </w:rPr>
                          <w:t xml:space="preserve">Figure </w:t>
                        </w:r>
                        <w:r>
                          <w:rPr>
                            <w:color w:val="2A495E" w:themeColor="accent6" w:themeShade="80"/>
                            <w:sz w:val="20"/>
                            <w:szCs w:val="20"/>
                          </w:rPr>
                          <w:t>13</w:t>
                        </w:r>
                        <w:r w:rsidRPr="0002311D">
                          <w:rPr>
                            <w:color w:val="2A495E" w:themeColor="accent6" w:themeShade="80"/>
                            <w:sz w:val="20"/>
                            <w:szCs w:val="20"/>
                          </w:rPr>
                          <w:t xml:space="preserve">: </w:t>
                        </w:r>
                      </w:p>
                      <w:p w:rsidR="00C74D96" w:rsidRPr="0002311D" w:rsidRDefault="00C74D96" w:rsidP="00FD6D80">
                        <w:pPr>
                          <w:pStyle w:val="Caption"/>
                          <w:spacing w:after="0"/>
                          <w:rPr>
                            <w:noProof/>
                            <w:color w:val="2A495E" w:themeColor="accent6" w:themeShade="80"/>
                            <w:sz w:val="20"/>
                            <w:szCs w:val="20"/>
                          </w:rPr>
                        </w:pPr>
                        <w:r w:rsidRPr="0002311D">
                          <w:rPr>
                            <w:b w:val="0"/>
                            <w:color w:val="2A495E" w:themeColor="accent6" w:themeShade="80"/>
                            <w:sz w:val="20"/>
                            <w:szCs w:val="20"/>
                          </w:rPr>
                          <w:t>RSTBC Example Managing Use</w:t>
                        </w:r>
                        <w:r>
                          <w:rPr>
                            <w:b w:val="0"/>
                            <w:color w:val="2A495E" w:themeColor="accent6" w:themeShade="80"/>
                            <w:sz w:val="20"/>
                            <w:szCs w:val="20"/>
                          </w:rPr>
                          <w:t xml:space="preserve"> Sign.</w:t>
                        </w:r>
                      </w:p>
                    </w:txbxContent>
                  </v:textbox>
                </v:shape>
                <w10:wrap type="tight"/>
              </v:group>
            </w:pict>
          </mc:Fallback>
        </mc:AlternateContent>
      </w:r>
      <w:r>
        <w:t>It is recognized that the Barbour Rock Recreation Trails system may require t</w:t>
      </w:r>
      <w:r w:rsidR="00222A8A">
        <w:t>emporary</w:t>
      </w:r>
      <w:r w:rsidR="000F7DD0">
        <w:t xml:space="preserve"> signs </w:t>
      </w:r>
      <w:r>
        <w:t xml:space="preserve">on </w:t>
      </w:r>
      <w:r w:rsidR="00CC728F">
        <w:t>occasion</w:t>
      </w:r>
      <w:r w:rsidR="00222A8A">
        <w:t xml:space="preserve"> to </w:t>
      </w:r>
      <w:r>
        <w:t xml:space="preserve">assist in the </w:t>
      </w:r>
      <w:r w:rsidR="00222A8A">
        <w:t>manage</w:t>
      </w:r>
      <w:r>
        <w:t>ment of the</w:t>
      </w:r>
      <w:r w:rsidR="00222A8A">
        <w:t xml:space="preserve"> </w:t>
      </w:r>
      <w:r w:rsidR="00E71A36">
        <w:t>trail</w:t>
      </w:r>
      <w:r>
        <w:t>.</w:t>
      </w:r>
      <w:r w:rsidR="00E71A36">
        <w:t xml:space="preserve"> </w:t>
      </w:r>
      <w:r>
        <w:t>E</w:t>
      </w:r>
      <w:r w:rsidR="00E71A36">
        <w:t>xample</w:t>
      </w:r>
      <w:r>
        <w:t>s</w:t>
      </w:r>
      <w:r w:rsidR="00E71A36">
        <w:t xml:space="preserve"> of when </w:t>
      </w:r>
      <w:r>
        <w:t>temporary</w:t>
      </w:r>
      <w:r w:rsidR="00E71A36">
        <w:t xml:space="preserve"> signs would be </w:t>
      </w:r>
      <w:r>
        <w:t>required</w:t>
      </w:r>
      <w:r w:rsidR="00222A8A">
        <w:t xml:space="preserve"> </w:t>
      </w:r>
      <w:r>
        <w:t>are the following:</w:t>
      </w:r>
    </w:p>
    <w:p w:rsidR="00FD6D80" w:rsidRDefault="00FD6D80" w:rsidP="00FD6D80">
      <w:pPr>
        <w:pStyle w:val="ListParagraph"/>
        <w:numPr>
          <w:ilvl w:val="0"/>
          <w:numId w:val="16"/>
        </w:numPr>
      </w:pPr>
      <w:r>
        <w:t>To address safety concerns. Signs will</w:t>
      </w:r>
      <w:r w:rsidR="000F7DD0">
        <w:t xml:space="preserve"> cautio</w:t>
      </w:r>
      <w:r w:rsidR="00BD3695">
        <w:t xml:space="preserve">n </w:t>
      </w:r>
      <w:r w:rsidR="00E71A36">
        <w:t xml:space="preserve">trail </w:t>
      </w:r>
      <w:r w:rsidR="00BD3695">
        <w:t>users of dangerous situations;</w:t>
      </w:r>
      <w:r w:rsidR="000F7DD0">
        <w:t xml:space="preserve"> </w:t>
      </w:r>
    </w:p>
    <w:p w:rsidR="00FD6D80" w:rsidRDefault="00FD6D80" w:rsidP="00FD6D80">
      <w:pPr>
        <w:pStyle w:val="ListParagraph"/>
        <w:numPr>
          <w:ilvl w:val="0"/>
          <w:numId w:val="16"/>
        </w:numPr>
      </w:pPr>
      <w:r>
        <w:t xml:space="preserve">To </w:t>
      </w:r>
      <w:r w:rsidR="000F7DD0">
        <w:t>remind users of permitted and not permitted activities on</w:t>
      </w:r>
      <w:r w:rsidR="00BD3695">
        <w:t xml:space="preserve"> the trail (non-motorized only);</w:t>
      </w:r>
      <w:r w:rsidR="000F7DD0">
        <w:t xml:space="preserve"> </w:t>
      </w:r>
    </w:p>
    <w:p w:rsidR="00FD6D80" w:rsidRDefault="00FD6D80" w:rsidP="00FD6D80">
      <w:pPr>
        <w:pStyle w:val="ListParagraph"/>
        <w:numPr>
          <w:ilvl w:val="0"/>
          <w:numId w:val="16"/>
        </w:numPr>
      </w:pPr>
      <w:r>
        <w:t>For</w:t>
      </w:r>
      <w:r w:rsidR="000F7DD0">
        <w:t xml:space="preserve"> notifications to the </w:t>
      </w:r>
      <w:r>
        <w:t xml:space="preserve">trail </w:t>
      </w:r>
      <w:r w:rsidR="000F7DD0">
        <w:t xml:space="preserve">users </w:t>
      </w:r>
      <w:r>
        <w:t>there are temporary</w:t>
      </w:r>
      <w:r w:rsidR="000F7DD0">
        <w:t xml:space="preserve"> changes to the trai</w:t>
      </w:r>
      <w:r w:rsidR="00E71A36">
        <w:t xml:space="preserve">l system. </w:t>
      </w:r>
      <w:r>
        <w:t>Such as:</w:t>
      </w:r>
      <w:r w:rsidR="000F7DD0">
        <w:t xml:space="preserve"> wildlife</w:t>
      </w:r>
      <w:r>
        <w:t xml:space="preserve"> concerns</w:t>
      </w:r>
      <w:r w:rsidR="00222A8A">
        <w:t>,</w:t>
      </w:r>
      <w:r w:rsidR="000F7DD0">
        <w:t xml:space="preserve"> </w:t>
      </w:r>
      <w:r>
        <w:t xml:space="preserve">or ongoing </w:t>
      </w:r>
      <w:r w:rsidR="000F7DD0">
        <w:t>commer</w:t>
      </w:r>
      <w:r w:rsidR="00222A8A">
        <w:t>cial activities</w:t>
      </w:r>
      <w:r w:rsidR="00E71A36">
        <w:t xml:space="preserve"> (logging, </w:t>
      </w:r>
      <w:r w:rsidR="00CC728F">
        <w:t>etc.</w:t>
      </w:r>
      <w:r w:rsidR="00E71A36">
        <w:t>)</w:t>
      </w:r>
      <w:r>
        <w:t>; or,</w:t>
      </w:r>
    </w:p>
    <w:p w:rsidR="000F7DD0" w:rsidRDefault="00FD6D80" w:rsidP="00FD6D80">
      <w:pPr>
        <w:pStyle w:val="ListParagraph"/>
        <w:numPr>
          <w:ilvl w:val="0"/>
          <w:numId w:val="16"/>
        </w:numPr>
      </w:pPr>
      <w:r>
        <w:t>When</w:t>
      </w:r>
      <w:r w:rsidR="00222A8A">
        <w:t xml:space="preserve"> trail conditions </w:t>
      </w:r>
      <w:r>
        <w:t>have changes; such as mud or flooding</w:t>
      </w:r>
      <w:r w:rsidR="00222A8A">
        <w:t xml:space="preserve"> </w:t>
      </w:r>
      <w:r>
        <w:t xml:space="preserve">(See </w:t>
      </w:r>
      <w:r w:rsidR="00222A8A">
        <w:t>Figure 1</w:t>
      </w:r>
      <w:r w:rsidR="00916DDF">
        <w:t>3</w:t>
      </w:r>
      <w:r w:rsidR="00222A8A">
        <w:t xml:space="preserve">: RSTBC Example </w:t>
      </w:r>
      <w:r w:rsidR="00073795">
        <w:t>M</w:t>
      </w:r>
      <w:r w:rsidR="00222A8A">
        <w:t>anaging Use Sign</w:t>
      </w:r>
      <w:r>
        <w:t>)</w:t>
      </w:r>
    </w:p>
    <w:p w:rsidR="00481AEF" w:rsidRDefault="00481AEF" w:rsidP="00481AEF">
      <w:pPr>
        <w:rPr>
          <w:rFonts w:asciiTheme="majorHAnsi" w:eastAsiaTheme="majorEastAsia" w:hAnsiTheme="majorHAnsi" w:cstheme="majorBidi"/>
          <w:color w:val="3E3E67" w:themeColor="accent1" w:themeShade="BF"/>
          <w:sz w:val="30"/>
          <w:szCs w:val="30"/>
        </w:rPr>
      </w:pPr>
      <w:r>
        <w:br w:type="page"/>
      </w:r>
    </w:p>
    <w:p w:rsidR="00481AEF" w:rsidRDefault="00481AEF" w:rsidP="00481AEF">
      <w:pPr>
        <w:pStyle w:val="Heading1"/>
        <w:spacing w:after="120"/>
      </w:pPr>
      <w:bookmarkStart w:id="69" w:name="_Toc451174087"/>
      <w:bookmarkStart w:id="70" w:name="_Toc475880847"/>
      <w:r>
        <w:t>5.</w:t>
      </w:r>
      <w:r>
        <w:tab/>
        <w:t>Trail Construction</w:t>
      </w:r>
      <w:bookmarkEnd w:id="69"/>
      <w:bookmarkEnd w:id="70"/>
    </w:p>
    <w:p w:rsidR="00C74D96" w:rsidRDefault="00C74D96" w:rsidP="00C74D96">
      <w:pPr>
        <w:spacing w:before="240"/>
        <w:ind w:right="4"/>
      </w:pPr>
      <w:r>
        <w:rPr>
          <w:noProof/>
          <w:lang w:val="en-CA" w:eastAsia="en-CA"/>
        </w:rPr>
        <w:drawing>
          <wp:anchor distT="0" distB="0" distL="114300" distR="114300" simplePos="0" relativeHeight="251679232" behindDoc="0" locked="0" layoutInCell="1" allowOverlap="1">
            <wp:simplePos x="0" y="0"/>
            <wp:positionH relativeFrom="column">
              <wp:posOffset>4600575</wp:posOffset>
            </wp:positionH>
            <wp:positionV relativeFrom="paragraph">
              <wp:posOffset>1517650</wp:posOffset>
            </wp:positionV>
            <wp:extent cx="1274445" cy="1838325"/>
            <wp:effectExtent l="19050" t="19050" r="20955" b="28575"/>
            <wp:wrapSquare wrapText="bothSides"/>
            <wp:docPr id="12" name="Picture 10" descr="Hand tools com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d tools compr.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274445" cy="1838325"/>
                    </a:xfrm>
                    <a:prstGeom prst="rect">
                      <a:avLst/>
                    </a:prstGeom>
                    <a:ln w="25400">
                      <a:solidFill>
                        <a:schemeClr val="accent6">
                          <a:lumMod val="50000"/>
                        </a:schemeClr>
                      </a:solidFill>
                    </a:ln>
                  </pic:spPr>
                </pic:pic>
              </a:graphicData>
            </a:graphic>
            <wp14:sizeRelH relativeFrom="page">
              <wp14:pctWidth>0</wp14:pctWidth>
            </wp14:sizeRelH>
            <wp14:sizeRelV relativeFrom="page">
              <wp14:pctHeight>0</wp14:pctHeight>
            </wp14:sizeRelV>
          </wp:anchor>
        </w:drawing>
      </w:r>
      <w:r w:rsidR="00481AEF">
        <w:t xml:space="preserve">As previously mentioned all construction work on the Barbour Rock </w:t>
      </w:r>
      <w:r w:rsidR="009047BD">
        <w:t xml:space="preserve">Recreation </w:t>
      </w:r>
      <w:r w:rsidR="00481AEF">
        <w:t xml:space="preserve">trail system will follow the </w:t>
      </w:r>
      <w:r w:rsidR="00F63152">
        <w:t xml:space="preserve">standards and requirements </w:t>
      </w:r>
      <w:r w:rsidR="00481AEF">
        <w:t xml:space="preserve">of </w:t>
      </w:r>
      <w:r w:rsidR="00A010C0">
        <w:t>RST</w:t>
      </w:r>
      <w:r w:rsidR="00481AEF">
        <w:t xml:space="preserve">BC. In general the </w:t>
      </w:r>
      <w:r w:rsidR="00E74362">
        <w:t>trails</w:t>
      </w:r>
      <w:r w:rsidR="00481AEF">
        <w:t xml:space="preserve"> will </w:t>
      </w:r>
      <w:r w:rsidR="00E74362">
        <w:t xml:space="preserve">be </w:t>
      </w:r>
      <w:r w:rsidR="00481AEF">
        <w:t>buil</w:t>
      </w:r>
      <w:r w:rsidR="00E74362">
        <w:t>t</w:t>
      </w:r>
      <w:r w:rsidR="00481AEF">
        <w:t xml:space="preserve"> </w:t>
      </w:r>
      <w:r w:rsidR="00F63152">
        <w:t>using</w:t>
      </w:r>
      <w:r w:rsidR="00E74362">
        <w:t xml:space="preserve"> trail construction</w:t>
      </w:r>
      <w:r w:rsidR="00F63152">
        <w:t xml:space="preserve"> best practices </w:t>
      </w:r>
      <w:r w:rsidR="00481AEF">
        <w:t xml:space="preserve">to avoid </w:t>
      </w:r>
      <w:r w:rsidR="004D3F1A">
        <w:t>among other things</w:t>
      </w:r>
      <w:r w:rsidR="00E74362">
        <w:t xml:space="preserve"> </w:t>
      </w:r>
      <w:r w:rsidR="00481AEF">
        <w:t>drainage problem</w:t>
      </w:r>
      <w:r w:rsidR="00E74362">
        <w:t>s</w:t>
      </w:r>
      <w:r w:rsidR="00481AEF">
        <w:t xml:space="preserve"> </w:t>
      </w:r>
      <w:r w:rsidR="00E74362">
        <w:t xml:space="preserve">which are the most common </w:t>
      </w:r>
      <w:r w:rsidR="004D3F1A">
        <w:t>reason</w:t>
      </w:r>
      <w:r w:rsidR="00E74362">
        <w:t xml:space="preserve"> that trails </w:t>
      </w:r>
      <w:r w:rsidR="00DA1379">
        <w:t xml:space="preserve">and surrounding area </w:t>
      </w:r>
      <w:r w:rsidR="00E74362">
        <w:t>are damaged.</w:t>
      </w:r>
      <w:r w:rsidR="00481AEF">
        <w:t xml:space="preserve"> </w:t>
      </w:r>
      <w:r w:rsidR="0056528F">
        <w:t>T</w:t>
      </w:r>
      <w:r w:rsidR="00481AEF">
        <w:t>rail construction on the Barbour Rock</w:t>
      </w:r>
      <w:r w:rsidR="009047BD">
        <w:t xml:space="preserve"> Recreation</w:t>
      </w:r>
      <w:r w:rsidR="00481AEF">
        <w:t xml:space="preserve"> trail system will be </w:t>
      </w:r>
      <w:r w:rsidR="0056528F">
        <w:t xml:space="preserve">a combination of machine work and </w:t>
      </w:r>
      <w:r w:rsidR="00481AEF">
        <w:t xml:space="preserve">hand tools. </w:t>
      </w:r>
      <w:r w:rsidR="00BC625F">
        <w:t>Machine work will take place on the majority of uphill portions of the trails</w:t>
      </w:r>
      <w:r w:rsidR="00E74362">
        <w:t xml:space="preserve"> as</w:t>
      </w:r>
      <w:r w:rsidR="00BC625F">
        <w:t xml:space="preserve"> </w:t>
      </w:r>
      <w:r w:rsidR="00E74362">
        <w:t>t</w:t>
      </w:r>
      <w:r w:rsidR="00BC625F">
        <w:t xml:space="preserve">his ensures proper grading and drainage in areas that </w:t>
      </w:r>
      <w:r w:rsidR="00E74362">
        <w:t>would</w:t>
      </w:r>
      <w:r w:rsidR="00BC625F">
        <w:t xml:space="preserve"> be difficult to accomplish with hand tools.</w:t>
      </w:r>
      <w:r w:rsidR="00DA1379">
        <w:t xml:space="preserve"> The CVGTA has acquired a trailer especially outfitted for trail building activities by member groups such as the CVCS. The CVCS will be happy to take advantage of th</w:t>
      </w:r>
      <w:r>
        <w:t>is trailer and these hand tools.</w:t>
      </w:r>
    </w:p>
    <w:p w:rsidR="00C74D96" w:rsidRDefault="00C74D96" w:rsidP="00C74D96">
      <w:pPr>
        <w:spacing w:before="240"/>
        <w:ind w:right="4"/>
        <w:jc w:val="right"/>
      </w:pPr>
    </w:p>
    <w:p w:rsidR="00C74D96" w:rsidRDefault="00C74D96" w:rsidP="00C74D96">
      <w:pPr>
        <w:spacing w:before="240"/>
        <w:ind w:right="4"/>
      </w:pPr>
    </w:p>
    <w:p w:rsidR="00C74D96" w:rsidRDefault="00C74D96" w:rsidP="00C74D96">
      <w:pPr>
        <w:spacing w:before="240"/>
        <w:ind w:right="4"/>
      </w:pPr>
    </w:p>
    <w:p w:rsidR="00C74D96" w:rsidRDefault="00C74D96" w:rsidP="00C74D96">
      <w:pPr>
        <w:spacing w:before="240"/>
        <w:ind w:right="4"/>
      </w:pPr>
    </w:p>
    <w:p w:rsidR="00C74D96" w:rsidRDefault="00C74D96" w:rsidP="00C74D96">
      <w:pPr>
        <w:spacing w:before="240"/>
        <w:ind w:right="4"/>
      </w:pPr>
      <w:r>
        <w:rPr>
          <w:noProof/>
          <w:lang w:val="en-CA" w:eastAsia="en-CA"/>
        </w:rPr>
        <mc:AlternateContent>
          <mc:Choice Requires="wps">
            <w:drawing>
              <wp:anchor distT="0" distB="0" distL="114300" distR="114300" simplePos="0" relativeHeight="251678208" behindDoc="0" locked="0" layoutInCell="1" allowOverlap="1" wp14:anchorId="244CD0B4" wp14:editId="31EF4A34">
                <wp:simplePos x="0" y="0"/>
                <wp:positionH relativeFrom="column">
                  <wp:posOffset>1476375</wp:posOffset>
                </wp:positionH>
                <wp:positionV relativeFrom="paragraph">
                  <wp:posOffset>157480</wp:posOffset>
                </wp:positionV>
                <wp:extent cx="3046095" cy="342900"/>
                <wp:effectExtent l="0" t="0" r="1905" b="0"/>
                <wp:wrapSquare wrapText="bothSides"/>
                <wp:docPr id="29"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609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4D96" w:rsidRPr="00EC2A91" w:rsidRDefault="00C74D96" w:rsidP="00C74D96">
                            <w:pPr>
                              <w:pStyle w:val="Caption"/>
                              <w:spacing w:after="0"/>
                              <w:jc w:val="right"/>
                              <w:rPr>
                                <w:b w:val="0"/>
                                <w:noProof/>
                                <w:color w:val="2A495E" w:themeColor="accent6" w:themeShade="80"/>
                                <w:sz w:val="20"/>
                                <w:szCs w:val="20"/>
                              </w:rPr>
                            </w:pPr>
                            <w:r w:rsidRPr="00EC2A91">
                              <w:rPr>
                                <w:color w:val="2A495E" w:themeColor="accent6" w:themeShade="80"/>
                                <w:sz w:val="20"/>
                                <w:szCs w:val="20"/>
                              </w:rPr>
                              <w:t xml:space="preserve">Figure </w:t>
                            </w:r>
                            <w:r>
                              <w:rPr>
                                <w:color w:val="2A495E" w:themeColor="accent6" w:themeShade="80"/>
                                <w:sz w:val="20"/>
                                <w:szCs w:val="20"/>
                              </w:rPr>
                              <w:t>14</w:t>
                            </w:r>
                            <w:r w:rsidRPr="00EC2A91">
                              <w:rPr>
                                <w:color w:val="2A495E" w:themeColor="accent6" w:themeShade="80"/>
                                <w:sz w:val="20"/>
                                <w:szCs w:val="20"/>
                              </w:rPr>
                              <w:t xml:space="preserve">: </w:t>
                            </w:r>
                            <w:r w:rsidRPr="00EC2A91">
                              <w:rPr>
                                <w:b w:val="0"/>
                                <w:color w:val="2A495E" w:themeColor="accent6" w:themeShade="80"/>
                                <w:sz w:val="20"/>
                                <w:szCs w:val="20"/>
                              </w:rPr>
                              <w:t xml:space="preserve">Examples of </w:t>
                            </w:r>
                            <w:r>
                              <w:rPr>
                                <w:b w:val="0"/>
                                <w:color w:val="2A495E" w:themeColor="accent6" w:themeShade="80"/>
                                <w:sz w:val="20"/>
                                <w:szCs w:val="20"/>
                              </w:rPr>
                              <w:t xml:space="preserve">Typical </w:t>
                            </w:r>
                            <w:r w:rsidRPr="00EC2A91">
                              <w:rPr>
                                <w:b w:val="0"/>
                                <w:color w:val="2A495E" w:themeColor="accent6" w:themeShade="80"/>
                                <w:sz w:val="20"/>
                                <w:szCs w:val="20"/>
                              </w:rPr>
                              <w:t>Hand Tools used for Trail building and maintenance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44CD0B4" id="Text Box 88" o:spid="_x0000_s1087" type="#_x0000_t202" style="position:absolute;margin-left:116.25pt;margin-top:12.4pt;width:239.85pt;height:2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" stroked="f">
                <v:textbox inset="0,0,0,0">
                  <w:txbxContent>
                    <w:p w:rsidR="00C74D96" w:rsidRPr="00EC2A91" w:rsidRDefault="00C74D96" w:rsidP="00C74D96">
                      <w:pPr>
                        <w:pStyle w:val="Caption"/>
                        <w:spacing w:after="0"/>
                        <w:jc w:val="right"/>
                        <w:rPr>
                          <w:b w:val="0"/>
                          <w:noProof/>
                          <w:color w:val="2A495E" w:themeColor="accent6" w:themeShade="80"/>
                          <w:sz w:val="20"/>
                          <w:szCs w:val="20"/>
                        </w:rPr>
                      </w:pPr>
                      <w:r w:rsidRPr="00EC2A91">
                        <w:rPr>
                          <w:color w:val="2A495E" w:themeColor="accent6" w:themeShade="80"/>
                          <w:sz w:val="20"/>
                          <w:szCs w:val="20"/>
                        </w:rPr>
                        <w:t xml:space="preserve">Figure </w:t>
                      </w:r>
                      <w:r>
                        <w:rPr>
                          <w:color w:val="2A495E" w:themeColor="accent6" w:themeShade="80"/>
                          <w:sz w:val="20"/>
                          <w:szCs w:val="20"/>
                        </w:rPr>
                        <w:t>14</w:t>
                      </w:r>
                      <w:r w:rsidRPr="00EC2A91">
                        <w:rPr>
                          <w:color w:val="2A495E" w:themeColor="accent6" w:themeShade="80"/>
                          <w:sz w:val="20"/>
                          <w:szCs w:val="20"/>
                        </w:rPr>
                        <w:t xml:space="preserve">: </w:t>
                      </w:r>
                      <w:r w:rsidRPr="00EC2A91">
                        <w:rPr>
                          <w:b w:val="0"/>
                          <w:color w:val="2A495E" w:themeColor="accent6" w:themeShade="80"/>
                          <w:sz w:val="20"/>
                          <w:szCs w:val="20"/>
                        </w:rPr>
                        <w:t xml:space="preserve">Examples of </w:t>
                      </w:r>
                      <w:r>
                        <w:rPr>
                          <w:b w:val="0"/>
                          <w:color w:val="2A495E" w:themeColor="accent6" w:themeShade="80"/>
                          <w:sz w:val="20"/>
                          <w:szCs w:val="20"/>
                        </w:rPr>
                        <w:t xml:space="preserve">Typical </w:t>
                      </w:r>
                      <w:r w:rsidRPr="00EC2A91">
                        <w:rPr>
                          <w:b w:val="0"/>
                          <w:color w:val="2A495E" w:themeColor="accent6" w:themeShade="80"/>
                          <w:sz w:val="20"/>
                          <w:szCs w:val="20"/>
                        </w:rPr>
                        <w:t>Hand Tools used for Trail building and maintenance</w:t>
                      </w:r>
                    </w:p>
                  </w:txbxContent>
                </v:textbox>
                <w10:wrap type="square"/>
              </v:shape>
            </w:pict>
          </mc:Fallback>
        </mc:AlternateContent>
      </w:r>
    </w:p>
    <w:p w:rsidR="00C74D96" w:rsidRDefault="00C74D96" w:rsidP="00C74D96">
      <w:pPr>
        <w:spacing w:before="240"/>
        <w:ind w:right="4"/>
      </w:pPr>
    </w:p>
    <w:p w:rsidR="00481AEF" w:rsidRDefault="00481AEF" w:rsidP="00C74D96">
      <w:pPr>
        <w:spacing w:before="240"/>
        <w:ind w:right="4"/>
      </w:pPr>
      <w:r>
        <w:t xml:space="preserve">The west </w:t>
      </w:r>
      <w:r w:rsidR="00E74362">
        <w:t xml:space="preserve">Barbour Rock trail loop </w:t>
      </w:r>
      <w:r>
        <w:t xml:space="preserve">will be aligned </w:t>
      </w:r>
      <w:r w:rsidR="00E74362">
        <w:t xml:space="preserve">and constructed using existing open lines between the trees </w:t>
      </w:r>
      <w:r>
        <w:t xml:space="preserve">so </w:t>
      </w:r>
      <w:r w:rsidR="00E74362">
        <w:t xml:space="preserve">that </w:t>
      </w:r>
      <w:r>
        <w:t xml:space="preserve">little to no vegetation </w:t>
      </w:r>
      <w:r w:rsidR="00E74362">
        <w:t>need</w:t>
      </w:r>
      <w:r>
        <w:t xml:space="preserve"> be removed</w:t>
      </w:r>
      <w:r w:rsidR="00F56162">
        <w:t xml:space="preserve"> (Figure 5</w:t>
      </w:r>
      <w:r w:rsidR="008D6F59">
        <w:t>: West Loop Open Forest)</w:t>
      </w:r>
      <w:r>
        <w:t>. This method minimizes any soil disturbance</w:t>
      </w:r>
      <w:r w:rsidR="00E74362">
        <w:t xml:space="preserve"> </w:t>
      </w:r>
      <w:r w:rsidR="0033068C">
        <w:t>and meets the</w:t>
      </w:r>
      <w:r w:rsidR="00E74362">
        <w:t xml:space="preserve"> sustainable trail</w:t>
      </w:r>
      <w:r w:rsidR="0033068C">
        <w:t xml:space="preserve"> definition</w:t>
      </w:r>
      <w:r>
        <w:t xml:space="preserve">. On any side hill </w:t>
      </w:r>
      <w:r w:rsidR="00E74362">
        <w:t xml:space="preserve">the </w:t>
      </w:r>
      <w:r>
        <w:t xml:space="preserve">trail </w:t>
      </w:r>
      <w:r w:rsidR="00E74362">
        <w:t>technique</w:t>
      </w:r>
      <w:r>
        <w:t xml:space="preserve"> will </w:t>
      </w:r>
      <w:r w:rsidR="00E74362">
        <w:t xml:space="preserve">be done so as to </w:t>
      </w:r>
      <w:r>
        <w:t>minimize any cuts and fills</w:t>
      </w:r>
      <w:r w:rsidR="0033068C">
        <w:t xml:space="preserve"> to</w:t>
      </w:r>
      <w:r>
        <w:t xml:space="preserve"> protect the existing vegetation and optimize</w:t>
      </w:r>
      <w:r w:rsidR="00E74362">
        <w:t xml:space="preserve"> natural</w:t>
      </w:r>
      <w:r>
        <w:t xml:space="preserve"> drainage</w:t>
      </w:r>
      <w:r w:rsidR="00E74362">
        <w:t>.</w:t>
      </w:r>
      <w:r>
        <w:t xml:space="preserve"> </w:t>
      </w:r>
      <w:r w:rsidR="0033068C">
        <w:t>When trails are built that disregard the</w:t>
      </w:r>
      <w:r w:rsidR="00E211B3">
        <w:t xml:space="preserve"> natural terrain </w:t>
      </w:r>
      <w:r>
        <w:t xml:space="preserve">and </w:t>
      </w:r>
      <w:r w:rsidR="00E211B3">
        <w:t xml:space="preserve">subsequent </w:t>
      </w:r>
      <w:r>
        <w:t>drainage patterns</w:t>
      </w:r>
      <w:r w:rsidR="0033068C">
        <w:t>,</w:t>
      </w:r>
      <w:r w:rsidR="00E211B3">
        <w:t xml:space="preserve"> trail construction and maintenance </w:t>
      </w:r>
      <w:r>
        <w:t xml:space="preserve">costs </w:t>
      </w:r>
      <w:r w:rsidR="0033068C">
        <w:t xml:space="preserve">are higher something the </w:t>
      </w:r>
      <w:r w:rsidR="00F56162">
        <w:t>CVGTA</w:t>
      </w:r>
      <w:r w:rsidR="0033068C">
        <w:t xml:space="preserve"> and CVCS would like to avoid</w:t>
      </w:r>
      <w:r>
        <w:t xml:space="preserve">. </w:t>
      </w:r>
      <w:r w:rsidR="00E211B3">
        <w:t>A</w:t>
      </w:r>
      <w:r>
        <w:t xml:space="preserve"> professional trail builder </w:t>
      </w:r>
      <w:r w:rsidR="00E211B3">
        <w:t xml:space="preserve">will be brought in to assist the volunteer workers </w:t>
      </w:r>
      <w:r w:rsidR="00F56162">
        <w:t>with</w:t>
      </w:r>
      <w:r w:rsidR="00E211B3">
        <w:t xml:space="preserve"> the </w:t>
      </w:r>
      <w:r w:rsidR="0033068C">
        <w:t>heavy lifting</w:t>
      </w:r>
      <w:r w:rsidR="00E211B3">
        <w:t xml:space="preserve"> </w:t>
      </w:r>
      <w:r w:rsidR="00F56162">
        <w:t xml:space="preserve">portion, </w:t>
      </w:r>
      <w:r w:rsidR="00E211B3">
        <w:t xml:space="preserve">as well as </w:t>
      </w:r>
      <w:r w:rsidR="00F56162">
        <w:t xml:space="preserve">to assist in </w:t>
      </w:r>
      <w:r w:rsidR="0033068C">
        <w:t>completing the trails in an efficient</w:t>
      </w:r>
      <w:r w:rsidR="00E211B3">
        <w:t xml:space="preserve"> and </w:t>
      </w:r>
      <w:r w:rsidR="0033068C">
        <w:t>timely manner</w:t>
      </w:r>
      <w:r>
        <w:t>.</w:t>
      </w:r>
    </w:p>
    <w:p w:rsidR="0033068C" w:rsidRDefault="0033068C" w:rsidP="00B0728E">
      <w:pPr>
        <w:spacing w:after="0"/>
      </w:pPr>
    </w:p>
    <w:p w:rsidR="00C74D96" w:rsidRDefault="00C74D96" w:rsidP="00164BFE">
      <w:r>
        <w:rPr>
          <w:noProof/>
          <w:lang w:val="en-CA" w:eastAsia="en-CA"/>
        </w:rPr>
        <w:drawing>
          <wp:anchor distT="0" distB="0" distL="114300" distR="114300" simplePos="0" relativeHeight="251677184" behindDoc="0" locked="0" layoutInCell="1" allowOverlap="1">
            <wp:simplePos x="0" y="0"/>
            <wp:positionH relativeFrom="column">
              <wp:posOffset>36195</wp:posOffset>
            </wp:positionH>
            <wp:positionV relativeFrom="paragraph">
              <wp:posOffset>27940</wp:posOffset>
            </wp:positionV>
            <wp:extent cx="3400425" cy="1914525"/>
            <wp:effectExtent l="19050" t="19050" r="28575" b="28575"/>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20160409_125329.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00425" cy="1914525"/>
                    </a:xfrm>
                    <a:prstGeom prst="rect">
                      <a:avLst/>
                    </a:prstGeom>
                    <a:ln w="15875">
                      <a:solidFill>
                        <a:schemeClr val="accent6">
                          <a:lumMod val="50000"/>
                        </a:schemeClr>
                      </a:solidFill>
                    </a:ln>
                  </pic:spPr>
                </pic:pic>
              </a:graphicData>
            </a:graphic>
            <wp14:sizeRelH relativeFrom="page">
              <wp14:pctWidth>0</wp14:pctWidth>
            </wp14:sizeRelH>
            <wp14:sizeRelV relativeFrom="page">
              <wp14:pctHeight>0</wp14:pctHeight>
            </wp14:sizeRelV>
          </wp:anchor>
        </w:drawing>
      </w:r>
    </w:p>
    <w:p w:rsidR="00C74D96" w:rsidRDefault="00C74D96" w:rsidP="00164BFE"/>
    <w:p w:rsidR="00C74D96" w:rsidRDefault="00C74D96" w:rsidP="00164BFE"/>
    <w:p w:rsidR="00C74D96" w:rsidRDefault="00C74D96" w:rsidP="00164BFE"/>
    <w:p w:rsidR="0033068C" w:rsidRDefault="00C74D96" w:rsidP="00164BFE">
      <w:r>
        <w:rPr>
          <w:noProof/>
          <w:lang w:val="en-CA" w:eastAsia="en-CA"/>
        </w:rPr>
        <mc:AlternateContent>
          <mc:Choice Requires="wps">
            <w:drawing>
              <wp:anchor distT="0" distB="0" distL="114300" distR="114300" simplePos="0" relativeHeight="251634176" behindDoc="0" locked="0" layoutInCell="1" allowOverlap="1" wp14:anchorId="6077B6C2" wp14:editId="6BAB2630">
                <wp:simplePos x="0" y="0"/>
                <wp:positionH relativeFrom="margin">
                  <wp:posOffset>3495675</wp:posOffset>
                </wp:positionH>
                <wp:positionV relativeFrom="paragraph">
                  <wp:posOffset>313055</wp:posOffset>
                </wp:positionV>
                <wp:extent cx="2324100" cy="457200"/>
                <wp:effectExtent l="0" t="0" r="0" b="0"/>
                <wp:wrapTight wrapText="bothSides">
                  <wp:wrapPolygon edited="0">
                    <wp:start x="0" y="0"/>
                    <wp:lineTo x="0" y="20700"/>
                    <wp:lineTo x="21423" y="20700"/>
                    <wp:lineTo x="21423" y="0"/>
                    <wp:lineTo x="0" y="0"/>
                  </wp:wrapPolygon>
                </wp:wrapTight>
                <wp:docPr id="2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4100" cy="457200"/>
                        </a:xfrm>
                        <a:prstGeom prst="rect">
                          <a:avLst/>
                        </a:prstGeom>
                        <a:noFill/>
                        <a:ln>
                          <a:noFill/>
                        </a:ln>
                        <a:extLst/>
                      </wps:spPr>
                      <wps:txbx>
                        <w:txbxContent>
                          <w:p w:rsidR="00C74D96" w:rsidRPr="00C74D96" w:rsidRDefault="00C74D96" w:rsidP="00DA1379">
                            <w:pPr>
                              <w:pStyle w:val="Caption"/>
                              <w:spacing w:after="0"/>
                              <w:rPr>
                                <w:b w:val="0"/>
                                <w:noProof/>
                                <w:color w:val="2A495E" w:themeColor="accent6" w:themeShade="80"/>
                                <w:sz w:val="20"/>
                                <w:szCs w:val="20"/>
                              </w:rPr>
                            </w:pPr>
                            <w:r w:rsidRPr="00C74D96">
                              <w:rPr>
                                <w:b w:val="0"/>
                                <w:color w:val="2A495E" w:themeColor="accent6" w:themeShade="80"/>
                                <w:sz w:val="20"/>
                                <w:szCs w:val="20"/>
                              </w:rPr>
                              <w:t xml:space="preserve">Figure 5: Potential </w:t>
                            </w:r>
                            <w:r>
                              <w:rPr>
                                <w:b w:val="0"/>
                                <w:color w:val="2A495E" w:themeColor="accent6" w:themeShade="80"/>
                                <w:sz w:val="20"/>
                                <w:szCs w:val="20"/>
                              </w:rPr>
                              <w:t>Location</w:t>
                            </w:r>
                            <w:r w:rsidRPr="00C74D96">
                              <w:rPr>
                                <w:b w:val="0"/>
                                <w:color w:val="2A495E" w:themeColor="accent6" w:themeShade="80"/>
                                <w:sz w:val="20"/>
                                <w:szCs w:val="20"/>
                              </w:rPr>
                              <w:t xml:space="preserve"> of West Loop</w:t>
                            </w:r>
                            <w:r>
                              <w:rPr>
                                <w:b w:val="0"/>
                                <w:color w:val="2A495E" w:themeColor="accent6" w:themeShade="80"/>
                                <w:sz w:val="20"/>
                                <w:szCs w:val="20"/>
                              </w:rPr>
                              <w:t xml:space="preserve"> through an</w:t>
                            </w:r>
                            <w:r w:rsidRPr="00C74D96">
                              <w:rPr>
                                <w:b w:val="0"/>
                                <w:color w:val="2A495E" w:themeColor="accent6" w:themeShade="80"/>
                                <w:sz w:val="20"/>
                                <w:szCs w:val="20"/>
                              </w:rPr>
                              <w:t xml:space="preserve"> Open</w:t>
                            </w:r>
                            <w:r w:rsidR="00F56162">
                              <w:rPr>
                                <w:b w:val="0"/>
                                <w:color w:val="2A495E" w:themeColor="accent6" w:themeShade="80"/>
                                <w:sz w:val="20"/>
                                <w:szCs w:val="20"/>
                              </w:rPr>
                              <w:t xml:space="preserve"> Line in the </w:t>
                            </w:r>
                            <w:r w:rsidRPr="00C74D96">
                              <w:rPr>
                                <w:b w:val="0"/>
                                <w:color w:val="2A495E" w:themeColor="accent6" w:themeShade="80"/>
                                <w:sz w:val="20"/>
                                <w:szCs w:val="20"/>
                              </w:rPr>
                              <w:t>Douglas Fir Forest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077B6C2" id="Text Box 89" o:spid="_x0000_s1088" type="#_x0000_t202" style="position:absolute;margin-left:275.25pt;margin-top:24.65pt;width:183pt;height:36pt;z-index:25157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" filled="f" stroked="f">
                <v:textbox inset="0,0,0,0">
                  <w:txbxContent>
                    <w:p w:rsidR="00C74D96" w:rsidRPr="00C74D96" w:rsidRDefault="00C74D96" w:rsidP="00DA1379">
                      <w:pPr>
                        <w:pStyle w:val="Caption"/>
                        <w:spacing w:after="0"/>
                        <w:rPr>
                          <w:b w:val="0"/>
                          <w:noProof/>
                          <w:color w:val="2A495E" w:themeColor="accent6" w:themeShade="80"/>
                          <w:sz w:val="20"/>
                          <w:szCs w:val="20"/>
                        </w:rPr>
                      </w:pPr>
                      <w:r w:rsidRPr="00C74D96">
                        <w:rPr>
                          <w:b w:val="0"/>
                          <w:color w:val="2A495E" w:themeColor="accent6" w:themeShade="80"/>
                          <w:sz w:val="20"/>
                          <w:szCs w:val="20"/>
                        </w:rPr>
                        <w:t xml:space="preserve">Figure 5: Potential </w:t>
                      </w:r>
                      <w:r>
                        <w:rPr>
                          <w:b w:val="0"/>
                          <w:color w:val="2A495E" w:themeColor="accent6" w:themeShade="80"/>
                          <w:sz w:val="20"/>
                          <w:szCs w:val="20"/>
                        </w:rPr>
                        <w:t>Location</w:t>
                      </w:r>
                      <w:r w:rsidRPr="00C74D96">
                        <w:rPr>
                          <w:b w:val="0"/>
                          <w:color w:val="2A495E" w:themeColor="accent6" w:themeShade="80"/>
                          <w:sz w:val="20"/>
                          <w:szCs w:val="20"/>
                        </w:rPr>
                        <w:t xml:space="preserve"> of West Loop</w:t>
                      </w:r>
                      <w:r>
                        <w:rPr>
                          <w:b w:val="0"/>
                          <w:color w:val="2A495E" w:themeColor="accent6" w:themeShade="80"/>
                          <w:sz w:val="20"/>
                          <w:szCs w:val="20"/>
                        </w:rPr>
                        <w:t xml:space="preserve"> through an</w:t>
                      </w:r>
                      <w:r w:rsidRPr="00C74D96">
                        <w:rPr>
                          <w:b w:val="0"/>
                          <w:color w:val="2A495E" w:themeColor="accent6" w:themeShade="80"/>
                          <w:sz w:val="20"/>
                          <w:szCs w:val="20"/>
                        </w:rPr>
                        <w:t xml:space="preserve"> Open</w:t>
                      </w:r>
                      <w:r w:rsidR="00F56162">
                        <w:rPr>
                          <w:b w:val="0"/>
                          <w:color w:val="2A495E" w:themeColor="accent6" w:themeShade="80"/>
                          <w:sz w:val="20"/>
                          <w:szCs w:val="20"/>
                        </w:rPr>
                        <w:t xml:space="preserve"> Line in the </w:t>
                      </w:r>
                      <w:r w:rsidRPr="00C74D96">
                        <w:rPr>
                          <w:b w:val="0"/>
                          <w:color w:val="2A495E" w:themeColor="accent6" w:themeShade="80"/>
                          <w:sz w:val="20"/>
                          <w:szCs w:val="20"/>
                        </w:rPr>
                        <w:t>Douglas Fir Forest</w:t>
                      </w:r>
                    </w:p>
                  </w:txbxContent>
                </v:textbox>
                <w10:wrap type="tight" anchorx="margin"/>
              </v:shape>
            </w:pict>
          </mc:Fallback>
        </mc:AlternateContent>
      </w:r>
    </w:p>
    <w:p w:rsidR="00481AEF" w:rsidRDefault="00F56162" w:rsidP="00481AEF">
      <w:pPr>
        <w:rPr>
          <w:rFonts w:asciiTheme="majorHAnsi" w:eastAsiaTheme="majorEastAsia" w:hAnsiTheme="majorHAnsi" w:cstheme="majorBidi"/>
          <w:color w:val="3E3E67" w:themeColor="accent1" w:themeShade="BF"/>
          <w:sz w:val="30"/>
          <w:szCs w:val="30"/>
        </w:rPr>
      </w:pPr>
      <w:r>
        <w:rPr>
          <w:noProof/>
          <w:lang w:val="en-CA" w:eastAsia="en-CA"/>
        </w:rPr>
        <mc:AlternateContent>
          <mc:Choice Requires="wpg">
            <w:drawing>
              <wp:anchor distT="0" distB="0" distL="114300" distR="114300" simplePos="0" relativeHeight="251650560" behindDoc="0" locked="0" layoutInCell="1" allowOverlap="1">
                <wp:simplePos x="0" y="0"/>
                <wp:positionH relativeFrom="column">
                  <wp:posOffset>2819400</wp:posOffset>
                </wp:positionH>
                <wp:positionV relativeFrom="paragraph">
                  <wp:posOffset>2036445</wp:posOffset>
                </wp:positionV>
                <wp:extent cx="3200400" cy="3044825"/>
                <wp:effectExtent l="0" t="19050" r="0" b="3175"/>
                <wp:wrapTight wrapText="bothSides">
                  <wp:wrapPolygon edited="0">
                    <wp:start x="9000" y="-135"/>
                    <wp:lineTo x="9000" y="19325"/>
                    <wp:lineTo x="0" y="20136"/>
                    <wp:lineTo x="0" y="21487"/>
                    <wp:lineTo x="21471" y="21487"/>
                    <wp:lineTo x="21471" y="20271"/>
                    <wp:lineTo x="20314" y="19325"/>
                    <wp:lineTo x="20314" y="-135"/>
                    <wp:lineTo x="9000" y="-135"/>
                  </wp:wrapPolygon>
                </wp:wrapTight>
                <wp:docPr id="244" name="Group 244"/>
                <wp:cNvGraphicFramePr/>
                <a:graphic xmlns:a="http://schemas.openxmlformats.org/drawingml/2006/main">
                  <a:graphicData uri="http://schemas.microsoft.com/office/word/2010/wordprocessingGroup">
                    <wpg:wgp>
                      <wpg:cNvGrpSpPr/>
                      <wpg:grpSpPr>
                        <a:xfrm>
                          <a:off x="0" y="0"/>
                          <a:ext cx="3200400" cy="3044825"/>
                          <a:chOff x="0" y="0"/>
                          <a:chExt cx="3200400" cy="3044825"/>
                        </a:xfrm>
                      </wpg:grpSpPr>
                      <pic:pic xmlns:pic="http://schemas.openxmlformats.org/drawingml/2006/picture">
                        <pic:nvPicPr>
                          <pic:cNvPr id="214" name="Picture 214"/>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1381125" y="0"/>
                            <a:ext cx="1592580" cy="2831465"/>
                          </a:xfrm>
                          <a:prstGeom prst="rect">
                            <a:avLst/>
                          </a:prstGeom>
                          <a:ln w="15875">
                            <a:solidFill>
                              <a:schemeClr val="accent6">
                                <a:lumMod val="50000"/>
                              </a:schemeClr>
                            </a:solidFill>
                          </a:ln>
                        </pic:spPr>
                      </pic:pic>
                      <wps:wsp>
                        <wps:cNvPr id="219" name="Text Box 89"/>
                        <wps:cNvSpPr txBox="1">
                          <a:spLocks noChangeArrowheads="1"/>
                        </wps:cNvSpPr>
                        <wps:spPr bwMode="auto">
                          <a:xfrm>
                            <a:off x="0" y="2886075"/>
                            <a:ext cx="3200400" cy="158750"/>
                          </a:xfrm>
                          <a:prstGeom prst="rect">
                            <a:avLst/>
                          </a:prstGeom>
                          <a:noFill/>
                          <a:ln>
                            <a:noFill/>
                          </a:ln>
                          <a:extLst/>
                        </wps:spPr>
                        <wps:txbx>
                          <w:txbxContent>
                            <w:p w:rsidR="00C74D96" w:rsidRPr="00A404D1" w:rsidRDefault="00F56162" w:rsidP="00F56162">
                              <w:pPr>
                                <w:pStyle w:val="Caption"/>
                                <w:spacing w:after="0"/>
                                <w:rPr>
                                  <w:b w:val="0"/>
                                  <w:noProof/>
                                  <w:color w:val="2A495E" w:themeColor="accent6" w:themeShade="80"/>
                                  <w:sz w:val="20"/>
                                  <w:szCs w:val="20"/>
                                </w:rPr>
                              </w:pPr>
                              <w:r>
                                <w:rPr>
                                  <w:color w:val="2A495E" w:themeColor="accent6" w:themeShade="80"/>
                                </w:rPr>
                                <w:t xml:space="preserve">Figure </w:t>
                              </w:r>
                              <w:r w:rsidR="00C74D96" w:rsidRPr="00A404D1">
                                <w:rPr>
                                  <w:color w:val="2A495E" w:themeColor="accent6" w:themeShade="80"/>
                                </w:rPr>
                                <w:t xml:space="preserve">6: </w:t>
                              </w:r>
                              <w:r w:rsidR="00C74D96" w:rsidRPr="00A404D1">
                                <w:rPr>
                                  <w:rFonts w:cs="TT151t00"/>
                                  <w:b w:val="0"/>
                                  <w:color w:val="2A495E"/>
                                  <w:sz w:val="20"/>
                                  <w:szCs w:val="20"/>
                                </w:rPr>
                                <w:t>Bridge Construction</w:t>
                              </w:r>
                              <w:r w:rsidR="00C74D96">
                                <w:rPr>
                                  <w:rFonts w:cs="TT151t00"/>
                                  <w:b w:val="0"/>
                                  <w:color w:val="2A495E"/>
                                  <w:sz w:val="20"/>
                                  <w:szCs w:val="20"/>
                                </w:rPr>
                                <w:t xml:space="preserve"> Specifications</w:t>
                              </w:r>
                            </w:p>
                          </w:txbxContent>
                        </wps:txbx>
                        <wps:bodyPr rot="0" vert="horz" wrap="square" lIns="0" tIns="0" rIns="0" bIns="0" anchor="t" anchorCtr="0" upright="1">
                          <a:spAutoFit/>
                        </wps:bodyPr>
                      </wps:wsp>
                    </wpg:wgp>
                  </a:graphicData>
                </a:graphic>
              </wp:anchor>
            </w:drawing>
          </mc:Choice>
          <mc:Fallback xmlns:w15="http://schemas.microsoft.com/office/word/2012/wordml">
            <w:pict>
              <v:group id="Group 244" o:spid="_x0000_s1089" style="position:absolute;margin-left:222pt;margin-top:160.35pt;width:252pt;height:239.75pt;z-index:251634688;mso-position-horizontal-relative:text;mso-position-vertical-relative:text" coordsize="32004,30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">
                <v:shape id="Picture 214" o:spid="_x0000_s1090" type="#_x0000_t75" style="position:absolute;left:13811;width:15926;height:283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Du13DAAAA3AAAAA8AAABkcnMvZG93bnJldi54bWxEj0Frg0AUhO+F/oflFXopdU0I0hrXUEJF&#10;r7E99PhwX1R034q7TfTfdwuBHIeZ+YbJDosZxYVm11tWsIliEMSN1T23Cr6/itc3EM4jaxwtk4KV&#10;HBzyx4cMU22vfKJL7VsRIOxSVNB5P6VSuqYjgy6yE3HwznY26IOcW6lnvAa4GeU2jhNpsOew0OFE&#10;x46aof41CvzPsUxe1kUXRVW+1wkNLMtPpZ6flo89CE+Lv4dv7Uor2G528H8mHAGZ/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kO7XcMAAADcAAAADwAAAAAAAAAAAAAAAACf&#10;AgAAZHJzL2Rvd25yZXYueG1sUEsFBgAAAAAEAAQA9wAAAI8DAAAAAA==&#10;" stroked="t" strokecolor="#2a495d [1609]" strokeweight="1.25pt">
                  <v:imagedata r:id="rId46" o:title=""/>
                  <v:path arrowok="t"/>
                </v:shape>
                <v:shape id="_x0000_s1091" type="#_x0000_t202" style="position:absolute;top:28860;width:32004;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7518QA&#10;AADcAAAADwAAAGRycy9kb3ducmV2LnhtbESPwWrDMBBE74X8g9hALiWW5UOoHcshhBZCb0176W2x&#10;NraJtTKWarv5+qpQ6HGYmTdMeVhsLyYafedYg0pSEMS1Mx03Gj7eX7ZPIHxANtg7Jg3f5OFQrR5K&#10;LIyb+Y2mS2hEhLAvUEMbwlBI6euWLPrEDcTRu7rRYohybKQZcY5w28ssTXfSYsdxocWBTi3Vt8uX&#10;1bBbnofH15yy+V73E3/elQqktN6sl+MeRKAl/If/2mejIVM5/J6JR0B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e+dfEAAAA3AAAAA8AAAAAAAAAAAAAAAAAmAIAAGRycy9k&#10;b3ducmV2LnhtbFBLBQYAAAAABAAEAPUAAACJAwAAAAA=&#10;" filled="f" stroked="f">
                  <v:textbox style="mso-fit-shape-to-text:t" inset="0,0,0,0">
                    <w:txbxContent>
                      <w:p w:rsidR="00C74D96" w:rsidRPr="00A404D1" w:rsidRDefault="00F56162" w:rsidP="00F56162">
                        <w:pPr>
                          <w:pStyle w:val="Caption"/>
                          <w:spacing w:after="0"/>
                          <w:rPr>
                            <w:b w:val="0"/>
                            <w:noProof/>
                            <w:color w:val="2A495E" w:themeColor="accent6" w:themeShade="80"/>
                            <w:sz w:val="20"/>
                            <w:szCs w:val="20"/>
                          </w:rPr>
                        </w:pPr>
                        <w:r>
                          <w:rPr>
                            <w:color w:val="2A495E" w:themeColor="accent6" w:themeShade="80"/>
                          </w:rPr>
                          <w:t xml:space="preserve">Figure </w:t>
                        </w:r>
                        <w:r w:rsidR="00C74D96" w:rsidRPr="00A404D1">
                          <w:rPr>
                            <w:color w:val="2A495E" w:themeColor="accent6" w:themeShade="80"/>
                          </w:rPr>
                          <w:t xml:space="preserve">6: </w:t>
                        </w:r>
                        <w:r w:rsidR="00C74D96" w:rsidRPr="00A404D1">
                          <w:rPr>
                            <w:rFonts w:cs="TT151t00"/>
                            <w:b w:val="0"/>
                            <w:color w:val="2A495E"/>
                            <w:sz w:val="20"/>
                            <w:szCs w:val="20"/>
                          </w:rPr>
                          <w:t>Bridge Construction</w:t>
                        </w:r>
                        <w:r w:rsidR="00C74D96">
                          <w:rPr>
                            <w:rFonts w:cs="TT151t00"/>
                            <w:b w:val="0"/>
                            <w:color w:val="2A495E"/>
                            <w:sz w:val="20"/>
                            <w:szCs w:val="20"/>
                          </w:rPr>
                          <w:t xml:space="preserve"> Specifications</w:t>
                        </w:r>
                      </w:p>
                    </w:txbxContent>
                  </v:textbox>
                </v:shape>
                <w10:wrap type="tight"/>
              </v:group>
            </w:pict>
          </mc:Fallback>
        </mc:AlternateContent>
      </w:r>
      <w:r w:rsidR="0033068C">
        <w:t>At this time no TFF’s are proposed on any of the trail sections in the Barbour Rock Recreation trail system</w:t>
      </w:r>
      <w:r w:rsidR="00653C3A">
        <w:t xml:space="preserve">. </w:t>
      </w:r>
      <w:r>
        <w:t>All proposed b</w:t>
      </w:r>
      <w:r w:rsidR="00653C3A">
        <w:t xml:space="preserve">ridge construction </w:t>
      </w:r>
      <w:r w:rsidR="00EF05E0">
        <w:t>will follow the standards set by RSTBC to ensure the safety and comfort of trail users</w:t>
      </w:r>
      <w:r>
        <w:t xml:space="preserve"> as well as protecting the sensitive riparian areas during construction and future trail use</w:t>
      </w:r>
      <w:r w:rsidR="00EF05E0">
        <w:t xml:space="preserve">. </w:t>
      </w:r>
      <w:r>
        <w:t>The bridges will</w:t>
      </w:r>
      <w:r w:rsidR="00EF05E0">
        <w:t xml:space="preserve"> built </w:t>
      </w:r>
      <w:r>
        <w:t xml:space="preserve">in a similar manner as the bridges on the Johnson Trail of the Lake Lillian Recreation Trails (Figure </w:t>
      </w:r>
      <w:r w:rsidR="00EF05E0">
        <w:t>6 below</w:t>
      </w:r>
      <w:r>
        <w:t>). The</w:t>
      </w:r>
      <w:r w:rsidR="00EF05E0">
        <w:t>s</w:t>
      </w:r>
      <w:r>
        <w:t>e wooden</w:t>
      </w:r>
      <w:r w:rsidR="00EF05E0">
        <w:t xml:space="preserve"> bridge</w:t>
      </w:r>
      <w:r>
        <w:t>s have</w:t>
      </w:r>
      <w:r w:rsidR="00EF05E0">
        <w:t xml:space="preserve"> tightly spaced deck rungs t</w:t>
      </w:r>
      <w:r>
        <w:t>hat are designed to</w:t>
      </w:r>
      <w:r w:rsidR="00EF05E0">
        <w:t xml:space="preserve"> avoid anyone falling through while </w:t>
      </w:r>
      <w:r>
        <w:t xml:space="preserve">still </w:t>
      </w:r>
      <w:r w:rsidR="00EF05E0">
        <w:t xml:space="preserve">allowing drainage off the bridge structure. A safe and appropriate </w:t>
      </w:r>
      <w:r>
        <w:t xml:space="preserve">bridge </w:t>
      </w:r>
      <w:r w:rsidR="00EF05E0">
        <w:t xml:space="preserve">width keeps trail users from riding or walking through the creek or into sensitive </w:t>
      </w:r>
      <w:r>
        <w:t xml:space="preserve">riparian </w:t>
      </w:r>
      <w:r w:rsidR="00EF05E0">
        <w:t xml:space="preserve">areas. </w:t>
      </w:r>
      <w:r w:rsidR="00481AEF">
        <w:br w:type="page"/>
      </w:r>
    </w:p>
    <w:p w:rsidR="00481AEF" w:rsidRDefault="00481AEF" w:rsidP="00481AEF">
      <w:pPr>
        <w:pStyle w:val="Heading1"/>
        <w:spacing w:after="120"/>
      </w:pPr>
      <w:bookmarkStart w:id="71" w:name="_Toc451174088"/>
      <w:bookmarkStart w:id="72" w:name="_Toc475880848"/>
      <w:r>
        <w:t xml:space="preserve">6. </w:t>
      </w:r>
      <w:r w:rsidR="009013D4">
        <w:tab/>
      </w:r>
      <w:r>
        <w:t>Maintenance</w:t>
      </w:r>
      <w:bookmarkEnd w:id="71"/>
      <w:bookmarkEnd w:id="72"/>
    </w:p>
    <w:p w:rsidR="00805584" w:rsidRDefault="003C7C4D" w:rsidP="00F935B9">
      <w:r>
        <w:t>Trail maintenance is an integral component of managing trails. As stewards of the trails t</w:t>
      </w:r>
      <w:r w:rsidR="00481AEF">
        <w:t xml:space="preserve">he </w:t>
      </w:r>
      <w:r w:rsidR="00805584">
        <w:t>CVGTA</w:t>
      </w:r>
      <w:r>
        <w:t>,</w:t>
      </w:r>
      <w:r w:rsidR="00F63152">
        <w:t xml:space="preserve"> </w:t>
      </w:r>
      <w:r w:rsidR="00481AEF">
        <w:t xml:space="preserve">CVCS </w:t>
      </w:r>
      <w:r>
        <w:t xml:space="preserve">and all trail users provide an effective level of protection to the environment by simply using the trail. Undesirable activities on and around the trails are discouraged </w:t>
      </w:r>
      <w:r w:rsidR="00272208">
        <w:t xml:space="preserve">by </w:t>
      </w:r>
      <w:r w:rsidR="00980086">
        <w:t>the very presence of trail users</w:t>
      </w:r>
      <w:r w:rsidR="00481AEF">
        <w:t xml:space="preserve">. </w:t>
      </w:r>
      <w:r w:rsidR="00980086">
        <w:t xml:space="preserve">The trail users will become the eyes and ears of the area noticing any unauthorized activities, such as camping and unattended campfires and </w:t>
      </w:r>
      <w:r w:rsidR="00805584">
        <w:t>can ensure a</w:t>
      </w:r>
      <w:r w:rsidR="00980086">
        <w:t xml:space="preserve"> quicker response time to address these harmful </w:t>
      </w:r>
      <w:r w:rsidR="00805584">
        <w:t>activities</w:t>
      </w:r>
      <w:r w:rsidR="00980086">
        <w:t xml:space="preserve">. </w:t>
      </w:r>
    </w:p>
    <w:p w:rsidR="00481AEF" w:rsidRDefault="00481AEF" w:rsidP="00F935B9">
      <w:r>
        <w:t xml:space="preserve">By keeping the Barbour Rock </w:t>
      </w:r>
      <w:r w:rsidR="009047BD">
        <w:t xml:space="preserve">Recreation </w:t>
      </w:r>
      <w:r>
        <w:t xml:space="preserve">trail system in as excellent shape as possible the </w:t>
      </w:r>
      <w:r w:rsidR="00F63152">
        <w:t xml:space="preserve">Greenways Trail Alliance and </w:t>
      </w:r>
      <w:r>
        <w:t>CVCS members and</w:t>
      </w:r>
      <w:r w:rsidR="00F63152">
        <w:t xml:space="preserve"> all </w:t>
      </w:r>
      <w:r>
        <w:t xml:space="preserve">trail users will continue to enjoy </w:t>
      </w:r>
      <w:r w:rsidR="00E86004">
        <w:t xml:space="preserve">and benefit from </w:t>
      </w:r>
      <w:r>
        <w:t xml:space="preserve">the trails now and in the future. </w:t>
      </w:r>
    </w:p>
    <w:p w:rsidR="00980086" w:rsidRDefault="00481AEF" w:rsidP="00F935B9">
      <w:pPr>
        <w:rPr>
          <w:rFonts w:cs="Arial"/>
        </w:rPr>
      </w:pPr>
      <w:r>
        <w:t>Annual trail i</w:t>
      </w:r>
      <w:r w:rsidRPr="00AA0D57">
        <w:rPr>
          <w:rFonts w:cs="Arial"/>
        </w:rPr>
        <w:t xml:space="preserve">nspection </w:t>
      </w:r>
      <w:r>
        <w:rPr>
          <w:rFonts w:cs="Arial"/>
        </w:rPr>
        <w:t>and maintenance will occur on the Barbour Rock</w:t>
      </w:r>
      <w:r w:rsidR="009047BD">
        <w:rPr>
          <w:rFonts w:cs="Arial"/>
        </w:rPr>
        <w:t xml:space="preserve"> Recreation</w:t>
      </w:r>
      <w:r w:rsidR="00980086">
        <w:rPr>
          <w:rFonts w:cs="Arial"/>
        </w:rPr>
        <w:t xml:space="preserve"> trail system.</w:t>
      </w:r>
      <w:r>
        <w:rPr>
          <w:rFonts w:cs="Arial"/>
        </w:rPr>
        <w:t xml:space="preserve"> </w:t>
      </w:r>
      <w:r w:rsidR="00980086">
        <w:t>Generally trail maintenance will include the list below in Figure 18: Trail Maintenance Activities.</w:t>
      </w:r>
      <w:r w:rsidR="008D6F59">
        <w:t xml:space="preserve"> </w:t>
      </w:r>
      <w:r w:rsidR="00980086">
        <w:t>Checking for</w:t>
      </w:r>
      <w:r w:rsidR="00964136">
        <w:t xml:space="preserve"> invasive species</w:t>
      </w:r>
      <w:r w:rsidR="00BC625F">
        <w:t xml:space="preserve"> </w:t>
      </w:r>
      <w:r w:rsidR="00980086">
        <w:t>appearing in and around the trails will also be included in the maintenance activities.</w:t>
      </w:r>
      <w:r w:rsidRPr="0085206C">
        <w:t xml:space="preserve"> </w:t>
      </w:r>
      <w:r w:rsidR="00980086">
        <w:t>Most importantly volunteers will be looking to</w:t>
      </w:r>
      <w:r>
        <w:rPr>
          <w:rFonts w:cs="Arial"/>
        </w:rPr>
        <w:t xml:space="preserve"> address any drainage or erosion problems on the trails. </w:t>
      </w:r>
      <w:r w:rsidR="00015CDA">
        <w:rPr>
          <w:rFonts w:cs="Arial"/>
        </w:rPr>
        <w:t xml:space="preserve">As required annual reporting in writing will be provided to RSTBC on trail and </w:t>
      </w:r>
      <w:r w:rsidR="00805584">
        <w:rPr>
          <w:rFonts w:cs="Arial"/>
        </w:rPr>
        <w:t>structure</w:t>
      </w:r>
      <w:r w:rsidR="00015CDA">
        <w:rPr>
          <w:rFonts w:cs="Arial"/>
        </w:rPr>
        <w:t xml:space="preserve"> inspection activities and results, and any maintenance activities undertaken. </w:t>
      </w:r>
    </w:p>
    <w:p w:rsidR="00481AEF" w:rsidRDefault="00481AEF" w:rsidP="00F935B9">
      <w:r>
        <w:t>A well maintained and cared for trail helps to promote good behaviour among trail users.</w:t>
      </w:r>
    </w:p>
    <w:p w:rsidR="00481AEF" w:rsidRPr="007A5E49" w:rsidRDefault="00E44691" w:rsidP="005D39BB">
      <w:pPr>
        <w:pStyle w:val="Default"/>
      </w:pPr>
      <w:r>
        <w:rPr>
          <w:noProof/>
          <w:lang w:eastAsia="en-CA"/>
        </w:rPr>
        <mc:AlternateContent>
          <mc:Choice Requires="wpg">
            <w:drawing>
              <wp:anchor distT="0" distB="0" distL="114300" distR="114300" simplePos="0" relativeHeight="251646464" behindDoc="0" locked="0" layoutInCell="1" allowOverlap="1">
                <wp:simplePos x="0" y="0"/>
                <wp:positionH relativeFrom="column">
                  <wp:posOffset>2381250</wp:posOffset>
                </wp:positionH>
                <wp:positionV relativeFrom="paragraph">
                  <wp:posOffset>577850</wp:posOffset>
                </wp:positionV>
                <wp:extent cx="3695700" cy="3646170"/>
                <wp:effectExtent l="38100" t="38100" r="0" b="0"/>
                <wp:wrapNone/>
                <wp:docPr id="246" name="Group 246"/>
                <wp:cNvGraphicFramePr/>
                <a:graphic xmlns:a="http://schemas.openxmlformats.org/drawingml/2006/main">
                  <a:graphicData uri="http://schemas.microsoft.com/office/word/2010/wordprocessingGroup">
                    <wpg:wgp>
                      <wpg:cNvGrpSpPr/>
                      <wpg:grpSpPr>
                        <a:xfrm>
                          <a:off x="0" y="0"/>
                          <a:ext cx="3695700" cy="3646170"/>
                          <a:chOff x="0" y="0"/>
                          <a:chExt cx="3695700" cy="3646170"/>
                        </a:xfrm>
                      </wpg:grpSpPr>
                      <wps:wsp>
                        <wps:cNvPr id="212" name="Text Box 2"/>
                        <wps:cNvSpPr txBox="1">
                          <a:spLocks noChangeArrowheads="1"/>
                        </wps:cNvSpPr>
                        <wps:spPr bwMode="auto">
                          <a:xfrm>
                            <a:off x="0" y="0"/>
                            <a:ext cx="3457575" cy="3324225"/>
                          </a:xfrm>
                          <a:prstGeom prst="rect">
                            <a:avLst/>
                          </a:prstGeom>
                          <a:solidFill>
                            <a:srgbClr val="FFFFFF"/>
                          </a:solidFill>
                          <a:ln w="15875" cmpd="thickThin">
                            <a:solidFill>
                              <a:schemeClr val="accent2">
                                <a:lumMod val="50000"/>
                              </a:schemeClr>
                            </a:solidFill>
                            <a:miter lim="800000"/>
                            <a:headEnd/>
                            <a:tailEnd/>
                          </a:ln>
                          <a:effectLst>
                            <a:outerShdw blurRad="50800" dist="38100" dir="2700000" algn="tl" rotWithShape="0">
                              <a:prstClr val="black">
                                <a:alpha val="40000"/>
                              </a:prstClr>
                            </a:outerShdw>
                          </a:effectLst>
                        </wps:spPr>
                        <wps:txbx>
                          <w:txbxContent>
                            <w:p w:rsidR="00C74D96" w:rsidRPr="00805584" w:rsidRDefault="00805584" w:rsidP="007A5E49">
                              <w:pPr>
                                <w:pStyle w:val="Default"/>
                                <w:rPr>
                                  <w:rFonts w:ascii="Arial" w:eastAsiaTheme="minorHAnsi" w:hAnsi="Arial" w:cs="Arial"/>
                                  <w:sz w:val="18"/>
                                  <w:szCs w:val="18"/>
                                </w:rPr>
                              </w:pPr>
                              <w:r w:rsidRPr="00805584">
                                <w:rPr>
                                  <w:rFonts w:ascii="Arial" w:eastAsiaTheme="minorHAnsi" w:hAnsi="Arial" w:cs="Arial"/>
                                  <w:b/>
                                  <w:bCs/>
                                  <w:sz w:val="18"/>
                                  <w:szCs w:val="18"/>
                                </w:rPr>
                                <w:t xml:space="preserve">Example of </w:t>
                              </w:r>
                              <w:r w:rsidR="00C74D96" w:rsidRPr="00805584">
                                <w:rPr>
                                  <w:rFonts w:ascii="Arial" w:eastAsiaTheme="minorHAnsi" w:hAnsi="Arial" w:cs="Arial"/>
                                  <w:b/>
                                  <w:bCs/>
                                  <w:sz w:val="18"/>
                                  <w:szCs w:val="18"/>
                                </w:rPr>
                                <w:t xml:space="preserve">Trail Maintenance </w:t>
                              </w:r>
                              <w:r w:rsidRPr="00805584">
                                <w:rPr>
                                  <w:rFonts w:ascii="Arial" w:eastAsiaTheme="minorHAnsi" w:hAnsi="Arial" w:cs="Arial"/>
                                  <w:b/>
                                  <w:bCs/>
                                  <w:sz w:val="18"/>
                                  <w:szCs w:val="18"/>
                                </w:rPr>
                                <w:t>Requirements</w:t>
                              </w:r>
                            </w:p>
                            <w:p w:rsidR="00C74D96" w:rsidRPr="00805584" w:rsidRDefault="00C74D96" w:rsidP="007A5E49">
                              <w:pPr>
                                <w:autoSpaceDE w:val="0"/>
                                <w:autoSpaceDN w:val="0"/>
                                <w:adjustRightInd w:val="0"/>
                                <w:spacing w:after="35" w:line="240" w:lineRule="auto"/>
                                <w:rPr>
                                  <w:rFonts w:ascii="Arial" w:hAnsi="Arial" w:cs="Arial"/>
                                  <w:color w:val="000000"/>
                                  <w:sz w:val="18"/>
                                  <w:szCs w:val="18"/>
                                  <w:lang w:val="en-CA" w:eastAsia="en-US"/>
                                </w:rPr>
                              </w:pPr>
                              <w:r w:rsidRPr="00805584">
                                <w:rPr>
                                  <w:rFonts w:ascii="Arial" w:hAnsi="Arial" w:cs="Arial"/>
                                  <w:color w:val="000000"/>
                                  <w:sz w:val="18"/>
                                  <w:szCs w:val="18"/>
                                  <w:lang w:val="en-CA" w:eastAsia="en-US"/>
                                </w:rPr>
                                <w:t xml:space="preserve">1. </w:t>
                              </w:r>
                              <w:r w:rsidRPr="00805584">
                                <w:rPr>
                                  <w:rFonts w:ascii="Arial" w:hAnsi="Arial" w:cs="Arial"/>
                                  <w:b/>
                                  <w:bCs/>
                                  <w:color w:val="000000"/>
                                  <w:sz w:val="18"/>
                                  <w:szCs w:val="18"/>
                                  <w:lang w:val="en-CA" w:eastAsia="en-US"/>
                                </w:rPr>
                                <w:t xml:space="preserve">Deadfall </w:t>
                              </w:r>
                              <w:r w:rsidRPr="00805584">
                                <w:rPr>
                                  <w:rFonts w:ascii="Arial" w:hAnsi="Arial" w:cs="Arial"/>
                                  <w:color w:val="000000"/>
                                  <w:sz w:val="18"/>
                                  <w:szCs w:val="18"/>
                                  <w:lang w:val="en-CA" w:eastAsia="en-US"/>
                                </w:rPr>
                                <w:t xml:space="preserve">– Cut out all blowdown/deadfall over the trail, remove wood a minimum of 0.5 metre from the tread centre and dispose downhill when possible. </w:t>
                              </w:r>
                            </w:p>
                            <w:p w:rsidR="00C74D96" w:rsidRPr="00805584" w:rsidRDefault="00C74D96" w:rsidP="007A5E49">
                              <w:pPr>
                                <w:autoSpaceDE w:val="0"/>
                                <w:autoSpaceDN w:val="0"/>
                                <w:adjustRightInd w:val="0"/>
                                <w:spacing w:after="35" w:line="240" w:lineRule="auto"/>
                                <w:rPr>
                                  <w:rFonts w:ascii="Arial" w:hAnsi="Arial" w:cs="Arial"/>
                                  <w:color w:val="000000"/>
                                  <w:sz w:val="18"/>
                                  <w:szCs w:val="18"/>
                                  <w:lang w:val="en-CA" w:eastAsia="en-US"/>
                                </w:rPr>
                              </w:pPr>
                              <w:r w:rsidRPr="00805584">
                                <w:rPr>
                                  <w:rFonts w:ascii="Arial" w:hAnsi="Arial" w:cs="Arial"/>
                                  <w:color w:val="000000"/>
                                  <w:sz w:val="18"/>
                                  <w:szCs w:val="18"/>
                                  <w:lang w:val="en-CA" w:eastAsia="en-US"/>
                                </w:rPr>
                                <w:t xml:space="preserve">2. </w:t>
                              </w:r>
                              <w:r w:rsidRPr="00805584">
                                <w:rPr>
                                  <w:rFonts w:ascii="Arial" w:hAnsi="Arial" w:cs="Arial"/>
                                  <w:b/>
                                  <w:bCs/>
                                  <w:color w:val="000000"/>
                                  <w:sz w:val="18"/>
                                  <w:szCs w:val="18"/>
                                  <w:lang w:val="en-CA" w:eastAsia="en-US"/>
                                </w:rPr>
                                <w:t xml:space="preserve">Brushing </w:t>
                              </w:r>
                              <w:r w:rsidRPr="00805584">
                                <w:rPr>
                                  <w:rFonts w:ascii="Arial" w:hAnsi="Arial" w:cs="Arial"/>
                                  <w:color w:val="000000"/>
                                  <w:sz w:val="18"/>
                                  <w:szCs w:val="18"/>
                                  <w:lang w:val="en-CA" w:eastAsia="en-US"/>
                                </w:rPr>
                                <w:t xml:space="preserve">– Remove all juvenile trees and woody brush for 0.5 metre on either side of tread centre within 3 centimetres of ground level. Scatter the cut material out of sight of the trail. </w:t>
                              </w:r>
                            </w:p>
                            <w:p w:rsidR="00C74D96" w:rsidRPr="00805584" w:rsidRDefault="00C74D96" w:rsidP="007A5E49">
                              <w:pPr>
                                <w:autoSpaceDE w:val="0"/>
                                <w:autoSpaceDN w:val="0"/>
                                <w:adjustRightInd w:val="0"/>
                                <w:spacing w:after="35" w:line="240" w:lineRule="auto"/>
                                <w:rPr>
                                  <w:rFonts w:ascii="Arial" w:hAnsi="Arial" w:cs="Arial"/>
                                  <w:color w:val="000000"/>
                                  <w:sz w:val="18"/>
                                  <w:szCs w:val="18"/>
                                  <w:lang w:val="en-CA" w:eastAsia="en-US"/>
                                </w:rPr>
                              </w:pPr>
                              <w:r w:rsidRPr="00805584">
                                <w:rPr>
                                  <w:rFonts w:ascii="Arial" w:hAnsi="Arial" w:cs="Arial"/>
                                  <w:color w:val="000000"/>
                                  <w:sz w:val="18"/>
                                  <w:szCs w:val="18"/>
                                  <w:lang w:val="en-CA" w:eastAsia="en-US"/>
                                </w:rPr>
                                <w:t xml:space="preserve">3. </w:t>
                              </w:r>
                              <w:r w:rsidRPr="00805584">
                                <w:rPr>
                                  <w:rFonts w:ascii="Arial" w:hAnsi="Arial" w:cs="Arial"/>
                                  <w:b/>
                                  <w:bCs/>
                                  <w:color w:val="000000"/>
                                  <w:sz w:val="18"/>
                                  <w:szCs w:val="18"/>
                                  <w:lang w:val="en-CA" w:eastAsia="en-US"/>
                                </w:rPr>
                                <w:t xml:space="preserve">Limbing </w:t>
                              </w:r>
                              <w:r w:rsidRPr="00805584">
                                <w:rPr>
                                  <w:rFonts w:ascii="Arial" w:hAnsi="Arial" w:cs="Arial"/>
                                  <w:color w:val="000000"/>
                                  <w:sz w:val="18"/>
                                  <w:szCs w:val="18"/>
                                  <w:lang w:val="en-CA" w:eastAsia="en-US"/>
                                </w:rPr>
                                <w:t xml:space="preserve">– Remove tree limbs to allow 2.5 metres of overhead clearance above the trail, with 1.0-1.5 metres total clearance width. Scatter cut limbs a minimum of 3.0 metres from the trail edge, out of sight where possible. Ensure limbing cuts are clean, without scarring the main trunk of the tree. </w:t>
                              </w:r>
                            </w:p>
                            <w:p w:rsidR="00C74D96" w:rsidRPr="00805584" w:rsidRDefault="00C74D96" w:rsidP="007A5E49">
                              <w:pPr>
                                <w:autoSpaceDE w:val="0"/>
                                <w:autoSpaceDN w:val="0"/>
                                <w:adjustRightInd w:val="0"/>
                                <w:spacing w:after="35" w:line="240" w:lineRule="auto"/>
                                <w:rPr>
                                  <w:rFonts w:ascii="Arial" w:hAnsi="Arial" w:cs="Arial"/>
                                  <w:color w:val="000000"/>
                                  <w:sz w:val="18"/>
                                  <w:szCs w:val="18"/>
                                  <w:lang w:val="en-CA" w:eastAsia="en-US"/>
                                </w:rPr>
                              </w:pPr>
                              <w:r w:rsidRPr="00805584">
                                <w:rPr>
                                  <w:rFonts w:ascii="Arial" w:hAnsi="Arial" w:cs="Arial"/>
                                  <w:color w:val="000000"/>
                                  <w:sz w:val="18"/>
                                  <w:szCs w:val="18"/>
                                  <w:lang w:val="en-CA" w:eastAsia="en-US"/>
                                </w:rPr>
                                <w:t xml:space="preserve">4. </w:t>
                              </w:r>
                              <w:r w:rsidRPr="00805584">
                                <w:rPr>
                                  <w:rFonts w:ascii="Arial" w:hAnsi="Arial" w:cs="Arial"/>
                                  <w:b/>
                                  <w:bCs/>
                                  <w:color w:val="000000"/>
                                  <w:sz w:val="18"/>
                                  <w:szCs w:val="18"/>
                                  <w:lang w:val="en-CA" w:eastAsia="en-US"/>
                                </w:rPr>
                                <w:t xml:space="preserve">Tread surface </w:t>
                              </w:r>
                              <w:r w:rsidRPr="00805584">
                                <w:rPr>
                                  <w:rFonts w:ascii="Arial" w:hAnsi="Arial" w:cs="Arial"/>
                                  <w:color w:val="000000"/>
                                  <w:sz w:val="18"/>
                                  <w:szCs w:val="18"/>
                                  <w:lang w:val="en-CA" w:eastAsia="en-US"/>
                                </w:rPr>
                                <w:t xml:space="preserve">– Ensure the tread surface of the trail provides a stable walking surface of not less than 40 centimetres in width. </w:t>
                              </w:r>
                            </w:p>
                            <w:p w:rsidR="00C74D96" w:rsidRPr="00805584" w:rsidRDefault="00C74D96" w:rsidP="007A5E49">
                              <w:pPr>
                                <w:autoSpaceDE w:val="0"/>
                                <w:autoSpaceDN w:val="0"/>
                                <w:adjustRightInd w:val="0"/>
                                <w:spacing w:after="35" w:line="240" w:lineRule="auto"/>
                                <w:rPr>
                                  <w:rFonts w:ascii="Arial" w:hAnsi="Arial" w:cs="Arial"/>
                                  <w:color w:val="000000"/>
                                  <w:sz w:val="18"/>
                                  <w:szCs w:val="18"/>
                                  <w:lang w:val="en-CA" w:eastAsia="en-US"/>
                                </w:rPr>
                              </w:pPr>
                              <w:r w:rsidRPr="00805584">
                                <w:rPr>
                                  <w:rFonts w:ascii="Arial" w:hAnsi="Arial" w:cs="Arial"/>
                                  <w:color w:val="000000"/>
                                  <w:sz w:val="18"/>
                                  <w:szCs w:val="18"/>
                                  <w:lang w:val="en-CA" w:eastAsia="en-US"/>
                                </w:rPr>
                                <w:t xml:space="preserve">5. </w:t>
                              </w:r>
                              <w:r w:rsidRPr="00805584">
                                <w:rPr>
                                  <w:rFonts w:ascii="Arial" w:hAnsi="Arial" w:cs="Arial"/>
                                  <w:b/>
                                  <w:bCs/>
                                  <w:color w:val="000000"/>
                                  <w:sz w:val="18"/>
                                  <w:szCs w:val="18"/>
                                  <w:lang w:val="en-CA" w:eastAsia="en-US"/>
                                </w:rPr>
                                <w:t xml:space="preserve">Erosion control </w:t>
                              </w:r>
                              <w:r w:rsidRPr="00805584">
                                <w:rPr>
                                  <w:rFonts w:ascii="Arial" w:hAnsi="Arial" w:cs="Arial"/>
                                  <w:color w:val="000000"/>
                                  <w:sz w:val="18"/>
                                  <w:szCs w:val="18"/>
                                  <w:lang w:val="en-CA" w:eastAsia="en-US"/>
                                </w:rPr>
                                <w:t xml:space="preserve">– Clean and repair any existing water bars, culverts and ditches as necessary to drain water away from the trail and prevent erosion. </w:t>
                              </w:r>
                            </w:p>
                            <w:p w:rsidR="00C74D96" w:rsidRPr="00805584" w:rsidRDefault="00C74D96" w:rsidP="007A5E49">
                              <w:pPr>
                                <w:autoSpaceDE w:val="0"/>
                                <w:autoSpaceDN w:val="0"/>
                                <w:adjustRightInd w:val="0"/>
                                <w:spacing w:after="35" w:line="240" w:lineRule="auto"/>
                                <w:rPr>
                                  <w:rFonts w:ascii="Arial" w:hAnsi="Arial" w:cs="Arial"/>
                                  <w:color w:val="000000"/>
                                  <w:sz w:val="18"/>
                                  <w:szCs w:val="18"/>
                                  <w:lang w:val="en-CA" w:eastAsia="en-US"/>
                                </w:rPr>
                              </w:pPr>
                              <w:r w:rsidRPr="00805584">
                                <w:rPr>
                                  <w:rFonts w:ascii="Arial" w:hAnsi="Arial" w:cs="Arial"/>
                                  <w:color w:val="000000"/>
                                  <w:sz w:val="18"/>
                                  <w:szCs w:val="18"/>
                                  <w:lang w:val="en-CA" w:eastAsia="en-US"/>
                                </w:rPr>
                                <w:t xml:space="preserve">6. </w:t>
                              </w:r>
                              <w:r w:rsidRPr="00805584">
                                <w:rPr>
                                  <w:rFonts w:ascii="Arial" w:hAnsi="Arial" w:cs="Arial"/>
                                  <w:b/>
                                  <w:bCs/>
                                  <w:color w:val="000000"/>
                                  <w:sz w:val="18"/>
                                  <w:szCs w:val="18"/>
                                  <w:lang w:val="en-CA" w:eastAsia="en-US"/>
                                </w:rPr>
                                <w:t xml:space="preserve">Route marking </w:t>
                              </w:r>
                              <w:r w:rsidRPr="00805584">
                                <w:rPr>
                                  <w:rFonts w:ascii="Arial" w:hAnsi="Arial" w:cs="Arial"/>
                                  <w:color w:val="000000"/>
                                  <w:sz w:val="18"/>
                                  <w:szCs w:val="18"/>
                                  <w:lang w:val="en-CA" w:eastAsia="en-US"/>
                                </w:rPr>
                                <w:t xml:space="preserve">– Mark obscure routes with cairns or delineating tags as required. </w:t>
                              </w:r>
                            </w:p>
                            <w:p w:rsidR="00C74D96" w:rsidRPr="00805584" w:rsidRDefault="00C74D96" w:rsidP="007A5E49">
                              <w:pPr>
                                <w:autoSpaceDE w:val="0"/>
                                <w:autoSpaceDN w:val="0"/>
                                <w:adjustRightInd w:val="0"/>
                                <w:spacing w:after="35" w:line="240" w:lineRule="auto"/>
                                <w:rPr>
                                  <w:rFonts w:ascii="Arial" w:hAnsi="Arial" w:cs="Arial"/>
                                  <w:color w:val="000000"/>
                                  <w:sz w:val="18"/>
                                  <w:szCs w:val="18"/>
                                  <w:lang w:val="en-CA" w:eastAsia="en-US"/>
                                </w:rPr>
                              </w:pPr>
                              <w:r w:rsidRPr="00805584">
                                <w:rPr>
                                  <w:rFonts w:ascii="Arial" w:hAnsi="Arial" w:cs="Arial"/>
                                  <w:color w:val="000000"/>
                                  <w:sz w:val="18"/>
                                  <w:szCs w:val="18"/>
                                  <w:lang w:val="en-CA" w:eastAsia="en-US"/>
                                </w:rPr>
                                <w:t xml:space="preserve">7. </w:t>
                              </w:r>
                              <w:r w:rsidRPr="00805584">
                                <w:rPr>
                                  <w:rFonts w:ascii="Arial" w:hAnsi="Arial" w:cs="Arial"/>
                                  <w:b/>
                                  <w:bCs/>
                                  <w:color w:val="000000"/>
                                  <w:sz w:val="18"/>
                                  <w:szCs w:val="18"/>
                                  <w:lang w:val="en-CA" w:eastAsia="en-US"/>
                                </w:rPr>
                                <w:t xml:space="preserve">Litter cleanup </w:t>
                              </w:r>
                              <w:r w:rsidRPr="00805584">
                                <w:rPr>
                                  <w:rFonts w:ascii="Arial" w:hAnsi="Arial" w:cs="Arial"/>
                                  <w:color w:val="000000"/>
                                  <w:sz w:val="18"/>
                                  <w:szCs w:val="18"/>
                                  <w:lang w:val="en-CA" w:eastAsia="en-US"/>
                                </w:rPr>
                                <w:t xml:space="preserve">– Remove litter and garbage at the trailhead, along the trail, and at any associated camping areas. </w:t>
                              </w:r>
                            </w:p>
                            <w:p w:rsidR="00C74D96" w:rsidRPr="00805584" w:rsidRDefault="00C74D96" w:rsidP="00805584">
                              <w:pPr>
                                <w:autoSpaceDE w:val="0"/>
                                <w:autoSpaceDN w:val="0"/>
                                <w:adjustRightInd w:val="0"/>
                                <w:spacing w:after="0" w:line="240" w:lineRule="auto"/>
                                <w:rPr>
                                  <w:rFonts w:ascii="Arial" w:hAnsi="Arial" w:cs="Arial"/>
                                  <w:color w:val="000000"/>
                                  <w:sz w:val="18"/>
                                  <w:szCs w:val="18"/>
                                  <w:lang w:val="en-CA" w:eastAsia="en-US"/>
                                </w:rPr>
                              </w:pPr>
                              <w:r w:rsidRPr="00805584">
                                <w:rPr>
                                  <w:rFonts w:ascii="Arial" w:hAnsi="Arial" w:cs="Arial"/>
                                  <w:color w:val="000000"/>
                                  <w:sz w:val="18"/>
                                  <w:szCs w:val="18"/>
                                  <w:lang w:val="en-CA" w:eastAsia="en-US"/>
                                </w:rPr>
                                <w:t xml:space="preserve">8. </w:t>
                              </w:r>
                              <w:r w:rsidRPr="00805584">
                                <w:rPr>
                                  <w:rFonts w:ascii="Arial" w:hAnsi="Arial" w:cs="Arial"/>
                                  <w:b/>
                                  <w:bCs/>
                                  <w:color w:val="000000"/>
                                  <w:sz w:val="18"/>
                                  <w:szCs w:val="18"/>
                                  <w:lang w:val="en-CA" w:eastAsia="en-US"/>
                                </w:rPr>
                                <w:t xml:space="preserve">Trail sign maintenance </w:t>
                              </w:r>
                              <w:r w:rsidRPr="00805584">
                                <w:rPr>
                                  <w:rFonts w:ascii="Arial" w:hAnsi="Arial" w:cs="Arial"/>
                                  <w:color w:val="000000"/>
                                  <w:sz w:val="18"/>
                                  <w:szCs w:val="18"/>
                                  <w:lang w:val="en-CA" w:eastAsia="en-US"/>
                                </w:rPr>
                                <w:t>– Conduct minor repairs as required, such as resetting post</w:t>
                              </w:r>
                              <w:r w:rsidR="00805584">
                                <w:rPr>
                                  <w:rFonts w:ascii="Arial" w:hAnsi="Arial" w:cs="Arial"/>
                                  <w:color w:val="000000"/>
                                  <w:sz w:val="18"/>
                                  <w:szCs w:val="18"/>
                                  <w:lang w:val="en-CA" w:eastAsia="en-US"/>
                                </w:rPr>
                                <w:t xml:space="preserve">s and ensure signs are secure. </w:t>
                              </w:r>
                            </w:p>
                          </w:txbxContent>
                        </wps:txbx>
                        <wps:bodyPr rot="0" vert="horz" wrap="square" lIns="91440" tIns="45720" rIns="91440" bIns="45720" anchor="t" anchorCtr="0">
                          <a:noAutofit/>
                        </wps:bodyPr>
                      </wps:wsp>
                      <wps:wsp>
                        <wps:cNvPr id="213" name="Text Box 90"/>
                        <wps:cNvSpPr txBox="1">
                          <a:spLocks noChangeArrowheads="1"/>
                        </wps:cNvSpPr>
                        <wps:spPr bwMode="auto">
                          <a:xfrm>
                            <a:off x="514350" y="3400425"/>
                            <a:ext cx="3181350" cy="245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4D96" w:rsidRPr="00F2742A" w:rsidRDefault="00C74D96" w:rsidP="007A5E49">
                              <w:pPr>
                                <w:pStyle w:val="Caption"/>
                                <w:rPr>
                                  <w:b w:val="0"/>
                                  <w:noProof/>
                                  <w:color w:val="2A495E" w:themeColor="accent6" w:themeShade="80"/>
                                  <w:sz w:val="20"/>
                                  <w:szCs w:val="20"/>
                                </w:rPr>
                              </w:pPr>
                              <w:r w:rsidRPr="00F2742A">
                                <w:rPr>
                                  <w:color w:val="2A495E" w:themeColor="accent6" w:themeShade="80"/>
                                  <w:sz w:val="20"/>
                                  <w:szCs w:val="20"/>
                                </w:rPr>
                                <w:t xml:space="preserve">Figure </w:t>
                              </w:r>
                              <w:r>
                                <w:rPr>
                                  <w:color w:val="2A495E" w:themeColor="accent6" w:themeShade="80"/>
                                  <w:sz w:val="20"/>
                                  <w:szCs w:val="20"/>
                                </w:rPr>
                                <w:t>18</w:t>
                              </w:r>
                              <w:r w:rsidRPr="00F2742A">
                                <w:rPr>
                                  <w:color w:val="2A495E" w:themeColor="accent6" w:themeShade="80"/>
                                  <w:sz w:val="20"/>
                                  <w:szCs w:val="20"/>
                                </w:rPr>
                                <w:t xml:space="preserve">: </w:t>
                              </w:r>
                              <w:r>
                                <w:rPr>
                                  <w:b w:val="0"/>
                                  <w:color w:val="2A495E" w:themeColor="accent6" w:themeShade="80"/>
                                  <w:sz w:val="20"/>
                                  <w:szCs w:val="20"/>
                                </w:rPr>
                                <w:t>Example Trail Maintenance tasks</w:t>
                              </w:r>
                            </w:p>
                          </w:txbxContent>
                        </wps:txbx>
                        <wps:bodyPr rot="0" vert="horz" wrap="square" lIns="0" tIns="0" rIns="0" bIns="0" anchor="t" anchorCtr="0" upright="1">
                          <a:spAutoFit/>
                        </wps:bodyPr>
                      </wps:wsp>
                    </wpg:wgp>
                  </a:graphicData>
                </a:graphic>
              </wp:anchor>
            </w:drawing>
          </mc:Choice>
          <mc:Fallback xmlns:w15="http://schemas.microsoft.com/office/word/2012/wordml">
            <w:pict>
              <v:group id="Group 246" o:spid="_x0000_s1092" style="position:absolute;margin-left:187.5pt;margin-top:45.5pt;width:291pt;height:287.1pt;z-index:251623424;mso-position-horizontal-relative:text;mso-position-vertical-relative:text" coordsize="36957,36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">
                <v:shape id="_x0000_s1093" type="#_x0000_t202" style="position:absolute;width:34575;height:332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d78cMA&#10;AADcAAAADwAAAGRycy9kb3ducmV2LnhtbESPS2vDMBCE74H+B7GF3BI5JoTgRgkhYEiPeRV6W6z1&#10;o7ZWjqTG7r+vCoUch5n5htnsRtOJBznfWFawmCcgiAurG64UXC/5bA3CB2SNnWVS8EMedtuXyQYz&#10;bQc+0eMcKhEh7DNUUIfQZ1L6oiaDfm574uiV1hkMUbpKaodDhJtOpkmykgYbjgs19nSoqWjP30ZB&#10;0n5+lPd2OfQ36exXG/L3ZZkrNX0d928gAo3hGf5vH7WCdJHC35l4BO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d78cMAAADcAAAADwAAAAAAAAAAAAAAAACYAgAAZHJzL2Rv&#10;d25yZXYueG1sUEsFBgAAAAAEAAQA9QAAAIgDAAAAAA==&#10;" strokecolor="#213f42 [1605]" strokeweight="1.25pt">
                  <v:stroke linestyle="thickThin"/>
                  <v:shadow on="t" color="black" opacity="26214f" origin="-.5,-.5" offset=".74836mm,.74836mm"/>
                  <v:textbox>
                    <w:txbxContent>
                      <w:p w:rsidR="00C74D96" w:rsidRPr="00805584" w:rsidRDefault="00805584" w:rsidP="007A5E49">
                        <w:pPr>
                          <w:pStyle w:val="Default"/>
                          <w:rPr>
                            <w:rFonts w:ascii="Arial" w:eastAsiaTheme="minorHAnsi" w:hAnsi="Arial" w:cs="Arial"/>
                            <w:sz w:val="18"/>
                            <w:szCs w:val="18"/>
                          </w:rPr>
                        </w:pPr>
                        <w:r w:rsidRPr="00805584">
                          <w:rPr>
                            <w:rFonts w:ascii="Arial" w:eastAsiaTheme="minorHAnsi" w:hAnsi="Arial" w:cs="Arial"/>
                            <w:b/>
                            <w:bCs/>
                            <w:sz w:val="18"/>
                            <w:szCs w:val="18"/>
                          </w:rPr>
                          <w:t xml:space="preserve">Example of </w:t>
                        </w:r>
                        <w:r w:rsidR="00C74D96" w:rsidRPr="00805584">
                          <w:rPr>
                            <w:rFonts w:ascii="Arial" w:eastAsiaTheme="minorHAnsi" w:hAnsi="Arial" w:cs="Arial"/>
                            <w:b/>
                            <w:bCs/>
                            <w:sz w:val="18"/>
                            <w:szCs w:val="18"/>
                          </w:rPr>
                          <w:t xml:space="preserve">Trail Maintenance </w:t>
                        </w:r>
                        <w:r w:rsidRPr="00805584">
                          <w:rPr>
                            <w:rFonts w:ascii="Arial" w:eastAsiaTheme="minorHAnsi" w:hAnsi="Arial" w:cs="Arial"/>
                            <w:b/>
                            <w:bCs/>
                            <w:sz w:val="18"/>
                            <w:szCs w:val="18"/>
                          </w:rPr>
                          <w:t>Requirements</w:t>
                        </w:r>
                      </w:p>
                      <w:p w:rsidR="00C74D96" w:rsidRPr="00805584" w:rsidRDefault="00C74D96" w:rsidP="007A5E49">
                        <w:pPr>
                          <w:autoSpaceDE w:val="0"/>
                          <w:autoSpaceDN w:val="0"/>
                          <w:adjustRightInd w:val="0"/>
                          <w:spacing w:after="35" w:line="240" w:lineRule="auto"/>
                          <w:rPr>
                            <w:rFonts w:ascii="Arial" w:hAnsi="Arial" w:cs="Arial"/>
                            <w:color w:val="000000"/>
                            <w:sz w:val="18"/>
                            <w:szCs w:val="18"/>
                            <w:lang w:val="en-CA" w:eastAsia="en-US"/>
                          </w:rPr>
                        </w:pPr>
                        <w:r w:rsidRPr="00805584">
                          <w:rPr>
                            <w:rFonts w:ascii="Arial" w:hAnsi="Arial" w:cs="Arial"/>
                            <w:color w:val="000000"/>
                            <w:sz w:val="18"/>
                            <w:szCs w:val="18"/>
                            <w:lang w:val="en-CA" w:eastAsia="en-US"/>
                          </w:rPr>
                          <w:t xml:space="preserve">1. </w:t>
                        </w:r>
                        <w:r w:rsidRPr="00805584">
                          <w:rPr>
                            <w:rFonts w:ascii="Arial" w:hAnsi="Arial" w:cs="Arial"/>
                            <w:b/>
                            <w:bCs/>
                            <w:color w:val="000000"/>
                            <w:sz w:val="18"/>
                            <w:szCs w:val="18"/>
                            <w:lang w:val="en-CA" w:eastAsia="en-US"/>
                          </w:rPr>
                          <w:t xml:space="preserve">Deadfall </w:t>
                        </w:r>
                        <w:r w:rsidRPr="00805584">
                          <w:rPr>
                            <w:rFonts w:ascii="Arial" w:hAnsi="Arial" w:cs="Arial"/>
                            <w:color w:val="000000"/>
                            <w:sz w:val="18"/>
                            <w:szCs w:val="18"/>
                            <w:lang w:val="en-CA" w:eastAsia="en-US"/>
                          </w:rPr>
                          <w:t xml:space="preserve">– Cut out all blowdown/deadfall over the trail, remove wood a minimum of 0.5 metre from the tread centre and dispose downhill when possible. </w:t>
                        </w:r>
                      </w:p>
                      <w:p w:rsidR="00C74D96" w:rsidRPr="00805584" w:rsidRDefault="00C74D96" w:rsidP="007A5E49">
                        <w:pPr>
                          <w:autoSpaceDE w:val="0"/>
                          <w:autoSpaceDN w:val="0"/>
                          <w:adjustRightInd w:val="0"/>
                          <w:spacing w:after="35" w:line="240" w:lineRule="auto"/>
                          <w:rPr>
                            <w:rFonts w:ascii="Arial" w:hAnsi="Arial" w:cs="Arial"/>
                            <w:color w:val="000000"/>
                            <w:sz w:val="18"/>
                            <w:szCs w:val="18"/>
                            <w:lang w:val="en-CA" w:eastAsia="en-US"/>
                          </w:rPr>
                        </w:pPr>
                        <w:r w:rsidRPr="00805584">
                          <w:rPr>
                            <w:rFonts w:ascii="Arial" w:hAnsi="Arial" w:cs="Arial"/>
                            <w:color w:val="000000"/>
                            <w:sz w:val="18"/>
                            <w:szCs w:val="18"/>
                            <w:lang w:val="en-CA" w:eastAsia="en-US"/>
                          </w:rPr>
                          <w:t xml:space="preserve">2. </w:t>
                        </w:r>
                        <w:r w:rsidRPr="00805584">
                          <w:rPr>
                            <w:rFonts w:ascii="Arial" w:hAnsi="Arial" w:cs="Arial"/>
                            <w:b/>
                            <w:bCs/>
                            <w:color w:val="000000"/>
                            <w:sz w:val="18"/>
                            <w:szCs w:val="18"/>
                            <w:lang w:val="en-CA" w:eastAsia="en-US"/>
                          </w:rPr>
                          <w:t xml:space="preserve">Brushing </w:t>
                        </w:r>
                        <w:r w:rsidRPr="00805584">
                          <w:rPr>
                            <w:rFonts w:ascii="Arial" w:hAnsi="Arial" w:cs="Arial"/>
                            <w:color w:val="000000"/>
                            <w:sz w:val="18"/>
                            <w:szCs w:val="18"/>
                            <w:lang w:val="en-CA" w:eastAsia="en-US"/>
                          </w:rPr>
                          <w:t xml:space="preserve">– Remove all juvenile trees and woody brush for 0.5 metre on either side of tread centre within 3 centimetres of ground level. Scatter the cut material out of sight of the trail. </w:t>
                        </w:r>
                      </w:p>
                      <w:p w:rsidR="00C74D96" w:rsidRPr="00805584" w:rsidRDefault="00C74D96" w:rsidP="007A5E49">
                        <w:pPr>
                          <w:autoSpaceDE w:val="0"/>
                          <w:autoSpaceDN w:val="0"/>
                          <w:adjustRightInd w:val="0"/>
                          <w:spacing w:after="35" w:line="240" w:lineRule="auto"/>
                          <w:rPr>
                            <w:rFonts w:ascii="Arial" w:hAnsi="Arial" w:cs="Arial"/>
                            <w:color w:val="000000"/>
                            <w:sz w:val="18"/>
                            <w:szCs w:val="18"/>
                            <w:lang w:val="en-CA" w:eastAsia="en-US"/>
                          </w:rPr>
                        </w:pPr>
                        <w:r w:rsidRPr="00805584">
                          <w:rPr>
                            <w:rFonts w:ascii="Arial" w:hAnsi="Arial" w:cs="Arial"/>
                            <w:color w:val="000000"/>
                            <w:sz w:val="18"/>
                            <w:szCs w:val="18"/>
                            <w:lang w:val="en-CA" w:eastAsia="en-US"/>
                          </w:rPr>
                          <w:t xml:space="preserve">3. </w:t>
                        </w:r>
                        <w:r w:rsidRPr="00805584">
                          <w:rPr>
                            <w:rFonts w:ascii="Arial" w:hAnsi="Arial" w:cs="Arial"/>
                            <w:b/>
                            <w:bCs/>
                            <w:color w:val="000000"/>
                            <w:sz w:val="18"/>
                            <w:szCs w:val="18"/>
                            <w:lang w:val="en-CA" w:eastAsia="en-US"/>
                          </w:rPr>
                          <w:t xml:space="preserve">Limbing </w:t>
                        </w:r>
                        <w:r w:rsidRPr="00805584">
                          <w:rPr>
                            <w:rFonts w:ascii="Arial" w:hAnsi="Arial" w:cs="Arial"/>
                            <w:color w:val="000000"/>
                            <w:sz w:val="18"/>
                            <w:szCs w:val="18"/>
                            <w:lang w:val="en-CA" w:eastAsia="en-US"/>
                          </w:rPr>
                          <w:t xml:space="preserve">– Remove tree limbs to allow 2.5 metres of overhead clearance above the trail, with 1.0-1.5 metres total clearance width. Scatter cut limbs a minimum of 3.0 metres from the trail edge, out of sight where possible. Ensure limbing cuts are clean, without scarring the main trunk of the tree. </w:t>
                        </w:r>
                      </w:p>
                      <w:p w:rsidR="00C74D96" w:rsidRPr="00805584" w:rsidRDefault="00C74D96" w:rsidP="007A5E49">
                        <w:pPr>
                          <w:autoSpaceDE w:val="0"/>
                          <w:autoSpaceDN w:val="0"/>
                          <w:adjustRightInd w:val="0"/>
                          <w:spacing w:after="35" w:line="240" w:lineRule="auto"/>
                          <w:rPr>
                            <w:rFonts w:ascii="Arial" w:hAnsi="Arial" w:cs="Arial"/>
                            <w:color w:val="000000"/>
                            <w:sz w:val="18"/>
                            <w:szCs w:val="18"/>
                            <w:lang w:val="en-CA" w:eastAsia="en-US"/>
                          </w:rPr>
                        </w:pPr>
                        <w:r w:rsidRPr="00805584">
                          <w:rPr>
                            <w:rFonts w:ascii="Arial" w:hAnsi="Arial" w:cs="Arial"/>
                            <w:color w:val="000000"/>
                            <w:sz w:val="18"/>
                            <w:szCs w:val="18"/>
                            <w:lang w:val="en-CA" w:eastAsia="en-US"/>
                          </w:rPr>
                          <w:t xml:space="preserve">4. </w:t>
                        </w:r>
                        <w:r w:rsidRPr="00805584">
                          <w:rPr>
                            <w:rFonts w:ascii="Arial" w:hAnsi="Arial" w:cs="Arial"/>
                            <w:b/>
                            <w:bCs/>
                            <w:color w:val="000000"/>
                            <w:sz w:val="18"/>
                            <w:szCs w:val="18"/>
                            <w:lang w:val="en-CA" w:eastAsia="en-US"/>
                          </w:rPr>
                          <w:t xml:space="preserve">Tread surface </w:t>
                        </w:r>
                        <w:r w:rsidRPr="00805584">
                          <w:rPr>
                            <w:rFonts w:ascii="Arial" w:hAnsi="Arial" w:cs="Arial"/>
                            <w:color w:val="000000"/>
                            <w:sz w:val="18"/>
                            <w:szCs w:val="18"/>
                            <w:lang w:val="en-CA" w:eastAsia="en-US"/>
                          </w:rPr>
                          <w:t xml:space="preserve">– Ensure the tread surface of the trail provides a stable walking surface of not less than 40 centimetres in width. </w:t>
                        </w:r>
                      </w:p>
                      <w:p w:rsidR="00C74D96" w:rsidRPr="00805584" w:rsidRDefault="00C74D96" w:rsidP="007A5E49">
                        <w:pPr>
                          <w:autoSpaceDE w:val="0"/>
                          <w:autoSpaceDN w:val="0"/>
                          <w:adjustRightInd w:val="0"/>
                          <w:spacing w:after="35" w:line="240" w:lineRule="auto"/>
                          <w:rPr>
                            <w:rFonts w:ascii="Arial" w:hAnsi="Arial" w:cs="Arial"/>
                            <w:color w:val="000000"/>
                            <w:sz w:val="18"/>
                            <w:szCs w:val="18"/>
                            <w:lang w:val="en-CA" w:eastAsia="en-US"/>
                          </w:rPr>
                        </w:pPr>
                        <w:r w:rsidRPr="00805584">
                          <w:rPr>
                            <w:rFonts w:ascii="Arial" w:hAnsi="Arial" w:cs="Arial"/>
                            <w:color w:val="000000"/>
                            <w:sz w:val="18"/>
                            <w:szCs w:val="18"/>
                            <w:lang w:val="en-CA" w:eastAsia="en-US"/>
                          </w:rPr>
                          <w:t xml:space="preserve">5. </w:t>
                        </w:r>
                        <w:r w:rsidRPr="00805584">
                          <w:rPr>
                            <w:rFonts w:ascii="Arial" w:hAnsi="Arial" w:cs="Arial"/>
                            <w:b/>
                            <w:bCs/>
                            <w:color w:val="000000"/>
                            <w:sz w:val="18"/>
                            <w:szCs w:val="18"/>
                            <w:lang w:val="en-CA" w:eastAsia="en-US"/>
                          </w:rPr>
                          <w:t xml:space="preserve">Erosion control </w:t>
                        </w:r>
                        <w:r w:rsidRPr="00805584">
                          <w:rPr>
                            <w:rFonts w:ascii="Arial" w:hAnsi="Arial" w:cs="Arial"/>
                            <w:color w:val="000000"/>
                            <w:sz w:val="18"/>
                            <w:szCs w:val="18"/>
                            <w:lang w:val="en-CA" w:eastAsia="en-US"/>
                          </w:rPr>
                          <w:t xml:space="preserve">– Clean and repair any existing water bars, culverts and ditches as necessary to drain water away from the trail and prevent erosion. </w:t>
                        </w:r>
                      </w:p>
                      <w:p w:rsidR="00C74D96" w:rsidRPr="00805584" w:rsidRDefault="00C74D96" w:rsidP="007A5E49">
                        <w:pPr>
                          <w:autoSpaceDE w:val="0"/>
                          <w:autoSpaceDN w:val="0"/>
                          <w:adjustRightInd w:val="0"/>
                          <w:spacing w:after="35" w:line="240" w:lineRule="auto"/>
                          <w:rPr>
                            <w:rFonts w:ascii="Arial" w:hAnsi="Arial" w:cs="Arial"/>
                            <w:color w:val="000000"/>
                            <w:sz w:val="18"/>
                            <w:szCs w:val="18"/>
                            <w:lang w:val="en-CA" w:eastAsia="en-US"/>
                          </w:rPr>
                        </w:pPr>
                        <w:r w:rsidRPr="00805584">
                          <w:rPr>
                            <w:rFonts w:ascii="Arial" w:hAnsi="Arial" w:cs="Arial"/>
                            <w:color w:val="000000"/>
                            <w:sz w:val="18"/>
                            <w:szCs w:val="18"/>
                            <w:lang w:val="en-CA" w:eastAsia="en-US"/>
                          </w:rPr>
                          <w:t xml:space="preserve">6. </w:t>
                        </w:r>
                        <w:r w:rsidRPr="00805584">
                          <w:rPr>
                            <w:rFonts w:ascii="Arial" w:hAnsi="Arial" w:cs="Arial"/>
                            <w:b/>
                            <w:bCs/>
                            <w:color w:val="000000"/>
                            <w:sz w:val="18"/>
                            <w:szCs w:val="18"/>
                            <w:lang w:val="en-CA" w:eastAsia="en-US"/>
                          </w:rPr>
                          <w:t xml:space="preserve">Route marking </w:t>
                        </w:r>
                        <w:r w:rsidRPr="00805584">
                          <w:rPr>
                            <w:rFonts w:ascii="Arial" w:hAnsi="Arial" w:cs="Arial"/>
                            <w:color w:val="000000"/>
                            <w:sz w:val="18"/>
                            <w:szCs w:val="18"/>
                            <w:lang w:val="en-CA" w:eastAsia="en-US"/>
                          </w:rPr>
                          <w:t xml:space="preserve">– Mark obscure routes with cairns or delineating tags as required. </w:t>
                        </w:r>
                      </w:p>
                      <w:p w:rsidR="00C74D96" w:rsidRPr="00805584" w:rsidRDefault="00C74D96" w:rsidP="007A5E49">
                        <w:pPr>
                          <w:autoSpaceDE w:val="0"/>
                          <w:autoSpaceDN w:val="0"/>
                          <w:adjustRightInd w:val="0"/>
                          <w:spacing w:after="35" w:line="240" w:lineRule="auto"/>
                          <w:rPr>
                            <w:rFonts w:ascii="Arial" w:hAnsi="Arial" w:cs="Arial"/>
                            <w:color w:val="000000"/>
                            <w:sz w:val="18"/>
                            <w:szCs w:val="18"/>
                            <w:lang w:val="en-CA" w:eastAsia="en-US"/>
                          </w:rPr>
                        </w:pPr>
                        <w:r w:rsidRPr="00805584">
                          <w:rPr>
                            <w:rFonts w:ascii="Arial" w:hAnsi="Arial" w:cs="Arial"/>
                            <w:color w:val="000000"/>
                            <w:sz w:val="18"/>
                            <w:szCs w:val="18"/>
                            <w:lang w:val="en-CA" w:eastAsia="en-US"/>
                          </w:rPr>
                          <w:t xml:space="preserve">7. </w:t>
                        </w:r>
                        <w:r w:rsidRPr="00805584">
                          <w:rPr>
                            <w:rFonts w:ascii="Arial" w:hAnsi="Arial" w:cs="Arial"/>
                            <w:b/>
                            <w:bCs/>
                            <w:color w:val="000000"/>
                            <w:sz w:val="18"/>
                            <w:szCs w:val="18"/>
                            <w:lang w:val="en-CA" w:eastAsia="en-US"/>
                          </w:rPr>
                          <w:t xml:space="preserve">Litter cleanup </w:t>
                        </w:r>
                        <w:r w:rsidRPr="00805584">
                          <w:rPr>
                            <w:rFonts w:ascii="Arial" w:hAnsi="Arial" w:cs="Arial"/>
                            <w:color w:val="000000"/>
                            <w:sz w:val="18"/>
                            <w:szCs w:val="18"/>
                            <w:lang w:val="en-CA" w:eastAsia="en-US"/>
                          </w:rPr>
                          <w:t xml:space="preserve">– Remove litter and garbage at the trailhead, along the trail, and at any associated camping areas. </w:t>
                        </w:r>
                      </w:p>
                      <w:p w:rsidR="00C74D96" w:rsidRPr="00805584" w:rsidRDefault="00C74D96" w:rsidP="00805584">
                        <w:pPr>
                          <w:autoSpaceDE w:val="0"/>
                          <w:autoSpaceDN w:val="0"/>
                          <w:adjustRightInd w:val="0"/>
                          <w:spacing w:after="0" w:line="240" w:lineRule="auto"/>
                          <w:rPr>
                            <w:rFonts w:ascii="Arial" w:hAnsi="Arial" w:cs="Arial"/>
                            <w:color w:val="000000"/>
                            <w:sz w:val="18"/>
                            <w:szCs w:val="18"/>
                            <w:lang w:val="en-CA" w:eastAsia="en-US"/>
                          </w:rPr>
                        </w:pPr>
                        <w:r w:rsidRPr="00805584">
                          <w:rPr>
                            <w:rFonts w:ascii="Arial" w:hAnsi="Arial" w:cs="Arial"/>
                            <w:color w:val="000000"/>
                            <w:sz w:val="18"/>
                            <w:szCs w:val="18"/>
                            <w:lang w:val="en-CA" w:eastAsia="en-US"/>
                          </w:rPr>
                          <w:t xml:space="preserve">8. </w:t>
                        </w:r>
                        <w:r w:rsidRPr="00805584">
                          <w:rPr>
                            <w:rFonts w:ascii="Arial" w:hAnsi="Arial" w:cs="Arial"/>
                            <w:b/>
                            <w:bCs/>
                            <w:color w:val="000000"/>
                            <w:sz w:val="18"/>
                            <w:szCs w:val="18"/>
                            <w:lang w:val="en-CA" w:eastAsia="en-US"/>
                          </w:rPr>
                          <w:t xml:space="preserve">Trail sign maintenance </w:t>
                        </w:r>
                        <w:r w:rsidRPr="00805584">
                          <w:rPr>
                            <w:rFonts w:ascii="Arial" w:hAnsi="Arial" w:cs="Arial"/>
                            <w:color w:val="000000"/>
                            <w:sz w:val="18"/>
                            <w:szCs w:val="18"/>
                            <w:lang w:val="en-CA" w:eastAsia="en-US"/>
                          </w:rPr>
                          <w:t>– Conduct minor repairs as required, such as resetting post</w:t>
                        </w:r>
                        <w:r w:rsidR="00805584">
                          <w:rPr>
                            <w:rFonts w:ascii="Arial" w:hAnsi="Arial" w:cs="Arial"/>
                            <w:color w:val="000000"/>
                            <w:sz w:val="18"/>
                            <w:szCs w:val="18"/>
                            <w:lang w:val="en-CA" w:eastAsia="en-US"/>
                          </w:rPr>
                          <w:t xml:space="preserve">s and ensure signs are secure. </w:t>
                        </w:r>
                      </w:p>
                    </w:txbxContent>
                  </v:textbox>
                </v:shape>
                <v:shape id="_x0000_s1094" type="#_x0000_t202" style="position:absolute;left:5143;top:34004;width:31814;height:2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hAoMYA&#10;AADcAAAADwAAAGRycy9kb3ducmV2LnhtbESPT2sCMRTE70K/Q3gFL1Kz/kHK1igiLagX6dZLb4/N&#10;c7Pt5mVJsrp+e1MoeBxm5jfMct3bRlzIh9qxgsk4A0FcOl1zpeD09fHyCiJEZI2NY1JwowDr1dNg&#10;ibl2V/6kSxErkSAcclRgYmxzKUNpyGIYu5Y4eWfnLcYkfSW1x2uC20ZOs2whLdacFgy2tDVU/had&#10;VXCcfx/NqDu/Hzbzmd+fuu3ipyqUGj73mzcQkfr4CP+3d1rBdDKDvzPpCM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hAoMYAAADcAAAADwAAAAAAAAAAAAAAAACYAgAAZHJz&#10;L2Rvd25yZXYueG1sUEsFBgAAAAAEAAQA9QAAAIsDAAAAAA==&#10;" stroked="f">
                  <v:textbox style="mso-fit-shape-to-text:t" inset="0,0,0,0">
                    <w:txbxContent>
                      <w:p w:rsidR="00C74D96" w:rsidRPr="00F2742A" w:rsidRDefault="00C74D96" w:rsidP="007A5E49">
                        <w:pPr>
                          <w:pStyle w:val="Caption"/>
                          <w:rPr>
                            <w:b w:val="0"/>
                            <w:noProof/>
                            <w:color w:val="2A495E" w:themeColor="accent6" w:themeShade="80"/>
                            <w:sz w:val="20"/>
                            <w:szCs w:val="20"/>
                          </w:rPr>
                        </w:pPr>
                        <w:r w:rsidRPr="00F2742A">
                          <w:rPr>
                            <w:color w:val="2A495E" w:themeColor="accent6" w:themeShade="80"/>
                            <w:sz w:val="20"/>
                            <w:szCs w:val="20"/>
                          </w:rPr>
                          <w:t xml:space="preserve">Figure </w:t>
                        </w:r>
                        <w:r>
                          <w:rPr>
                            <w:color w:val="2A495E" w:themeColor="accent6" w:themeShade="80"/>
                            <w:sz w:val="20"/>
                            <w:szCs w:val="20"/>
                          </w:rPr>
                          <w:t>18</w:t>
                        </w:r>
                        <w:r w:rsidRPr="00F2742A">
                          <w:rPr>
                            <w:color w:val="2A495E" w:themeColor="accent6" w:themeShade="80"/>
                            <w:sz w:val="20"/>
                            <w:szCs w:val="20"/>
                          </w:rPr>
                          <w:t xml:space="preserve">: </w:t>
                        </w:r>
                        <w:r>
                          <w:rPr>
                            <w:b w:val="0"/>
                            <w:color w:val="2A495E" w:themeColor="accent6" w:themeShade="80"/>
                            <w:sz w:val="20"/>
                            <w:szCs w:val="20"/>
                          </w:rPr>
                          <w:t>Example Trail Maintenance tasks</w:t>
                        </w:r>
                      </w:p>
                    </w:txbxContent>
                  </v:textbox>
                </v:shape>
              </v:group>
            </w:pict>
          </mc:Fallback>
        </mc:AlternateContent>
      </w:r>
      <w:r w:rsidR="007A5A3B">
        <w:rPr>
          <w:noProof/>
          <w:lang w:eastAsia="en-CA"/>
        </w:rPr>
        <mc:AlternateContent>
          <mc:Choice Requires="wpg">
            <w:drawing>
              <wp:anchor distT="0" distB="0" distL="114300" distR="114300" simplePos="0" relativeHeight="251632128" behindDoc="0" locked="0" layoutInCell="1" allowOverlap="1">
                <wp:simplePos x="0" y="0"/>
                <wp:positionH relativeFrom="column">
                  <wp:posOffset>-9525</wp:posOffset>
                </wp:positionH>
                <wp:positionV relativeFrom="paragraph">
                  <wp:posOffset>1482725</wp:posOffset>
                </wp:positionV>
                <wp:extent cx="1743075" cy="2266315"/>
                <wp:effectExtent l="19050" t="19050" r="28575" b="19685"/>
                <wp:wrapTight wrapText="bothSides">
                  <wp:wrapPolygon edited="0">
                    <wp:start x="9443" y="-182"/>
                    <wp:lineTo x="-236" y="1089"/>
                    <wp:lineTo x="-236" y="21606"/>
                    <wp:lineTo x="20066" y="21606"/>
                    <wp:lineTo x="20302" y="8533"/>
                    <wp:lineTo x="21718" y="6173"/>
                    <wp:lineTo x="21718" y="-182"/>
                    <wp:lineTo x="9443" y="-182"/>
                  </wp:wrapPolygon>
                </wp:wrapTight>
                <wp:docPr id="245" name="Group 245"/>
                <wp:cNvGraphicFramePr/>
                <a:graphic xmlns:a="http://schemas.openxmlformats.org/drawingml/2006/main">
                  <a:graphicData uri="http://schemas.microsoft.com/office/word/2010/wordprocessingGroup">
                    <wpg:wgp>
                      <wpg:cNvGrpSpPr/>
                      <wpg:grpSpPr>
                        <a:xfrm>
                          <a:off x="0" y="0"/>
                          <a:ext cx="1743075" cy="2266315"/>
                          <a:chOff x="0" y="0"/>
                          <a:chExt cx="1743075" cy="2266315"/>
                        </a:xfrm>
                      </wpg:grpSpPr>
                      <pic:pic xmlns:pic="http://schemas.openxmlformats.org/drawingml/2006/picture">
                        <pic:nvPicPr>
                          <pic:cNvPr id="14" name="Picture 13" descr="RCCC Work day.3compr.jpg"/>
                          <pic:cNvPicPr>
                            <a:picLocks noChangeAspect="1"/>
                          </pic:cNvPicPr>
                        </pic:nvPicPr>
                        <pic:blipFill>
                          <a:blip r:embed="rId47" cstate="print"/>
                          <a:stretch>
                            <a:fillRect/>
                          </a:stretch>
                        </pic:blipFill>
                        <pic:spPr>
                          <a:xfrm>
                            <a:off x="0" y="161925"/>
                            <a:ext cx="1581150" cy="2104390"/>
                          </a:xfrm>
                          <a:prstGeom prst="rect">
                            <a:avLst/>
                          </a:prstGeom>
                          <a:ln w="25400">
                            <a:solidFill>
                              <a:schemeClr val="accent6">
                                <a:lumMod val="50000"/>
                              </a:schemeClr>
                            </a:solidFill>
                          </a:ln>
                        </pic:spPr>
                      </pic:pic>
                      <pic:pic xmlns:pic="http://schemas.openxmlformats.org/drawingml/2006/picture">
                        <pic:nvPicPr>
                          <pic:cNvPr id="13" name="Picture 12" descr="Caution sign Trail crew compr.jpg"/>
                          <pic:cNvPicPr>
                            <a:picLocks noChangeAspect="1"/>
                          </pic:cNvPicPr>
                        </pic:nvPicPr>
                        <pic:blipFill>
                          <a:blip r:embed="rId48" cstate="print"/>
                          <a:stretch>
                            <a:fillRect/>
                          </a:stretch>
                        </pic:blipFill>
                        <pic:spPr>
                          <a:xfrm>
                            <a:off x="809625" y="0"/>
                            <a:ext cx="933450" cy="692785"/>
                          </a:xfrm>
                          <a:prstGeom prst="rect">
                            <a:avLst/>
                          </a:prstGeom>
                          <a:ln w="25400">
                            <a:solidFill>
                              <a:schemeClr val="accent6">
                                <a:lumMod val="50000"/>
                              </a:schemeClr>
                            </a:solidFill>
                          </a:ln>
                        </pic:spPr>
                      </pic:pic>
                    </wpg:wgp>
                  </a:graphicData>
                </a:graphic>
              </wp:anchor>
            </w:drawing>
          </mc:Choice>
          <mc:Fallback xmlns:w15="http://schemas.microsoft.com/office/word/2012/wordml">
            <w:pict>
              <v:group w14:anchorId="6F1415E8" id="Group 245" o:spid="_x0000_s1026" style="position:absolute;margin-left:-.75pt;margin-top:116.75pt;width:137.25pt;height:178.45pt;z-index:251559936" coordsize="17430,226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">
                <v:shape id="Picture 13" o:spid="_x0000_s1027" type="#_x0000_t75" alt="RCCC Work day.3compr.jpg" style="position:absolute;top:1619;width:15811;height:21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ThiLBAAAA2wAAAA8AAABkcnMvZG93bnJldi54bWxET01rAjEQvRf6H8IUehHNKlJlNYoIijdx&#10;9eBxSMbN6maybKJu++sbodDbPN7nzJedq8WD2lB5VjAcZCCItTcVlwpOx01/CiJEZIO1Z1LwTQGW&#10;i/e3OebGP/lAjyKWIoVwyFGBjbHJpQzaksMw8A1x4i6+dRgTbEtpWnymcFfLUZZ9SYcVpwaLDa0t&#10;6Vtxdwp6Pzu7v10nrt6ON2d93t4Lfegp9fnRrWYgInXxX/zn3pk0fwyvX9IBcvE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VThiLBAAAA2wAAAA8AAAAAAAAAAAAAAAAAnwIA&#10;AGRycy9kb3ducmV2LnhtbFBLBQYAAAAABAAEAPcAAACNAwAAAAA=&#10;" stroked="t" strokecolor="#2a495d [1609]" strokeweight="2pt">
                  <v:imagedata r:id="rId49" o:title="RCCC Work day.3compr"/>
                  <v:path arrowok="t"/>
                </v:shape>
                <v:shape id="Picture 12" o:spid="_x0000_s1028" type="#_x0000_t75" alt="Caution sign Trail crew compr.jpg" style="position:absolute;left:8096;width:9334;height:69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XIaDBAAAA2wAAAA8AAABkcnMvZG93bnJldi54bWxET99rwjAQfh/4P4QT9jZTK4zRGWUryPrm&#10;7Ib4eDS3pphcShNt/e/NYLC3+/h+3no7OSuuNITOs4LlIgNB3Hjdcavg+2v39AIiRGSN1jMpuFGA&#10;7Wb2sMZC+5EPdK1jK1IIhwIVmBj7QsrQGHIYFr4nTtyPHxzGBIdW6gHHFO6szLPsWTrsODUY7Kk0&#10;1Jzri1Pwbqby01725+pwc/mxxo+TXbFSj/Pp7RVEpCn+i//clU7zV/D7SzpAbu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uXIaDBAAAA2wAAAA8AAAAAAAAAAAAAAAAAnwIA&#10;AGRycy9kb3ducmV2LnhtbFBLBQYAAAAABAAEAPcAAACNAwAAAAA=&#10;" stroked="t" strokecolor="#2a495d [1609]" strokeweight="2pt">
                  <v:imagedata r:id="rId50" o:title="Caution sign Trail crew compr"/>
                  <v:path arrowok="t"/>
                </v:shape>
                <w10:wrap type="tight"/>
              </v:group>
            </w:pict>
          </mc:Fallback>
        </mc:AlternateContent>
      </w:r>
      <w:r w:rsidR="007A5A3B">
        <w:rPr>
          <w:noProof/>
          <w:lang w:eastAsia="en-CA"/>
        </w:rPr>
        <mc:AlternateContent>
          <mc:Choice Requires="wps">
            <w:drawing>
              <wp:anchor distT="0" distB="0" distL="114300" distR="114300" simplePos="0" relativeHeight="251635200" behindDoc="0" locked="0" layoutInCell="1" allowOverlap="1" wp14:anchorId="01EAD983" wp14:editId="29A72413">
                <wp:simplePos x="0" y="0"/>
                <wp:positionH relativeFrom="column">
                  <wp:posOffset>-66675</wp:posOffset>
                </wp:positionH>
                <wp:positionV relativeFrom="paragraph">
                  <wp:posOffset>3836670</wp:posOffset>
                </wp:positionV>
                <wp:extent cx="1876425" cy="389890"/>
                <wp:effectExtent l="0" t="0" r="9525" b="0"/>
                <wp:wrapTight wrapText="bothSides">
                  <wp:wrapPolygon edited="0">
                    <wp:start x="0" y="0"/>
                    <wp:lineTo x="0" y="20052"/>
                    <wp:lineTo x="21490" y="20052"/>
                    <wp:lineTo x="21490" y="0"/>
                    <wp:lineTo x="0" y="0"/>
                  </wp:wrapPolygon>
                </wp:wrapTight>
                <wp:docPr id="27"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389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4D96" w:rsidRPr="00F2742A" w:rsidRDefault="00C74D96" w:rsidP="00481AEF">
                            <w:pPr>
                              <w:pStyle w:val="Caption"/>
                              <w:rPr>
                                <w:b w:val="0"/>
                                <w:noProof/>
                                <w:color w:val="2A495E" w:themeColor="accent6" w:themeShade="80"/>
                                <w:sz w:val="20"/>
                                <w:szCs w:val="20"/>
                              </w:rPr>
                            </w:pPr>
                            <w:r w:rsidRPr="00F2742A">
                              <w:rPr>
                                <w:color w:val="2A495E" w:themeColor="accent6" w:themeShade="80"/>
                                <w:sz w:val="20"/>
                                <w:szCs w:val="20"/>
                              </w:rPr>
                              <w:t xml:space="preserve">Figure </w:t>
                            </w:r>
                            <w:r>
                              <w:rPr>
                                <w:color w:val="2A495E" w:themeColor="accent6" w:themeShade="80"/>
                                <w:sz w:val="20"/>
                                <w:szCs w:val="20"/>
                              </w:rPr>
                              <w:t>17</w:t>
                            </w:r>
                            <w:r w:rsidRPr="00F2742A">
                              <w:rPr>
                                <w:color w:val="2A495E" w:themeColor="accent6" w:themeShade="80"/>
                                <w:sz w:val="20"/>
                                <w:szCs w:val="20"/>
                              </w:rPr>
                              <w:t xml:space="preserve">: </w:t>
                            </w:r>
                            <w:r w:rsidRPr="00F2742A">
                              <w:rPr>
                                <w:b w:val="0"/>
                                <w:color w:val="2A495E" w:themeColor="accent6" w:themeShade="80"/>
                                <w:sz w:val="20"/>
                                <w:szCs w:val="20"/>
                              </w:rPr>
                              <w:t>Volunteer Trail Crews at Work</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1EAD983" id="Text Box 90" o:spid="_x0000_s1095" type="#_x0000_t202" style="position:absolute;margin-left:-5.25pt;margin-top:302.1pt;width:147.75pt;height:30.7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" stroked="f">
                <v:textbox style="mso-fit-shape-to-text:t" inset="0,0,0,0">
                  <w:txbxContent>
                    <w:p w:rsidR="00C74D96" w:rsidRPr="00F2742A" w:rsidRDefault="00C74D96" w:rsidP="00481AEF">
                      <w:pPr>
                        <w:pStyle w:val="Caption"/>
                        <w:rPr>
                          <w:b w:val="0"/>
                          <w:noProof/>
                          <w:color w:val="2A495E" w:themeColor="accent6" w:themeShade="80"/>
                          <w:sz w:val="20"/>
                          <w:szCs w:val="20"/>
                        </w:rPr>
                      </w:pPr>
                      <w:r w:rsidRPr="00F2742A">
                        <w:rPr>
                          <w:color w:val="2A495E" w:themeColor="accent6" w:themeShade="80"/>
                          <w:sz w:val="20"/>
                          <w:szCs w:val="20"/>
                        </w:rPr>
                        <w:t xml:space="preserve">Figure </w:t>
                      </w:r>
                      <w:r>
                        <w:rPr>
                          <w:color w:val="2A495E" w:themeColor="accent6" w:themeShade="80"/>
                          <w:sz w:val="20"/>
                          <w:szCs w:val="20"/>
                        </w:rPr>
                        <w:t>17</w:t>
                      </w:r>
                      <w:r w:rsidRPr="00F2742A">
                        <w:rPr>
                          <w:color w:val="2A495E" w:themeColor="accent6" w:themeShade="80"/>
                          <w:sz w:val="20"/>
                          <w:szCs w:val="20"/>
                        </w:rPr>
                        <w:t xml:space="preserve">: </w:t>
                      </w:r>
                      <w:r w:rsidRPr="00F2742A">
                        <w:rPr>
                          <w:b w:val="0"/>
                          <w:color w:val="2A495E" w:themeColor="accent6" w:themeShade="80"/>
                          <w:sz w:val="20"/>
                          <w:szCs w:val="20"/>
                        </w:rPr>
                        <w:t>Volunteer Trail Crews at Work</w:t>
                      </w:r>
                    </w:p>
                  </w:txbxContent>
                </v:textbox>
                <w10:wrap type="tight"/>
              </v:shape>
            </w:pict>
          </mc:Fallback>
        </mc:AlternateContent>
      </w:r>
      <w:r w:rsidR="00481AEF">
        <w:br w:type="page"/>
      </w:r>
    </w:p>
    <w:p w:rsidR="009D4628" w:rsidRDefault="009D4628" w:rsidP="00BC625F">
      <w:pPr>
        <w:pStyle w:val="Heading1"/>
        <w:spacing w:before="0" w:after="0"/>
      </w:pPr>
      <w:bookmarkStart w:id="73" w:name="_Toc475880849"/>
      <w:bookmarkStart w:id="74" w:name="_Toc451174089"/>
      <w:r>
        <w:t xml:space="preserve">7. </w:t>
      </w:r>
      <w:r w:rsidR="009013D4">
        <w:tab/>
      </w:r>
      <w:r>
        <w:t>Proposed Budget</w:t>
      </w:r>
      <w:bookmarkEnd w:id="73"/>
    </w:p>
    <w:p w:rsidR="00980086" w:rsidRDefault="006830C9" w:rsidP="008D6F59">
      <w:pPr>
        <w:spacing w:before="240"/>
      </w:pPr>
      <w:r>
        <w:t>The proposed budget for the development and construction of the Barbour Rock</w:t>
      </w:r>
      <w:r w:rsidR="009047BD">
        <w:t xml:space="preserve"> Recreation</w:t>
      </w:r>
      <w:r>
        <w:t xml:space="preserve"> trail system is approximately $250,000 to $300,000</w:t>
      </w:r>
      <w:r w:rsidR="008D6F59">
        <w:t xml:space="preserve"> made up of volunteer effort, donated </w:t>
      </w:r>
      <w:r w:rsidR="00220A89">
        <w:t>materials and</w:t>
      </w:r>
      <w:r w:rsidR="008D6F59">
        <w:t xml:space="preserve"> equipment</w:t>
      </w:r>
      <w:r w:rsidR="00220A89">
        <w:t xml:space="preserve"> as well as purchased items and professional assistance</w:t>
      </w:r>
      <w:r>
        <w:t xml:space="preserve">. </w:t>
      </w:r>
    </w:p>
    <w:tbl>
      <w:tblPr>
        <w:tblW w:w="7371" w:type="dxa"/>
        <w:tblInd w:w="851" w:type="dxa"/>
        <w:tblLook w:val="04A0" w:firstRow="1" w:lastRow="0" w:firstColumn="1" w:lastColumn="0" w:noHBand="0" w:noVBand="1"/>
      </w:tblPr>
      <w:tblGrid>
        <w:gridCol w:w="2320"/>
        <w:gridCol w:w="2560"/>
        <w:gridCol w:w="2491"/>
      </w:tblGrid>
      <w:tr w:rsidR="00980086" w:rsidRPr="00980086" w:rsidTr="008706C5">
        <w:trPr>
          <w:trHeight w:val="300"/>
        </w:trPr>
        <w:tc>
          <w:tcPr>
            <w:tcW w:w="2320" w:type="dxa"/>
            <w:tcBorders>
              <w:top w:val="nil"/>
              <w:left w:val="nil"/>
              <w:bottom w:val="nil"/>
              <w:right w:val="nil"/>
            </w:tcBorders>
            <w:shd w:val="clear" w:color="auto" w:fill="auto"/>
            <w:noWrap/>
            <w:vAlign w:val="bottom"/>
            <w:hideMark/>
          </w:tcPr>
          <w:p w:rsidR="00980086" w:rsidRPr="00980086" w:rsidRDefault="00980086" w:rsidP="00980086">
            <w:pPr>
              <w:spacing w:after="0" w:line="240" w:lineRule="auto"/>
              <w:rPr>
                <w:rFonts w:ascii="Times New Roman" w:eastAsia="Times New Roman" w:hAnsi="Times New Roman" w:cs="Times New Roman"/>
                <w:sz w:val="24"/>
                <w:szCs w:val="24"/>
                <w:lang w:val="en-CA" w:eastAsia="en-CA"/>
              </w:rPr>
            </w:pPr>
          </w:p>
        </w:tc>
        <w:tc>
          <w:tcPr>
            <w:tcW w:w="2560" w:type="dxa"/>
            <w:tcBorders>
              <w:top w:val="nil"/>
              <w:left w:val="nil"/>
              <w:bottom w:val="nil"/>
              <w:right w:val="nil"/>
            </w:tcBorders>
            <w:shd w:val="clear" w:color="auto" w:fill="auto"/>
            <w:noWrap/>
            <w:vAlign w:val="bottom"/>
            <w:hideMark/>
          </w:tcPr>
          <w:p w:rsidR="00980086" w:rsidRPr="00980086" w:rsidRDefault="00980086" w:rsidP="00980086">
            <w:pPr>
              <w:spacing w:after="0" w:line="240" w:lineRule="auto"/>
              <w:rPr>
                <w:rFonts w:ascii="Times New Roman" w:eastAsia="Times New Roman" w:hAnsi="Times New Roman" w:cs="Times New Roman"/>
                <w:lang w:val="en-CA" w:eastAsia="en-CA"/>
              </w:rPr>
            </w:pPr>
          </w:p>
        </w:tc>
        <w:tc>
          <w:tcPr>
            <w:tcW w:w="2491" w:type="dxa"/>
            <w:tcBorders>
              <w:top w:val="nil"/>
              <w:left w:val="nil"/>
              <w:bottom w:val="nil"/>
              <w:right w:val="nil"/>
            </w:tcBorders>
            <w:shd w:val="clear" w:color="auto" w:fill="auto"/>
            <w:noWrap/>
            <w:vAlign w:val="bottom"/>
            <w:hideMark/>
          </w:tcPr>
          <w:p w:rsidR="00980086" w:rsidRPr="00980086" w:rsidRDefault="00980086" w:rsidP="00980086">
            <w:pPr>
              <w:spacing w:after="0" w:line="240" w:lineRule="auto"/>
              <w:jc w:val="right"/>
              <w:rPr>
                <w:rFonts w:ascii="Calibri" w:eastAsia="Times New Roman" w:hAnsi="Calibri" w:cs="Calibri"/>
                <w:b/>
                <w:bCs/>
                <w:color w:val="000000"/>
                <w:sz w:val="22"/>
                <w:szCs w:val="22"/>
                <w:lang w:val="en-CA" w:eastAsia="en-CA"/>
              </w:rPr>
            </w:pPr>
            <w:r w:rsidRPr="00980086">
              <w:rPr>
                <w:rFonts w:ascii="Calibri" w:eastAsia="Times New Roman" w:hAnsi="Calibri" w:cs="Calibri"/>
                <w:b/>
                <w:bCs/>
                <w:color w:val="000000"/>
                <w:sz w:val="22"/>
                <w:szCs w:val="22"/>
                <w:lang w:val="en-CA" w:eastAsia="en-CA"/>
              </w:rPr>
              <w:t>Approximate Amount</w:t>
            </w:r>
          </w:p>
        </w:tc>
      </w:tr>
      <w:tr w:rsidR="00980086" w:rsidRPr="00980086" w:rsidTr="008706C5">
        <w:trPr>
          <w:trHeight w:val="300"/>
        </w:trPr>
        <w:tc>
          <w:tcPr>
            <w:tcW w:w="23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80086" w:rsidRPr="00980086" w:rsidRDefault="00980086" w:rsidP="00980086">
            <w:pPr>
              <w:spacing w:after="0" w:line="240" w:lineRule="auto"/>
              <w:rPr>
                <w:rFonts w:ascii="Calibri" w:eastAsia="Times New Roman" w:hAnsi="Calibri" w:cs="Calibri"/>
                <w:color w:val="000000"/>
                <w:sz w:val="22"/>
                <w:szCs w:val="22"/>
                <w:lang w:val="en-CA" w:eastAsia="en-CA"/>
              </w:rPr>
            </w:pPr>
            <w:r w:rsidRPr="00980086">
              <w:rPr>
                <w:rFonts w:ascii="Calibri" w:eastAsia="Times New Roman" w:hAnsi="Calibri" w:cs="Calibri"/>
                <w:color w:val="000000"/>
                <w:sz w:val="22"/>
                <w:szCs w:val="22"/>
                <w:lang w:val="en-CA" w:eastAsia="en-CA"/>
              </w:rPr>
              <w:t>Trail Construction</w:t>
            </w:r>
          </w:p>
        </w:tc>
        <w:tc>
          <w:tcPr>
            <w:tcW w:w="2560" w:type="dxa"/>
            <w:tcBorders>
              <w:top w:val="single" w:sz="4" w:space="0" w:color="auto"/>
              <w:left w:val="nil"/>
              <w:bottom w:val="single" w:sz="4" w:space="0" w:color="auto"/>
              <w:right w:val="single" w:sz="4" w:space="0" w:color="auto"/>
            </w:tcBorders>
            <w:shd w:val="clear" w:color="auto" w:fill="auto"/>
            <w:noWrap/>
            <w:vAlign w:val="bottom"/>
            <w:hideMark/>
          </w:tcPr>
          <w:p w:rsidR="00980086" w:rsidRPr="00980086" w:rsidRDefault="00980086" w:rsidP="00980086">
            <w:pPr>
              <w:spacing w:after="0" w:line="240" w:lineRule="auto"/>
              <w:rPr>
                <w:rFonts w:ascii="Calibri" w:eastAsia="Times New Roman" w:hAnsi="Calibri" w:cs="Calibri"/>
                <w:i/>
                <w:iCs/>
                <w:color w:val="000000"/>
                <w:sz w:val="22"/>
                <w:szCs w:val="22"/>
                <w:lang w:val="en-CA" w:eastAsia="en-CA"/>
              </w:rPr>
            </w:pPr>
            <w:r w:rsidRPr="00980086">
              <w:rPr>
                <w:rFonts w:ascii="Calibri" w:eastAsia="Times New Roman" w:hAnsi="Calibri" w:cs="Calibri"/>
                <w:i/>
                <w:iCs/>
                <w:color w:val="000000"/>
                <w:sz w:val="22"/>
                <w:szCs w:val="22"/>
                <w:lang w:val="en-CA" w:eastAsia="en-CA"/>
              </w:rPr>
              <w:t>$6/lineal m over 30-40km</w:t>
            </w:r>
          </w:p>
        </w:tc>
        <w:tc>
          <w:tcPr>
            <w:tcW w:w="2491" w:type="dxa"/>
            <w:tcBorders>
              <w:top w:val="single" w:sz="4" w:space="0" w:color="auto"/>
              <w:left w:val="nil"/>
              <w:bottom w:val="single" w:sz="4" w:space="0" w:color="auto"/>
              <w:right w:val="single" w:sz="4" w:space="0" w:color="auto"/>
            </w:tcBorders>
            <w:shd w:val="clear" w:color="auto" w:fill="auto"/>
            <w:noWrap/>
            <w:vAlign w:val="bottom"/>
            <w:hideMark/>
          </w:tcPr>
          <w:p w:rsidR="00980086" w:rsidRPr="00980086" w:rsidRDefault="00980086" w:rsidP="00980086">
            <w:pPr>
              <w:spacing w:after="0" w:line="240" w:lineRule="auto"/>
              <w:jc w:val="right"/>
              <w:rPr>
                <w:rFonts w:ascii="Calibri" w:eastAsia="Times New Roman" w:hAnsi="Calibri" w:cs="Calibri"/>
                <w:color w:val="000000"/>
                <w:sz w:val="22"/>
                <w:szCs w:val="22"/>
                <w:lang w:val="en-CA" w:eastAsia="en-CA"/>
              </w:rPr>
            </w:pPr>
            <w:r w:rsidRPr="00980086">
              <w:rPr>
                <w:rFonts w:ascii="Calibri" w:eastAsia="Times New Roman" w:hAnsi="Calibri" w:cs="Calibri"/>
                <w:color w:val="000000"/>
                <w:sz w:val="22"/>
                <w:szCs w:val="22"/>
                <w:lang w:val="en-CA" w:eastAsia="en-CA"/>
              </w:rPr>
              <w:t>$180,000 - $240,000</w:t>
            </w:r>
          </w:p>
        </w:tc>
      </w:tr>
      <w:tr w:rsidR="00980086" w:rsidRPr="00980086" w:rsidTr="008706C5">
        <w:trPr>
          <w:trHeight w:val="300"/>
        </w:trPr>
        <w:tc>
          <w:tcPr>
            <w:tcW w:w="48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80086" w:rsidRPr="00980086" w:rsidRDefault="00980086" w:rsidP="00980086">
            <w:pPr>
              <w:spacing w:after="0" w:line="240" w:lineRule="auto"/>
              <w:rPr>
                <w:rFonts w:ascii="Calibri" w:eastAsia="Times New Roman" w:hAnsi="Calibri" w:cs="Calibri"/>
                <w:color w:val="000000"/>
                <w:sz w:val="22"/>
                <w:szCs w:val="22"/>
                <w:lang w:val="en-CA" w:eastAsia="en-CA"/>
              </w:rPr>
            </w:pPr>
            <w:r w:rsidRPr="00980086">
              <w:rPr>
                <w:rFonts w:ascii="Calibri" w:eastAsia="Times New Roman" w:hAnsi="Calibri" w:cs="Calibri"/>
                <w:color w:val="000000"/>
                <w:sz w:val="22"/>
                <w:szCs w:val="22"/>
                <w:lang w:val="en-CA" w:eastAsia="en-CA"/>
              </w:rPr>
              <w:t>Parking Lots/Trailhead</w:t>
            </w:r>
          </w:p>
        </w:tc>
        <w:tc>
          <w:tcPr>
            <w:tcW w:w="2491" w:type="dxa"/>
            <w:tcBorders>
              <w:top w:val="nil"/>
              <w:left w:val="nil"/>
              <w:bottom w:val="single" w:sz="4" w:space="0" w:color="auto"/>
              <w:right w:val="single" w:sz="4" w:space="0" w:color="auto"/>
            </w:tcBorders>
            <w:shd w:val="clear" w:color="auto" w:fill="auto"/>
            <w:noWrap/>
            <w:vAlign w:val="bottom"/>
            <w:hideMark/>
          </w:tcPr>
          <w:p w:rsidR="00980086" w:rsidRPr="00980086" w:rsidRDefault="00980086" w:rsidP="00980086">
            <w:pPr>
              <w:spacing w:after="0" w:line="240" w:lineRule="auto"/>
              <w:jc w:val="right"/>
              <w:rPr>
                <w:rFonts w:ascii="Calibri" w:eastAsia="Times New Roman" w:hAnsi="Calibri" w:cs="Calibri"/>
                <w:color w:val="000000"/>
                <w:sz w:val="22"/>
                <w:szCs w:val="22"/>
                <w:lang w:val="en-CA" w:eastAsia="en-CA"/>
              </w:rPr>
            </w:pPr>
            <w:r w:rsidRPr="00980086">
              <w:rPr>
                <w:rFonts w:ascii="Calibri" w:eastAsia="Times New Roman" w:hAnsi="Calibri" w:cs="Calibri"/>
                <w:color w:val="000000"/>
                <w:sz w:val="22"/>
                <w:szCs w:val="22"/>
                <w:lang w:val="en-CA" w:eastAsia="en-CA"/>
              </w:rPr>
              <w:t>$20,000</w:t>
            </w:r>
          </w:p>
        </w:tc>
      </w:tr>
      <w:tr w:rsidR="00980086" w:rsidRPr="00980086" w:rsidTr="008706C5">
        <w:trPr>
          <w:trHeight w:val="300"/>
        </w:trPr>
        <w:tc>
          <w:tcPr>
            <w:tcW w:w="48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80086" w:rsidRPr="00980086" w:rsidRDefault="00980086" w:rsidP="00980086">
            <w:pPr>
              <w:spacing w:after="0" w:line="240" w:lineRule="auto"/>
              <w:rPr>
                <w:rFonts w:ascii="Calibri" w:eastAsia="Times New Roman" w:hAnsi="Calibri" w:cs="Calibri"/>
                <w:color w:val="000000"/>
                <w:sz w:val="22"/>
                <w:szCs w:val="22"/>
                <w:lang w:val="en-CA" w:eastAsia="en-CA"/>
              </w:rPr>
            </w:pPr>
            <w:r w:rsidRPr="00980086">
              <w:rPr>
                <w:rFonts w:ascii="Calibri" w:eastAsia="Times New Roman" w:hAnsi="Calibri" w:cs="Calibri"/>
                <w:color w:val="000000"/>
                <w:sz w:val="22"/>
                <w:szCs w:val="22"/>
                <w:lang w:val="en-CA" w:eastAsia="en-CA"/>
              </w:rPr>
              <w:t>Signage</w:t>
            </w:r>
          </w:p>
        </w:tc>
        <w:tc>
          <w:tcPr>
            <w:tcW w:w="2491" w:type="dxa"/>
            <w:tcBorders>
              <w:top w:val="nil"/>
              <w:left w:val="nil"/>
              <w:bottom w:val="single" w:sz="4" w:space="0" w:color="auto"/>
              <w:right w:val="single" w:sz="4" w:space="0" w:color="auto"/>
            </w:tcBorders>
            <w:shd w:val="clear" w:color="auto" w:fill="auto"/>
            <w:noWrap/>
            <w:vAlign w:val="bottom"/>
            <w:hideMark/>
          </w:tcPr>
          <w:p w:rsidR="00980086" w:rsidRPr="00980086" w:rsidRDefault="00980086" w:rsidP="00980086">
            <w:pPr>
              <w:spacing w:after="0" w:line="240" w:lineRule="auto"/>
              <w:jc w:val="right"/>
              <w:rPr>
                <w:rFonts w:ascii="Calibri" w:eastAsia="Times New Roman" w:hAnsi="Calibri" w:cs="Calibri"/>
                <w:color w:val="000000"/>
                <w:sz w:val="22"/>
                <w:szCs w:val="22"/>
                <w:lang w:val="en-CA" w:eastAsia="en-CA"/>
              </w:rPr>
            </w:pPr>
            <w:r w:rsidRPr="00980086">
              <w:rPr>
                <w:rFonts w:ascii="Calibri" w:eastAsia="Times New Roman" w:hAnsi="Calibri" w:cs="Calibri"/>
                <w:color w:val="000000"/>
                <w:sz w:val="22"/>
                <w:szCs w:val="22"/>
                <w:lang w:val="en-CA" w:eastAsia="en-CA"/>
              </w:rPr>
              <w:t>$10,000</w:t>
            </w:r>
          </w:p>
        </w:tc>
      </w:tr>
      <w:tr w:rsidR="00980086" w:rsidRPr="00980086" w:rsidTr="008706C5">
        <w:trPr>
          <w:trHeight w:val="315"/>
        </w:trPr>
        <w:tc>
          <w:tcPr>
            <w:tcW w:w="48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80086" w:rsidRPr="00980086" w:rsidRDefault="00980086" w:rsidP="00980086">
            <w:pPr>
              <w:spacing w:after="0" w:line="240" w:lineRule="auto"/>
              <w:rPr>
                <w:rFonts w:ascii="Calibri" w:eastAsia="Times New Roman" w:hAnsi="Calibri" w:cs="Calibri"/>
                <w:color w:val="000000"/>
                <w:sz w:val="22"/>
                <w:szCs w:val="22"/>
                <w:lang w:val="en-CA" w:eastAsia="en-CA"/>
              </w:rPr>
            </w:pPr>
            <w:r w:rsidRPr="00980086">
              <w:rPr>
                <w:rFonts w:ascii="Calibri" w:eastAsia="Times New Roman" w:hAnsi="Calibri" w:cs="Calibri"/>
                <w:color w:val="000000"/>
                <w:sz w:val="22"/>
                <w:szCs w:val="22"/>
                <w:lang w:val="en-CA" w:eastAsia="en-CA"/>
              </w:rPr>
              <w:t>Miscellaneous</w:t>
            </w:r>
          </w:p>
        </w:tc>
        <w:tc>
          <w:tcPr>
            <w:tcW w:w="2491" w:type="dxa"/>
            <w:tcBorders>
              <w:top w:val="nil"/>
              <w:left w:val="nil"/>
              <w:bottom w:val="single" w:sz="8" w:space="0" w:color="auto"/>
              <w:right w:val="single" w:sz="4" w:space="0" w:color="auto"/>
            </w:tcBorders>
            <w:shd w:val="clear" w:color="auto" w:fill="auto"/>
            <w:noWrap/>
            <w:vAlign w:val="bottom"/>
            <w:hideMark/>
          </w:tcPr>
          <w:p w:rsidR="00980086" w:rsidRPr="00980086" w:rsidRDefault="00980086" w:rsidP="00980086">
            <w:pPr>
              <w:spacing w:after="0" w:line="240" w:lineRule="auto"/>
              <w:jc w:val="right"/>
              <w:rPr>
                <w:rFonts w:ascii="Calibri" w:eastAsia="Times New Roman" w:hAnsi="Calibri" w:cs="Calibri"/>
                <w:color w:val="000000"/>
                <w:sz w:val="22"/>
                <w:szCs w:val="22"/>
                <w:lang w:val="en-CA" w:eastAsia="en-CA"/>
              </w:rPr>
            </w:pPr>
            <w:r w:rsidRPr="00980086">
              <w:rPr>
                <w:rFonts w:ascii="Calibri" w:eastAsia="Times New Roman" w:hAnsi="Calibri" w:cs="Calibri"/>
                <w:color w:val="000000"/>
                <w:sz w:val="22"/>
                <w:szCs w:val="22"/>
                <w:lang w:val="en-CA" w:eastAsia="en-CA"/>
              </w:rPr>
              <w:t>$30,000 - $40,000</w:t>
            </w:r>
          </w:p>
        </w:tc>
      </w:tr>
      <w:tr w:rsidR="00980086" w:rsidRPr="00980086" w:rsidTr="008706C5">
        <w:trPr>
          <w:trHeight w:val="300"/>
        </w:trPr>
        <w:tc>
          <w:tcPr>
            <w:tcW w:w="2320" w:type="dxa"/>
            <w:tcBorders>
              <w:top w:val="nil"/>
              <w:left w:val="nil"/>
              <w:bottom w:val="nil"/>
              <w:right w:val="nil"/>
            </w:tcBorders>
            <w:shd w:val="clear" w:color="auto" w:fill="auto"/>
            <w:noWrap/>
            <w:vAlign w:val="bottom"/>
            <w:hideMark/>
          </w:tcPr>
          <w:p w:rsidR="00980086" w:rsidRPr="00980086" w:rsidRDefault="00980086" w:rsidP="00980086">
            <w:pPr>
              <w:spacing w:after="0" w:line="240" w:lineRule="auto"/>
              <w:jc w:val="right"/>
              <w:rPr>
                <w:rFonts w:ascii="Calibri" w:eastAsia="Times New Roman" w:hAnsi="Calibri" w:cs="Calibri"/>
                <w:color w:val="000000"/>
                <w:sz w:val="22"/>
                <w:szCs w:val="22"/>
                <w:lang w:val="en-CA" w:eastAsia="en-CA"/>
              </w:rPr>
            </w:pPr>
          </w:p>
        </w:tc>
        <w:tc>
          <w:tcPr>
            <w:tcW w:w="2560" w:type="dxa"/>
            <w:tcBorders>
              <w:top w:val="nil"/>
              <w:left w:val="nil"/>
              <w:bottom w:val="nil"/>
              <w:right w:val="nil"/>
            </w:tcBorders>
            <w:shd w:val="clear" w:color="auto" w:fill="auto"/>
            <w:noWrap/>
            <w:vAlign w:val="bottom"/>
            <w:hideMark/>
          </w:tcPr>
          <w:p w:rsidR="00980086" w:rsidRPr="00980086" w:rsidRDefault="00980086" w:rsidP="00980086">
            <w:pPr>
              <w:spacing w:after="0" w:line="240" w:lineRule="auto"/>
              <w:rPr>
                <w:rFonts w:ascii="Calibri" w:eastAsia="Times New Roman" w:hAnsi="Calibri" w:cs="Calibri"/>
                <w:b/>
                <w:bCs/>
                <w:color w:val="000000"/>
                <w:sz w:val="22"/>
                <w:szCs w:val="22"/>
                <w:lang w:val="en-CA" w:eastAsia="en-CA"/>
              </w:rPr>
            </w:pPr>
            <w:r w:rsidRPr="00980086">
              <w:rPr>
                <w:rFonts w:ascii="Calibri" w:eastAsia="Times New Roman" w:hAnsi="Calibri" w:cs="Calibri"/>
                <w:b/>
                <w:bCs/>
                <w:color w:val="000000"/>
                <w:sz w:val="22"/>
                <w:szCs w:val="22"/>
                <w:lang w:val="en-CA" w:eastAsia="en-CA"/>
              </w:rPr>
              <w:t>Proposed Total Budget</w:t>
            </w:r>
          </w:p>
        </w:tc>
        <w:tc>
          <w:tcPr>
            <w:tcW w:w="2491" w:type="dxa"/>
            <w:tcBorders>
              <w:top w:val="nil"/>
              <w:left w:val="nil"/>
              <w:bottom w:val="nil"/>
              <w:right w:val="nil"/>
            </w:tcBorders>
            <w:shd w:val="clear" w:color="auto" w:fill="auto"/>
            <w:noWrap/>
            <w:vAlign w:val="bottom"/>
            <w:hideMark/>
          </w:tcPr>
          <w:p w:rsidR="00980086" w:rsidRPr="00980086" w:rsidRDefault="00980086" w:rsidP="00980086">
            <w:pPr>
              <w:spacing w:after="0" w:line="240" w:lineRule="auto"/>
              <w:jc w:val="right"/>
              <w:rPr>
                <w:rFonts w:ascii="Calibri" w:eastAsia="Times New Roman" w:hAnsi="Calibri" w:cs="Calibri"/>
                <w:b/>
                <w:bCs/>
                <w:color w:val="000000"/>
                <w:sz w:val="22"/>
                <w:szCs w:val="22"/>
                <w:lang w:val="en-CA" w:eastAsia="en-CA"/>
              </w:rPr>
            </w:pPr>
            <w:r w:rsidRPr="00980086">
              <w:rPr>
                <w:rFonts w:ascii="Calibri" w:eastAsia="Times New Roman" w:hAnsi="Calibri" w:cs="Calibri"/>
                <w:b/>
                <w:bCs/>
                <w:color w:val="000000"/>
                <w:sz w:val="22"/>
                <w:szCs w:val="22"/>
                <w:lang w:val="en-CA" w:eastAsia="en-CA"/>
              </w:rPr>
              <w:t>$250,000 - $300,000</w:t>
            </w:r>
          </w:p>
        </w:tc>
      </w:tr>
    </w:tbl>
    <w:p w:rsidR="009D4628" w:rsidRPr="006830C9" w:rsidRDefault="00BA2221" w:rsidP="008706C5">
      <w:pPr>
        <w:spacing w:before="240"/>
      </w:pPr>
      <w:r>
        <w:rPr>
          <w:noProof/>
          <w:lang w:val="en-CA" w:eastAsia="en-CA"/>
        </w:rPr>
        <mc:AlternateContent>
          <mc:Choice Requires="wpg">
            <w:drawing>
              <wp:anchor distT="0" distB="0" distL="114300" distR="114300" simplePos="0" relativeHeight="251636224" behindDoc="0" locked="0" layoutInCell="1" allowOverlap="1">
                <wp:simplePos x="0" y="0"/>
                <wp:positionH relativeFrom="column">
                  <wp:posOffset>1714500</wp:posOffset>
                </wp:positionH>
                <wp:positionV relativeFrom="paragraph">
                  <wp:posOffset>2731135</wp:posOffset>
                </wp:positionV>
                <wp:extent cx="4105275" cy="2632075"/>
                <wp:effectExtent l="19050" t="19050" r="28575" b="0"/>
                <wp:wrapTight wrapText="bothSides">
                  <wp:wrapPolygon edited="0">
                    <wp:start x="-100" y="-156"/>
                    <wp:lineTo x="-100" y="18916"/>
                    <wp:lineTo x="14233" y="19854"/>
                    <wp:lineTo x="14233" y="21418"/>
                    <wp:lineTo x="21650" y="21418"/>
                    <wp:lineTo x="21650" y="-156"/>
                    <wp:lineTo x="-100" y="-156"/>
                  </wp:wrapPolygon>
                </wp:wrapTight>
                <wp:docPr id="247" name="Group 247"/>
                <wp:cNvGraphicFramePr/>
                <a:graphic xmlns:a="http://schemas.openxmlformats.org/drawingml/2006/main">
                  <a:graphicData uri="http://schemas.microsoft.com/office/word/2010/wordprocessingGroup">
                    <wpg:wgp>
                      <wpg:cNvGrpSpPr/>
                      <wpg:grpSpPr>
                        <a:xfrm>
                          <a:off x="0" y="0"/>
                          <a:ext cx="4105275" cy="2632075"/>
                          <a:chOff x="0" y="0"/>
                          <a:chExt cx="4105275" cy="2632075"/>
                        </a:xfrm>
                      </wpg:grpSpPr>
                      <pic:pic xmlns:pic="http://schemas.openxmlformats.org/drawingml/2006/picture">
                        <pic:nvPicPr>
                          <pic:cNvPr id="3" name="Picture 3"/>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105275" cy="2309495"/>
                          </a:xfrm>
                          <a:prstGeom prst="rect">
                            <a:avLst/>
                          </a:prstGeom>
                          <a:ln w="25400">
                            <a:solidFill>
                              <a:schemeClr val="accent6">
                                <a:lumMod val="50000"/>
                              </a:schemeClr>
                            </a:solidFill>
                          </a:ln>
                        </pic:spPr>
                      </pic:pic>
                      <wps:wsp>
                        <wps:cNvPr id="26" name="Text Box 93"/>
                        <wps:cNvSpPr txBox="1">
                          <a:spLocks noChangeArrowheads="1"/>
                        </wps:cNvSpPr>
                        <wps:spPr bwMode="auto">
                          <a:xfrm>
                            <a:off x="2733675" y="2371725"/>
                            <a:ext cx="1371600" cy="260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74D96" w:rsidRPr="006C0A1E" w:rsidRDefault="00C74D96" w:rsidP="00BA2221">
                              <w:pPr>
                                <w:pStyle w:val="Caption"/>
                                <w:jc w:val="right"/>
                                <w:rPr>
                                  <w:rFonts w:eastAsiaTheme="minorHAnsi" w:cstheme="minorHAnsi"/>
                                  <w:b w:val="0"/>
                                  <w:noProof/>
                                  <w:color w:val="2A495E" w:themeColor="accent6" w:themeShade="80"/>
                                  <w:sz w:val="20"/>
                                  <w:szCs w:val="20"/>
                                </w:rPr>
                              </w:pPr>
                              <w:r w:rsidRPr="006C0A1E">
                                <w:rPr>
                                  <w:b w:val="0"/>
                                  <w:color w:val="2A495E" w:themeColor="accent6" w:themeShade="80"/>
                                </w:rPr>
                                <w:t>Barbour Lake</w:t>
                              </w:r>
                            </w:p>
                          </w:txbxContent>
                        </wps:txbx>
                        <wps:bodyPr rot="0" vert="horz" wrap="square" lIns="0" tIns="0" rIns="0" bIns="0" anchor="t" anchorCtr="0" upright="1">
                          <a:spAutoFit/>
                        </wps:bodyPr>
                      </wps:wsp>
                    </wpg:wgp>
                  </a:graphicData>
                </a:graphic>
              </wp:anchor>
            </w:drawing>
          </mc:Choice>
          <mc:Fallback xmlns:w15="http://schemas.microsoft.com/office/word/2012/wordml">
            <w:pict>
              <v:group id="Group 247" o:spid="_x0000_s1096" style="position:absolute;margin-left:135pt;margin-top:215.05pt;width:323.25pt;height:207.25pt;z-index:251636224;mso-position-horizontal-relative:text;mso-position-vertical-relative:text" coordsize="41052,263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Dw/eHBhY2tldCBlbmQ9J3cnPz7/&#10;2wBDAAgGBgcGBQgHBwcJCQgKDBQNDAsLDBkSEw8UHRofHh0aHBwgJC4nICIsIxwcKDcpLDAxNDQ0&#10;Hyc5PTgyPC4zNDL/2wBDAQkJCQwLDBgNDRgyIRwhMjIyMjIyMjIyMjIyMjIyMjIyMjIyMjIyMjIy&#10;MjIyMjIyMjIyMjIyMjIyMjIyMjIyMjL/wAARCAJABA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97" type="#_x0000_t75" style="position:absolute;width:41052;height:23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33iHCAAAA2gAAAA8AAABkcnMvZG93bnJldi54bWxEj81qwzAQhO+FvoPYQm+13BTS4kQOppC0&#10;19hpzhtr/ZNYK2PJjvv2VSDQ4zAz3zDrzWw6MdHgWssKXqMYBHFpdcu1gkOxffkA4Tyyxs4yKfgl&#10;B5v08WGNibZX3tOU+1oECLsEFTTe94mUrmzIoItsTxy8yg4GfZBDLfWA1wA3nVzE8VIabDksNNjT&#10;Z0PlJR+NghrzXZGdv/pizKbTeFyYn/fqqNTz05ytQHia/X/43v7WCt7gdiXcAJ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d94hwgAAANoAAAAPAAAAAAAAAAAAAAAAAJ8C&#10;AABkcnMvZG93bnJldi54bWxQSwUGAAAAAAQABAD3AAAAjgMAAAAA&#10;" stroked="t" strokecolor="#2a495d [1609]" strokeweight="2pt">
                  <v:imagedata r:id="rId52" o:title=""/>
                  <v:path arrowok="t"/>
                </v:shape>
                <v:shape id="Text Box 93" o:spid="_x0000_s1098" type="#_x0000_t202" style="position:absolute;left:27336;top:23717;width:13716;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hslMUA&#10;AADbAAAADwAAAGRycy9kb3ducmV2LnhtbESPQWsCMRSE74X+h/AKXkrN1spSVqOIVGh7kW69eHts&#10;npvVzcuSZHX77xtB8DjMzDfMfDnYVpzJh8axgtdxBoK4crrhWsHud/PyDiJEZI2tY1LwRwGWi8eH&#10;ORbaXfiHzmWsRYJwKFCBibErpAyVIYth7Dri5B2ctxiT9LXUHi8Jbls5ybJcWmw4LRjsaG2oOpW9&#10;VbCd7rfmuT98fK+mb/5r16/zY10qNXoaVjMQkYZ4D9/an1rBJIfrl/QD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uGyUxQAAANsAAAAPAAAAAAAAAAAAAAAAAJgCAABkcnMv&#10;ZG93bnJldi54bWxQSwUGAAAAAAQABAD1AAAAigMAAAAA&#10;" stroked="f">
                  <v:textbox style="mso-fit-shape-to-text:t" inset="0,0,0,0">
                    <w:txbxContent>
                      <w:p w:rsidR="00C74D96" w:rsidRPr="006C0A1E" w:rsidRDefault="00C74D96" w:rsidP="00BA2221">
                        <w:pPr>
                          <w:pStyle w:val="Caption"/>
                          <w:jc w:val="right"/>
                          <w:rPr>
                            <w:rFonts w:eastAsiaTheme="minorHAnsi" w:cstheme="minorHAnsi"/>
                            <w:b w:val="0"/>
                            <w:noProof/>
                            <w:color w:val="2A495E" w:themeColor="accent6" w:themeShade="80"/>
                            <w:sz w:val="20"/>
                            <w:szCs w:val="20"/>
                          </w:rPr>
                        </w:pPr>
                        <w:r w:rsidRPr="006C0A1E">
                          <w:rPr>
                            <w:b w:val="0"/>
                            <w:color w:val="2A495E" w:themeColor="accent6" w:themeShade="80"/>
                          </w:rPr>
                          <w:t>Barbour Lake</w:t>
                        </w:r>
                      </w:p>
                    </w:txbxContent>
                  </v:textbox>
                </v:shape>
                <w10:wrap type="tight"/>
              </v:group>
            </w:pict>
          </mc:Fallback>
        </mc:AlternateContent>
      </w:r>
      <w:r w:rsidR="005D39BB">
        <w:t>CVGTA</w:t>
      </w:r>
      <w:r w:rsidR="00220A89">
        <w:t xml:space="preserve"> and the CVCS</w:t>
      </w:r>
      <w:r w:rsidR="006830C9">
        <w:t xml:space="preserve"> </w:t>
      </w:r>
      <w:r w:rsidR="00220A89">
        <w:t xml:space="preserve">will raise the money necessary to complete the project through </w:t>
      </w:r>
      <w:r w:rsidR="006830C9">
        <w:t xml:space="preserve">fund raising </w:t>
      </w:r>
      <w:r w:rsidR="00220A89">
        <w:t>activities</w:t>
      </w:r>
      <w:r w:rsidR="005D39BB">
        <w:t>, membership drives</w:t>
      </w:r>
      <w:r w:rsidR="00220A89">
        <w:t xml:space="preserve"> </w:t>
      </w:r>
      <w:r w:rsidR="006830C9">
        <w:t xml:space="preserve">or </w:t>
      </w:r>
      <w:r w:rsidR="00A31B59">
        <w:t xml:space="preserve">applying for </w:t>
      </w:r>
      <w:r w:rsidR="006830C9">
        <w:t>grants.</w:t>
      </w:r>
      <w:r w:rsidR="005D39BB">
        <w:t xml:space="preserve"> RSTBC will continue to provide guidance and expertise for the recreation trail construction and maintenance.</w:t>
      </w:r>
      <w:r w:rsidR="009D4628">
        <w:br w:type="page"/>
      </w:r>
    </w:p>
    <w:p w:rsidR="00B80940" w:rsidRDefault="00B80940" w:rsidP="00B80940">
      <w:pPr>
        <w:pStyle w:val="Heading1"/>
      </w:pPr>
      <w:bookmarkStart w:id="75" w:name="_Toc475880850"/>
      <w:r>
        <w:t>8.</w:t>
      </w:r>
      <w:r>
        <w:tab/>
        <w:t>Future Intentions for Trails in the Area</w:t>
      </w:r>
      <w:bookmarkEnd w:id="75"/>
    </w:p>
    <w:p w:rsidR="00765D7A" w:rsidRDefault="00B80940" w:rsidP="00057D09">
      <w:pPr>
        <w:spacing w:before="240"/>
      </w:pPr>
      <w:r>
        <w:t xml:space="preserve">The </w:t>
      </w:r>
      <w:r w:rsidR="006553A1">
        <w:t>CVGTA has recently completed the Trails Vision-2017</w:t>
      </w:r>
      <w:r w:rsidR="00C47C5D">
        <w:t xml:space="preserve"> for the Columbia Valley region. The </w:t>
      </w:r>
      <w:r w:rsidR="006553A1">
        <w:t>Vision document</w:t>
      </w:r>
      <w:r w:rsidR="00C47C5D">
        <w:t xml:space="preserve"> is a strategy that </w:t>
      </w:r>
      <w:r w:rsidR="00651EA8">
        <w:t>provide</w:t>
      </w:r>
      <w:r w:rsidR="006553A1">
        <w:t>s</w:t>
      </w:r>
      <w:r w:rsidR="00651EA8">
        <w:t xml:space="preserve"> </w:t>
      </w:r>
      <w:r w:rsidR="00C47C5D">
        <w:t>the region with a long term community vision for trail-based re</w:t>
      </w:r>
      <w:r w:rsidR="00765D7A">
        <w:t>creation and</w:t>
      </w:r>
      <w:r w:rsidR="00C47C5D">
        <w:t xml:space="preserve"> establish clear direction on future trail development. </w:t>
      </w:r>
      <w:r w:rsidR="006553A1">
        <w:t>The Barbour Rock Recreation Trail system is included and supported in this Vision document.</w:t>
      </w:r>
    </w:p>
    <w:p w:rsidR="008706C5" w:rsidRDefault="00765D7A" w:rsidP="00B80940">
      <w:r>
        <w:t xml:space="preserve">A goal of the </w:t>
      </w:r>
      <w:r w:rsidR="006553A1">
        <w:t>CVGTA Trails Vision-2017</w:t>
      </w:r>
      <w:r>
        <w:t xml:space="preserve"> is to </w:t>
      </w:r>
      <w:r w:rsidR="006553A1">
        <w:t xml:space="preserve">provide opportunities and direction for trails that will ultimately </w:t>
      </w:r>
      <w:r>
        <w:t xml:space="preserve">link the Columbia Valley from Canal Flats to Donald and all of the communities in between for non-motorized forms of transportation. </w:t>
      </w:r>
    </w:p>
    <w:p w:rsidR="00B80940" w:rsidRPr="00B80940" w:rsidRDefault="006553A1" w:rsidP="00B80940">
      <w:r>
        <w:t xml:space="preserve">The CVGTA Trails Vision-2017 </w:t>
      </w:r>
      <w:sdt>
        <w:sdtPr>
          <w:id w:val="1971777560"/>
          <w:citation/>
        </w:sdtPr>
        <w:sdtEndPr/>
        <w:sdtContent>
          <w:r>
            <w:fldChar w:fldCharType="begin"/>
          </w:r>
          <w:r>
            <w:rPr>
              <w:lang w:val="en-CA"/>
            </w:rPr>
            <w:instrText xml:space="preserve"> CITATION McE17 \l 4105 </w:instrText>
          </w:r>
          <w:r>
            <w:fldChar w:fldCharType="separate"/>
          </w:r>
          <w:r w:rsidRPr="006553A1">
            <w:rPr>
              <w:noProof/>
              <w:lang w:val="en-CA"/>
            </w:rPr>
            <w:t>(McElhanney Consulting Services, 2017)</w:t>
          </w:r>
          <w:r>
            <w:fldChar w:fldCharType="end"/>
          </w:r>
        </w:sdtContent>
      </w:sdt>
      <w:r>
        <w:t xml:space="preserve"> </w:t>
      </w:r>
      <w:r w:rsidR="00CC728F">
        <w:t>identifies</w:t>
      </w:r>
      <w:r>
        <w:t xml:space="preserve"> areas for p</w:t>
      </w:r>
      <w:r w:rsidR="008706C5">
        <w:t>otential</w:t>
      </w:r>
      <w:r w:rsidR="00057D09">
        <w:t xml:space="preserve"> f</w:t>
      </w:r>
      <w:r w:rsidR="00651EA8">
        <w:t xml:space="preserve">uture trails </w:t>
      </w:r>
      <w:r w:rsidR="00C319DD">
        <w:t xml:space="preserve">in the </w:t>
      </w:r>
      <w:r>
        <w:t xml:space="preserve">Toby Benches </w:t>
      </w:r>
      <w:r w:rsidR="00C319DD">
        <w:t xml:space="preserve">area </w:t>
      </w:r>
      <w:r>
        <w:t xml:space="preserve">and beyond. The Vision document suggests that </w:t>
      </w:r>
      <w:r w:rsidR="00651EA8">
        <w:t xml:space="preserve">a </w:t>
      </w:r>
      <w:r>
        <w:t xml:space="preserve">recreation trail </w:t>
      </w:r>
      <w:r w:rsidR="00651EA8">
        <w:t xml:space="preserve">link </w:t>
      </w:r>
      <w:r>
        <w:t>be developed between the existing</w:t>
      </w:r>
      <w:r w:rsidR="00651EA8">
        <w:t xml:space="preserve"> Lake Lillian </w:t>
      </w:r>
      <w:r>
        <w:t>Recreation T</w:t>
      </w:r>
      <w:r w:rsidR="00651EA8">
        <w:t>rail system</w:t>
      </w:r>
      <w:r w:rsidR="00365C9F">
        <w:t>, the proposed Barbour Rock Recreation Trail system</w:t>
      </w:r>
      <w:r w:rsidR="00651EA8">
        <w:t xml:space="preserve"> </w:t>
      </w:r>
      <w:r w:rsidR="008706C5">
        <w:t>and Lake Enid. A</w:t>
      </w:r>
      <w:r w:rsidR="00651EA8">
        <w:t xml:space="preserve"> </w:t>
      </w:r>
      <w:r w:rsidR="00057D09">
        <w:t xml:space="preserve">future </w:t>
      </w:r>
      <w:r w:rsidR="00365C9F">
        <w:t xml:space="preserve">recreation trail </w:t>
      </w:r>
      <w:r w:rsidR="00651EA8">
        <w:t xml:space="preserve">link </w:t>
      </w:r>
      <w:r w:rsidR="00365C9F">
        <w:t>is also proposed from</w:t>
      </w:r>
      <w:r w:rsidR="00651EA8">
        <w:t xml:space="preserve"> the District of Invermere </w:t>
      </w:r>
      <w:r w:rsidR="00C319DD">
        <w:t>all the way up to Panorama</w:t>
      </w:r>
      <w:r w:rsidR="00057D09">
        <w:t xml:space="preserve"> which</w:t>
      </w:r>
      <w:r w:rsidR="00651EA8">
        <w:t xml:space="preserve"> </w:t>
      </w:r>
      <w:r w:rsidR="00365C9F">
        <w:t>may</w:t>
      </w:r>
      <w:r w:rsidR="00C319DD">
        <w:t xml:space="preserve"> include a</w:t>
      </w:r>
      <w:r w:rsidR="00651EA8">
        <w:t xml:space="preserve"> bridge over the Toby Creek at a location to be determined. </w:t>
      </w:r>
    </w:p>
    <w:p w:rsidR="00B80940" w:rsidRDefault="00717584">
      <w:pPr>
        <w:rPr>
          <w:rFonts w:asciiTheme="majorHAnsi" w:hAnsiTheme="majorHAnsi"/>
          <w:color w:val="438086" w:themeColor="accent2"/>
          <w:sz w:val="32"/>
          <w:szCs w:val="32"/>
        </w:rPr>
      </w:pPr>
      <w:r>
        <w:rPr>
          <w:noProof/>
          <w:lang w:val="en-CA" w:eastAsia="en-CA"/>
        </w:rPr>
        <w:drawing>
          <wp:anchor distT="0" distB="0" distL="114300" distR="114300" simplePos="0" relativeHeight="251680256" behindDoc="1" locked="0" layoutInCell="1" allowOverlap="1" wp14:anchorId="1B5B8A92" wp14:editId="21DFCBF2">
            <wp:simplePos x="0" y="0"/>
            <wp:positionH relativeFrom="column">
              <wp:posOffset>1552575</wp:posOffset>
            </wp:positionH>
            <wp:positionV relativeFrom="paragraph">
              <wp:posOffset>2513965</wp:posOffset>
            </wp:positionV>
            <wp:extent cx="2781300" cy="2085340"/>
            <wp:effectExtent l="19050" t="19050" r="19050" b="10160"/>
            <wp:wrapSquare wrapText="bothSides"/>
            <wp:docPr id="24" name="Picture 23" descr="Don Mtn Biking com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n Mtn Biking compr.jpg"/>
                    <pic:cNvPicPr/>
                  </pic:nvPicPr>
                  <pic:blipFill>
                    <a:blip r:embed="rId53" cstate="print"/>
                    <a:stretch>
                      <a:fillRect/>
                    </a:stretch>
                  </pic:blipFill>
                  <pic:spPr>
                    <a:xfrm>
                      <a:off x="0" y="0"/>
                      <a:ext cx="2781300" cy="2085340"/>
                    </a:xfrm>
                    <a:prstGeom prst="rect">
                      <a:avLst/>
                    </a:prstGeom>
                    <a:ln w="25400">
                      <a:solidFill>
                        <a:schemeClr val="accent6">
                          <a:lumMod val="50000"/>
                        </a:schemeClr>
                      </a:solidFill>
                    </a:ln>
                  </pic:spPr>
                </pic:pic>
              </a:graphicData>
            </a:graphic>
            <wp14:sizeRelH relativeFrom="margin">
              <wp14:pctWidth>0</wp14:pctWidth>
            </wp14:sizeRelH>
            <wp14:sizeRelV relativeFrom="margin">
              <wp14:pctHeight>0</wp14:pctHeight>
            </wp14:sizeRelV>
          </wp:anchor>
        </w:drawing>
      </w:r>
      <w:r w:rsidR="00B80940">
        <w:br w:type="page"/>
      </w:r>
    </w:p>
    <w:p w:rsidR="00481AEF" w:rsidRDefault="00B80940" w:rsidP="00481AEF">
      <w:pPr>
        <w:pStyle w:val="Heading1"/>
        <w:spacing w:after="120"/>
      </w:pPr>
      <w:bookmarkStart w:id="76" w:name="_Toc475880851"/>
      <w:r>
        <w:t>9</w:t>
      </w:r>
      <w:r w:rsidR="00481AEF">
        <w:t>.</w:t>
      </w:r>
      <w:r w:rsidR="00481AEF">
        <w:tab/>
        <w:t>Conclusion</w:t>
      </w:r>
      <w:bookmarkEnd w:id="74"/>
      <w:bookmarkEnd w:id="76"/>
    </w:p>
    <w:p w:rsidR="00A14E8A" w:rsidRDefault="00481AEF" w:rsidP="00CA58BD">
      <w:pPr>
        <w:spacing w:before="240"/>
      </w:pPr>
      <w:r>
        <w:t xml:space="preserve">The proposed Barbour Rock </w:t>
      </w:r>
      <w:r w:rsidR="009047BD">
        <w:t xml:space="preserve">Recreation </w:t>
      </w:r>
      <w:r>
        <w:t xml:space="preserve">trail system will be an epic adventure that can be </w:t>
      </w:r>
      <w:r w:rsidR="00580874">
        <w:t xml:space="preserve">hiked, biked or run as </w:t>
      </w:r>
      <w:r>
        <w:t xml:space="preserve">one long </w:t>
      </w:r>
      <w:r w:rsidR="00580874">
        <w:t>trip</w:t>
      </w:r>
      <w:r>
        <w:t xml:space="preserve"> or </w:t>
      </w:r>
      <w:r w:rsidR="00580874">
        <w:t>broken down into a manageable distance using one of the</w:t>
      </w:r>
      <w:r>
        <w:t xml:space="preserve"> shorter loops. This proposal for sanctioned authorized </w:t>
      </w:r>
      <w:r w:rsidR="00580874">
        <w:t xml:space="preserve">recreation </w:t>
      </w:r>
      <w:r>
        <w:t>trail</w:t>
      </w:r>
      <w:r w:rsidR="00580874">
        <w:t>s</w:t>
      </w:r>
      <w:r>
        <w:t xml:space="preserve"> on Crown land </w:t>
      </w:r>
      <w:r w:rsidR="00580874">
        <w:t>to move recreation trail development in the Columbia Valley</w:t>
      </w:r>
      <w:r>
        <w:t xml:space="preserve"> towards </w:t>
      </w:r>
      <w:r w:rsidR="00580874">
        <w:t xml:space="preserve">trails </w:t>
      </w:r>
      <w:r>
        <w:t>effective</w:t>
      </w:r>
      <w:r w:rsidR="00580874">
        <w:t>ly managed</w:t>
      </w:r>
      <w:r>
        <w:t xml:space="preserve"> </w:t>
      </w:r>
      <w:r w:rsidR="00580874">
        <w:t>and maintained</w:t>
      </w:r>
      <w:r>
        <w:t xml:space="preserve">. </w:t>
      </w:r>
      <w:r w:rsidR="00841BEC">
        <w:t>Locals</w:t>
      </w:r>
      <w:r>
        <w:t xml:space="preserve"> and visiting </w:t>
      </w:r>
      <w:r w:rsidR="00580874">
        <w:t>recreation trail</w:t>
      </w:r>
      <w:r>
        <w:t xml:space="preserve"> users will </w:t>
      </w:r>
      <w:r w:rsidR="00580874">
        <w:t>rejoice with the addition of exciting and quality recreation</w:t>
      </w:r>
      <w:r>
        <w:t xml:space="preserve"> trails</w:t>
      </w:r>
      <w:r w:rsidR="00580874">
        <w:t xml:space="preserve"> in the area</w:t>
      </w:r>
      <w:r>
        <w:t xml:space="preserve">. The design and construction methods of the trail system will </w:t>
      </w:r>
      <w:r w:rsidR="00841BEC">
        <w:t>follow RSTBC</w:t>
      </w:r>
      <w:r w:rsidR="008706C5">
        <w:t xml:space="preserve"> standards</w:t>
      </w:r>
      <w:r>
        <w:t xml:space="preserve"> to ensure adequate safety, environmental protection and provide an enjoyable experience for all trail users. The recommendations presented by VAST Resource Solutions </w:t>
      </w:r>
      <w:r w:rsidR="00580874">
        <w:t xml:space="preserve">and Ms. </w:t>
      </w:r>
      <w:r w:rsidR="00580874" w:rsidRPr="00C930CB">
        <w:rPr>
          <w:rFonts w:cs="FuturaBT-Book"/>
        </w:rPr>
        <w:t>Eva M. Boehringer, MRM, RPBio</w:t>
      </w:r>
      <w:r w:rsidR="00580874">
        <w:t xml:space="preserve"> </w:t>
      </w:r>
      <w:r>
        <w:t xml:space="preserve">will be integrated into all of the trail construction as they highlight the viability and sustainability of the trail system. </w:t>
      </w:r>
    </w:p>
    <w:p w:rsidR="00481AEF" w:rsidRDefault="00580874" w:rsidP="00CA58BD">
      <w:pPr>
        <w:spacing w:before="240"/>
      </w:pPr>
      <w:r>
        <w:t>CVGTA</w:t>
      </w:r>
      <w:r w:rsidR="00A14E8A">
        <w:t xml:space="preserve"> and </w:t>
      </w:r>
      <w:r w:rsidR="00481AEF">
        <w:t>CVCS ha</w:t>
      </w:r>
      <w:r w:rsidR="00A14E8A">
        <w:t>ve</w:t>
      </w:r>
      <w:r w:rsidR="00481AEF">
        <w:t xml:space="preserve"> </w:t>
      </w:r>
      <w:r w:rsidR="00A14E8A">
        <w:t>worked diligently</w:t>
      </w:r>
      <w:r w:rsidR="00481AEF">
        <w:t xml:space="preserve"> to address the issues and concerns expressed </w:t>
      </w:r>
      <w:r w:rsidR="00A14E8A">
        <w:t xml:space="preserve">and presented </w:t>
      </w:r>
      <w:r w:rsidR="00481AEF">
        <w:t xml:space="preserve">through the community and stakeholder consultation. The trails have been located </w:t>
      </w:r>
      <w:r w:rsidR="00A14E8A">
        <w:t xml:space="preserve">as far </w:t>
      </w:r>
      <w:r w:rsidR="00481AEF">
        <w:t xml:space="preserve">away from private lands and environmentally sensitive areas </w:t>
      </w:r>
      <w:r w:rsidR="00A14E8A">
        <w:t xml:space="preserve">as possible </w:t>
      </w:r>
      <w:r w:rsidR="00481AEF">
        <w:t xml:space="preserve">in respect for the adjacent landowners and the environment. The trails </w:t>
      </w:r>
      <w:r>
        <w:t xml:space="preserve">design and construction methods </w:t>
      </w:r>
      <w:r w:rsidR="00481AEF">
        <w:t xml:space="preserve">will </w:t>
      </w:r>
      <w:r w:rsidR="00A14E8A">
        <w:t xml:space="preserve">limit soil disturbance </w:t>
      </w:r>
      <w:r>
        <w:t>by incorporating existing and old</w:t>
      </w:r>
      <w:r w:rsidR="00481AEF">
        <w:t xml:space="preserve"> roads</w:t>
      </w:r>
      <w:r>
        <w:t>,</w:t>
      </w:r>
      <w:r w:rsidR="00481AEF">
        <w:t xml:space="preserve"> tracks </w:t>
      </w:r>
      <w:r>
        <w:t>and trails</w:t>
      </w:r>
      <w:r w:rsidR="00FB6532">
        <w:t xml:space="preserve"> where appropriate, and,</w:t>
      </w:r>
      <w:r>
        <w:t xml:space="preserve"> </w:t>
      </w:r>
      <w:r w:rsidR="00FB6532">
        <w:t>re</w:t>
      </w:r>
      <w:r>
        <w:t>using</w:t>
      </w:r>
      <w:r w:rsidR="00481AEF">
        <w:t xml:space="preserve"> existing </w:t>
      </w:r>
      <w:r>
        <w:t xml:space="preserve">bridge </w:t>
      </w:r>
      <w:r w:rsidR="00481AEF">
        <w:t xml:space="preserve">structures </w:t>
      </w:r>
      <w:r>
        <w:t>so as to</w:t>
      </w:r>
      <w:r w:rsidR="00481AEF">
        <w:t xml:space="preserve"> reduce </w:t>
      </w:r>
      <w:r>
        <w:t xml:space="preserve">any </w:t>
      </w:r>
      <w:r w:rsidR="00481AEF">
        <w:t xml:space="preserve">unnecessary access driveways will be done using the sustainable methods. </w:t>
      </w:r>
      <w:r w:rsidR="00A14E8A">
        <w:t>A</w:t>
      </w:r>
      <w:r w:rsidR="00481AEF">
        <w:t xml:space="preserve">nnual maintenance </w:t>
      </w:r>
      <w:r w:rsidR="00A14E8A">
        <w:t xml:space="preserve">activities will be </w:t>
      </w:r>
      <w:r w:rsidR="00FB6532">
        <w:t>scheduled</w:t>
      </w:r>
      <w:r w:rsidR="00A14E8A">
        <w:t xml:space="preserve"> to upgrade any portions of the trail which </w:t>
      </w:r>
      <w:r w:rsidR="00FB6532">
        <w:t xml:space="preserve">needing work and possibly </w:t>
      </w:r>
      <w:r w:rsidR="00A14E8A">
        <w:t xml:space="preserve">realigning the trail </w:t>
      </w:r>
      <w:r w:rsidR="00FB6532">
        <w:t xml:space="preserve">section </w:t>
      </w:r>
      <w:r w:rsidR="00A14E8A">
        <w:t xml:space="preserve">to eliminate the </w:t>
      </w:r>
      <w:r w:rsidR="00FB6532">
        <w:t xml:space="preserve">any future </w:t>
      </w:r>
      <w:r w:rsidR="00A14E8A">
        <w:t>problem area</w:t>
      </w:r>
      <w:r w:rsidR="00FB6532">
        <w:t xml:space="preserve"> that may arise</w:t>
      </w:r>
      <w:r w:rsidR="00481AEF">
        <w:t xml:space="preserve">.  </w:t>
      </w:r>
    </w:p>
    <w:p w:rsidR="00481AEF" w:rsidRDefault="00481AEF" w:rsidP="00F935B9">
      <w:r>
        <w:t xml:space="preserve">The </w:t>
      </w:r>
      <w:r w:rsidR="00FB6532">
        <w:t>CVGTA</w:t>
      </w:r>
      <w:r w:rsidR="00961388">
        <w:t xml:space="preserve"> and the </w:t>
      </w:r>
      <w:r>
        <w:t>CVCS look forward to riding</w:t>
      </w:r>
      <w:r w:rsidR="00961388">
        <w:t>, walking, running or hiking</w:t>
      </w:r>
      <w:r>
        <w:t xml:space="preserve"> the new Barbour Rock </w:t>
      </w:r>
      <w:r w:rsidR="009047BD">
        <w:t xml:space="preserve">Recreation </w:t>
      </w:r>
      <w:r>
        <w:t>trail with you soon.</w:t>
      </w:r>
    </w:p>
    <w:p w:rsidR="00481AEF" w:rsidRDefault="00DB583B" w:rsidP="00481AEF">
      <w:r>
        <w:rPr>
          <w:rFonts w:asciiTheme="majorHAnsi" w:hAnsiTheme="majorHAnsi"/>
          <w:noProof/>
          <w:color w:val="438086" w:themeColor="accent2"/>
          <w:sz w:val="32"/>
          <w:szCs w:val="32"/>
          <w:lang w:val="en-CA" w:eastAsia="en-CA"/>
        </w:rPr>
        <w:drawing>
          <wp:anchor distT="0" distB="0" distL="114300" distR="114300" simplePos="0" relativeHeight="251681280" behindDoc="1" locked="0" layoutInCell="1" allowOverlap="1" wp14:anchorId="1430862C" wp14:editId="24980800">
            <wp:simplePos x="0" y="0"/>
            <wp:positionH relativeFrom="column">
              <wp:posOffset>1219200</wp:posOffset>
            </wp:positionH>
            <wp:positionV relativeFrom="paragraph">
              <wp:posOffset>1774190</wp:posOffset>
            </wp:positionV>
            <wp:extent cx="3795395" cy="2134870"/>
            <wp:effectExtent l="19050" t="19050" r="14605" b="17780"/>
            <wp:wrapTight wrapText="bothSides">
              <wp:wrapPolygon edited="0">
                <wp:start x="-108" y="-193"/>
                <wp:lineTo x="-108" y="21587"/>
                <wp:lineTo x="21575" y="21587"/>
                <wp:lineTo x="21575" y="-193"/>
                <wp:lineTo x="-108" y="-193"/>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unset over the Purcells compress.jpg"/>
                    <pic:cNvPicPr/>
                  </pic:nvPicPr>
                  <pic:blipFill>
                    <a:blip r:embed="rId54" cstate="print">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795395" cy="2134870"/>
                    </a:xfrm>
                    <a:prstGeom prst="rect">
                      <a:avLst/>
                    </a:prstGeom>
                    <a:ln w="19050">
                      <a:solidFill>
                        <a:schemeClr val="accent6">
                          <a:lumMod val="50000"/>
                        </a:schemeClr>
                      </a:solidFill>
                    </a:ln>
                  </pic:spPr>
                </pic:pic>
              </a:graphicData>
            </a:graphic>
            <wp14:sizeRelH relativeFrom="page">
              <wp14:pctWidth>0</wp14:pctWidth>
            </wp14:sizeRelH>
            <wp14:sizeRelV relativeFrom="page">
              <wp14:pctHeight>0</wp14:pctHeight>
            </wp14:sizeRelV>
          </wp:anchor>
        </w:drawing>
      </w:r>
      <w:r w:rsidR="00481AEF">
        <w:br w:type="page"/>
      </w:r>
    </w:p>
    <w:p w:rsidR="00481AEF" w:rsidRDefault="00481AEF" w:rsidP="00481AEF">
      <w:pPr>
        <w:pStyle w:val="Heading1"/>
      </w:pPr>
      <w:bookmarkStart w:id="77" w:name="_Toc451174090"/>
      <w:bookmarkStart w:id="78" w:name="_Toc475880852"/>
      <w:r>
        <w:t>References</w:t>
      </w:r>
      <w:bookmarkEnd w:id="77"/>
      <w:bookmarkEnd w:id="78"/>
    </w:p>
    <w:sdt>
      <w:sdtPr>
        <w:rPr>
          <w:rFonts w:eastAsiaTheme="minorHAnsi" w:cstheme="minorHAnsi"/>
          <w:sz w:val="20"/>
          <w:szCs w:val="20"/>
          <w:lang w:val="en-US" w:eastAsia="ja-JP"/>
        </w:rPr>
        <w:id w:val="-573587230"/>
        <w:bibliography/>
      </w:sdtPr>
      <w:sdtEndPr/>
      <w:sdtContent>
        <w:p w:rsidR="00FB6532" w:rsidRPr="006C5FF8" w:rsidRDefault="00EC5299" w:rsidP="00FB6532">
          <w:pPr>
            <w:pStyle w:val="Bibliography"/>
            <w:ind w:left="720" w:hanging="720"/>
            <w:rPr>
              <w:noProof/>
              <w:sz w:val="20"/>
              <w:szCs w:val="20"/>
              <w:lang w:val="en-US"/>
            </w:rPr>
          </w:pPr>
          <w:r w:rsidRPr="006C5FF8">
            <w:rPr>
              <w:sz w:val="20"/>
              <w:szCs w:val="20"/>
            </w:rPr>
            <w:fldChar w:fldCharType="begin"/>
          </w:r>
          <w:r w:rsidR="00481AEF" w:rsidRPr="006C5FF8">
            <w:rPr>
              <w:sz w:val="20"/>
              <w:szCs w:val="20"/>
            </w:rPr>
            <w:instrText xml:space="preserve"> BIBLIOGRAPHY </w:instrText>
          </w:r>
          <w:r w:rsidRPr="006C5FF8">
            <w:rPr>
              <w:sz w:val="20"/>
              <w:szCs w:val="20"/>
            </w:rPr>
            <w:fldChar w:fldCharType="separate"/>
          </w:r>
          <w:r w:rsidR="00FB6532" w:rsidRPr="006C5FF8">
            <w:rPr>
              <w:noProof/>
              <w:sz w:val="20"/>
              <w:szCs w:val="20"/>
              <w:lang w:val="en-US"/>
            </w:rPr>
            <w:t xml:space="preserve">BC Ministry of Forests Lands and Natural Resource Operations, F. (n.d.). </w:t>
          </w:r>
          <w:r w:rsidR="00FB6532" w:rsidRPr="006C5FF8">
            <w:rPr>
              <w:i/>
              <w:iCs/>
              <w:noProof/>
              <w:sz w:val="20"/>
              <w:szCs w:val="20"/>
              <w:lang w:val="en-US"/>
            </w:rPr>
            <w:t>Recreation Manual - Appendix 6: Signs.</w:t>
          </w:r>
          <w:r w:rsidR="00FB6532" w:rsidRPr="006C5FF8">
            <w:rPr>
              <w:noProof/>
              <w:sz w:val="20"/>
              <w:szCs w:val="20"/>
              <w:lang w:val="en-US"/>
            </w:rPr>
            <w:t xml:space="preserve"> Province of BC.</w:t>
          </w:r>
        </w:p>
        <w:p w:rsidR="00FB6532" w:rsidRPr="006C5FF8" w:rsidRDefault="00FB6532" w:rsidP="00FB6532">
          <w:pPr>
            <w:pStyle w:val="Bibliography"/>
            <w:ind w:left="720" w:hanging="720"/>
            <w:rPr>
              <w:noProof/>
              <w:sz w:val="20"/>
              <w:szCs w:val="20"/>
              <w:lang w:val="en-US"/>
            </w:rPr>
          </w:pPr>
          <w:r w:rsidRPr="006C5FF8">
            <w:rPr>
              <w:noProof/>
              <w:sz w:val="20"/>
              <w:szCs w:val="20"/>
              <w:lang w:val="en-US"/>
            </w:rPr>
            <w:t xml:space="preserve">BCRPA. (2006). </w:t>
          </w:r>
          <w:r w:rsidRPr="006C5FF8">
            <w:rPr>
              <w:i/>
              <w:iCs/>
              <w:noProof/>
              <w:sz w:val="20"/>
              <w:szCs w:val="20"/>
              <w:lang w:val="en-US"/>
            </w:rPr>
            <w:t>Strategic Plan for the Parks and Recreation Sector in BC.</w:t>
          </w:r>
          <w:r w:rsidRPr="006C5FF8">
            <w:rPr>
              <w:noProof/>
              <w:sz w:val="20"/>
              <w:szCs w:val="20"/>
              <w:lang w:val="en-US"/>
            </w:rPr>
            <w:t xml:space="preserve"> BC Recreation and Parks Association.</w:t>
          </w:r>
        </w:p>
        <w:p w:rsidR="00FB6532" w:rsidRPr="006C5FF8" w:rsidRDefault="00FB6532" w:rsidP="00FB6532">
          <w:pPr>
            <w:pStyle w:val="Bibliography"/>
            <w:ind w:left="720" w:hanging="720"/>
            <w:rPr>
              <w:noProof/>
              <w:sz w:val="20"/>
              <w:szCs w:val="20"/>
              <w:lang w:val="en-US"/>
            </w:rPr>
          </w:pPr>
          <w:r w:rsidRPr="006C5FF8">
            <w:rPr>
              <w:noProof/>
              <w:sz w:val="20"/>
              <w:szCs w:val="20"/>
              <w:lang w:val="en-US"/>
            </w:rPr>
            <w:t xml:space="preserve">Destination BC Corp. (2013). </w:t>
          </w:r>
          <w:r w:rsidRPr="006C5FF8">
            <w:rPr>
              <w:i/>
              <w:iCs/>
              <w:noProof/>
              <w:sz w:val="20"/>
              <w:szCs w:val="20"/>
              <w:lang w:val="en-US"/>
            </w:rPr>
            <w:t>BC Input-Output Model Report: Mountain Biking in Rossland and Golden.</w:t>
          </w:r>
          <w:r w:rsidRPr="006C5FF8">
            <w:rPr>
              <w:noProof/>
              <w:sz w:val="20"/>
              <w:szCs w:val="20"/>
              <w:lang w:val="en-US"/>
            </w:rPr>
            <w:t xml:space="preserve"> BC Stats.</w:t>
          </w:r>
        </w:p>
        <w:p w:rsidR="00FB6532" w:rsidRPr="006C5FF8" w:rsidRDefault="00FB6532" w:rsidP="00FB6532">
          <w:pPr>
            <w:pStyle w:val="Bibliography"/>
            <w:ind w:left="720" w:hanging="720"/>
            <w:rPr>
              <w:noProof/>
              <w:sz w:val="20"/>
              <w:szCs w:val="20"/>
              <w:lang w:val="en-US"/>
            </w:rPr>
          </w:pPr>
          <w:r w:rsidRPr="006C5FF8">
            <w:rPr>
              <w:noProof/>
              <w:sz w:val="20"/>
              <w:szCs w:val="20"/>
              <w:lang w:val="en-US"/>
            </w:rPr>
            <w:t xml:space="preserve">IMBA. (n.d.). </w:t>
          </w:r>
          <w:r w:rsidRPr="006C5FF8">
            <w:rPr>
              <w:i/>
              <w:iCs/>
              <w:noProof/>
              <w:sz w:val="20"/>
              <w:szCs w:val="20"/>
              <w:lang w:val="en-US"/>
            </w:rPr>
            <w:t>Trail Solutions: IMBA’s Guide to Building Sweet Single Track.</w:t>
          </w:r>
          <w:r w:rsidRPr="006C5FF8">
            <w:rPr>
              <w:noProof/>
              <w:sz w:val="20"/>
              <w:szCs w:val="20"/>
              <w:lang w:val="en-US"/>
            </w:rPr>
            <w:t xml:space="preserve"> IMBA.</w:t>
          </w:r>
        </w:p>
        <w:p w:rsidR="00FB6532" w:rsidRPr="006C5FF8" w:rsidRDefault="00FB6532" w:rsidP="00FB6532">
          <w:pPr>
            <w:pStyle w:val="Bibliography"/>
            <w:ind w:left="720" w:hanging="720"/>
            <w:rPr>
              <w:noProof/>
              <w:sz w:val="20"/>
              <w:szCs w:val="20"/>
              <w:lang w:val="en-US"/>
            </w:rPr>
          </w:pPr>
          <w:r w:rsidRPr="006C5FF8">
            <w:rPr>
              <w:noProof/>
              <w:sz w:val="20"/>
              <w:szCs w:val="20"/>
              <w:lang w:val="en-US"/>
            </w:rPr>
            <w:t xml:space="preserve">Lau, L. (2014, June 7). </w:t>
          </w:r>
          <w:r w:rsidRPr="006C5FF8">
            <w:rPr>
              <w:i/>
              <w:iCs/>
              <w:noProof/>
              <w:sz w:val="20"/>
              <w:szCs w:val="20"/>
              <w:lang w:val="en-US"/>
            </w:rPr>
            <w:t>Economic Impacts of Mountain Biking Tourism.</w:t>
          </w:r>
          <w:r w:rsidRPr="006C5FF8">
            <w:rPr>
              <w:noProof/>
              <w:sz w:val="20"/>
              <w:szCs w:val="20"/>
              <w:lang w:val="en-US"/>
            </w:rPr>
            <w:t xml:space="preserve"> Retrieved from Pinkbike: http://www.pinkbike.com/u/leelau/blog/economic-impacts-of-mountain-biking-tourism.htm</w:t>
          </w:r>
        </w:p>
        <w:p w:rsidR="00FB6532" w:rsidRPr="006C5FF8" w:rsidRDefault="00FB6532" w:rsidP="00FB6532">
          <w:pPr>
            <w:pStyle w:val="Bibliography"/>
            <w:ind w:left="720" w:hanging="720"/>
            <w:rPr>
              <w:noProof/>
              <w:sz w:val="20"/>
              <w:szCs w:val="20"/>
              <w:lang w:val="en-US"/>
            </w:rPr>
          </w:pPr>
          <w:r w:rsidRPr="006C5FF8">
            <w:rPr>
              <w:noProof/>
              <w:sz w:val="20"/>
              <w:szCs w:val="20"/>
              <w:lang w:val="en-US"/>
            </w:rPr>
            <w:t xml:space="preserve">McElhanney Consulting Services. (2017). </w:t>
          </w:r>
          <w:r w:rsidRPr="006C5FF8">
            <w:rPr>
              <w:i/>
              <w:iCs/>
              <w:noProof/>
              <w:sz w:val="20"/>
              <w:szCs w:val="20"/>
              <w:lang w:val="en-US"/>
            </w:rPr>
            <w:t>CVGTA Trails Vision - 2017.</w:t>
          </w:r>
          <w:r w:rsidRPr="006C5FF8">
            <w:rPr>
              <w:noProof/>
              <w:sz w:val="20"/>
              <w:szCs w:val="20"/>
              <w:lang w:val="en-US"/>
            </w:rPr>
            <w:t xml:space="preserve"> CVGTA.</w:t>
          </w:r>
        </w:p>
        <w:p w:rsidR="00FB6532" w:rsidRPr="006C5FF8" w:rsidRDefault="00FB6532" w:rsidP="00FB6532">
          <w:pPr>
            <w:pStyle w:val="Bibliography"/>
            <w:ind w:left="720" w:hanging="720"/>
            <w:rPr>
              <w:noProof/>
              <w:sz w:val="20"/>
              <w:szCs w:val="20"/>
              <w:lang w:val="en-US"/>
            </w:rPr>
          </w:pPr>
          <w:r w:rsidRPr="006C5FF8">
            <w:rPr>
              <w:noProof/>
              <w:sz w:val="20"/>
              <w:szCs w:val="20"/>
              <w:lang w:val="en-US"/>
            </w:rPr>
            <w:t xml:space="preserve">Miistakis Institute. (2010). </w:t>
          </w:r>
          <w:r w:rsidRPr="006C5FF8">
            <w:rPr>
              <w:i/>
              <w:iCs/>
              <w:noProof/>
              <w:sz w:val="20"/>
              <w:szCs w:val="20"/>
              <w:lang w:val="en-US"/>
            </w:rPr>
            <w:t>Mountain Biking: A Review of the Ecological Effect.</w:t>
          </w:r>
          <w:r w:rsidRPr="006C5FF8">
            <w:rPr>
              <w:noProof/>
              <w:sz w:val="20"/>
              <w:szCs w:val="20"/>
              <w:lang w:val="en-US"/>
            </w:rPr>
            <w:t xml:space="preserve"> Parks Canada.</w:t>
          </w:r>
        </w:p>
        <w:p w:rsidR="00FB6532" w:rsidRPr="006C5FF8" w:rsidRDefault="00FB6532" w:rsidP="00FB6532">
          <w:pPr>
            <w:pStyle w:val="Bibliography"/>
            <w:ind w:left="720" w:hanging="720"/>
            <w:rPr>
              <w:noProof/>
              <w:sz w:val="20"/>
              <w:szCs w:val="20"/>
              <w:lang w:val="en-US"/>
            </w:rPr>
          </w:pPr>
          <w:r w:rsidRPr="006C5FF8">
            <w:rPr>
              <w:noProof/>
              <w:sz w:val="20"/>
              <w:szCs w:val="20"/>
              <w:lang w:val="en-US"/>
            </w:rPr>
            <w:t xml:space="preserve">Norman, T. J. (2010). </w:t>
          </w:r>
          <w:r w:rsidRPr="006C5FF8">
            <w:rPr>
              <w:i/>
              <w:iCs/>
              <w:noProof/>
              <w:sz w:val="20"/>
              <w:szCs w:val="20"/>
              <w:lang w:val="en-US"/>
            </w:rPr>
            <w:t>CANADIAN TRAILS STUDY.</w:t>
          </w:r>
          <w:r w:rsidRPr="006C5FF8">
            <w:rPr>
              <w:noProof/>
              <w:sz w:val="20"/>
              <w:szCs w:val="20"/>
              <w:lang w:val="en-US"/>
            </w:rPr>
            <w:t xml:space="preserve"> National Trails Coalition.</w:t>
          </w:r>
        </w:p>
        <w:p w:rsidR="00FB6532" w:rsidRPr="006C5FF8" w:rsidRDefault="00FB6532" w:rsidP="00FB6532">
          <w:pPr>
            <w:pStyle w:val="Bibliography"/>
            <w:ind w:left="720" w:hanging="720"/>
            <w:rPr>
              <w:noProof/>
              <w:sz w:val="20"/>
              <w:szCs w:val="20"/>
              <w:lang w:val="en-US"/>
            </w:rPr>
          </w:pPr>
          <w:r w:rsidRPr="006C5FF8">
            <w:rPr>
              <w:noProof/>
              <w:sz w:val="20"/>
              <w:szCs w:val="20"/>
              <w:lang w:val="en-US"/>
            </w:rPr>
            <w:t xml:space="preserve">Rec Sites &amp; Trails BC. (2001). Chapter 10 - Recreation Trail Management. In L. a. Ministry of Forests, </w:t>
          </w:r>
          <w:r w:rsidRPr="006C5FF8">
            <w:rPr>
              <w:i/>
              <w:iCs/>
              <w:noProof/>
              <w:sz w:val="20"/>
              <w:szCs w:val="20"/>
              <w:lang w:val="en-US"/>
            </w:rPr>
            <w:t>Rec Sites and Trails Manual.</w:t>
          </w:r>
          <w:r w:rsidRPr="006C5FF8">
            <w:rPr>
              <w:noProof/>
              <w:sz w:val="20"/>
              <w:szCs w:val="20"/>
              <w:lang w:val="en-US"/>
            </w:rPr>
            <w:t xml:space="preserve"> Province of BC.</w:t>
          </w:r>
        </w:p>
        <w:p w:rsidR="00FB6532" w:rsidRPr="006C5FF8" w:rsidRDefault="00FB6532" w:rsidP="00FB6532">
          <w:pPr>
            <w:pStyle w:val="Bibliography"/>
            <w:ind w:left="720" w:hanging="720"/>
            <w:rPr>
              <w:noProof/>
              <w:sz w:val="20"/>
              <w:szCs w:val="20"/>
              <w:lang w:val="en-US"/>
            </w:rPr>
          </w:pPr>
          <w:r w:rsidRPr="006C5FF8">
            <w:rPr>
              <w:noProof/>
              <w:sz w:val="20"/>
              <w:szCs w:val="20"/>
              <w:lang w:val="en-US"/>
            </w:rPr>
            <w:t>Recreation Sites and Trails BC, I. (n.d.). Trail User Counts Johnson and Kloosifier 2013. Ministry of Forests, BC.</w:t>
          </w:r>
        </w:p>
        <w:p w:rsidR="00FB6532" w:rsidRPr="006C5FF8" w:rsidRDefault="00FB6532" w:rsidP="00FB6532">
          <w:pPr>
            <w:pStyle w:val="Bibliography"/>
            <w:ind w:left="720" w:hanging="720"/>
            <w:rPr>
              <w:noProof/>
              <w:sz w:val="20"/>
              <w:szCs w:val="20"/>
              <w:lang w:val="en-US"/>
            </w:rPr>
          </w:pPr>
          <w:r w:rsidRPr="006C5FF8">
            <w:rPr>
              <w:noProof/>
              <w:sz w:val="20"/>
              <w:szCs w:val="20"/>
              <w:lang w:val="en-US"/>
            </w:rPr>
            <w:t xml:space="preserve">Resort Municipality of Whistler. (2003). </w:t>
          </w:r>
          <w:r w:rsidRPr="006C5FF8">
            <w:rPr>
              <w:i/>
              <w:iCs/>
              <w:noProof/>
              <w:sz w:val="20"/>
              <w:szCs w:val="20"/>
              <w:lang w:val="en-US"/>
            </w:rPr>
            <w:t>Whistler Trail Standards: Environment and Technical Trail Features.</w:t>
          </w:r>
          <w:r w:rsidRPr="006C5FF8">
            <w:rPr>
              <w:noProof/>
              <w:sz w:val="20"/>
              <w:szCs w:val="20"/>
              <w:lang w:val="en-US"/>
            </w:rPr>
            <w:t xml:space="preserve"> Resort Municipality of Whistler.</w:t>
          </w:r>
        </w:p>
        <w:p w:rsidR="00FB6532" w:rsidRPr="006C5FF8" w:rsidRDefault="00FB6532" w:rsidP="00FB6532">
          <w:pPr>
            <w:pStyle w:val="Bibliography"/>
            <w:ind w:left="720" w:hanging="720"/>
            <w:rPr>
              <w:noProof/>
              <w:sz w:val="20"/>
              <w:szCs w:val="20"/>
              <w:lang w:val="en-US"/>
            </w:rPr>
          </w:pPr>
          <w:r w:rsidRPr="006C5FF8">
            <w:rPr>
              <w:noProof/>
              <w:sz w:val="20"/>
              <w:szCs w:val="20"/>
              <w:lang w:val="en-US"/>
            </w:rPr>
            <w:t xml:space="preserve">Resort Municipality of Whistler. (2003). </w:t>
          </w:r>
          <w:r w:rsidRPr="006C5FF8">
            <w:rPr>
              <w:i/>
              <w:iCs/>
              <w:noProof/>
              <w:sz w:val="20"/>
              <w:szCs w:val="20"/>
              <w:lang w:val="en-US"/>
            </w:rPr>
            <w:t>Whistler Trail Standards: Environmental and Technical Trail Features, Edition 1.</w:t>
          </w:r>
          <w:r w:rsidRPr="006C5FF8">
            <w:rPr>
              <w:noProof/>
              <w:sz w:val="20"/>
              <w:szCs w:val="20"/>
              <w:lang w:val="en-US"/>
            </w:rPr>
            <w:t xml:space="preserve"> Resort Municipality of Whistler.</w:t>
          </w:r>
        </w:p>
        <w:p w:rsidR="00FB6532" w:rsidRPr="006C5FF8" w:rsidRDefault="00FB6532" w:rsidP="00FB6532">
          <w:pPr>
            <w:pStyle w:val="Bibliography"/>
            <w:ind w:left="720" w:hanging="720"/>
            <w:rPr>
              <w:noProof/>
              <w:sz w:val="20"/>
              <w:szCs w:val="20"/>
              <w:lang w:val="en-US"/>
            </w:rPr>
          </w:pPr>
          <w:r w:rsidRPr="006C5FF8">
            <w:rPr>
              <w:noProof/>
              <w:sz w:val="20"/>
              <w:szCs w:val="20"/>
              <w:lang w:val="en-US"/>
            </w:rPr>
            <w:t xml:space="preserve">Richards. (1991). </w:t>
          </w:r>
          <w:r w:rsidRPr="006C5FF8">
            <w:rPr>
              <w:i/>
              <w:iCs/>
              <w:noProof/>
              <w:sz w:val="20"/>
              <w:szCs w:val="20"/>
              <w:lang w:val="en-US"/>
            </w:rPr>
            <w:t>Sustainable Trails.</w:t>
          </w:r>
          <w:r w:rsidRPr="006C5FF8">
            <w:rPr>
              <w:noProof/>
              <w:sz w:val="20"/>
              <w:szCs w:val="20"/>
              <w:lang w:val="en-US"/>
            </w:rPr>
            <w:t xml:space="preserve"> US National Park Service, Rocky Mountain Region.</w:t>
          </w:r>
        </w:p>
        <w:p w:rsidR="00FB6532" w:rsidRPr="006C5FF8" w:rsidRDefault="00FB6532" w:rsidP="00FB6532">
          <w:pPr>
            <w:pStyle w:val="Bibliography"/>
            <w:ind w:left="720" w:hanging="720"/>
            <w:rPr>
              <w:noProof/>
              <w:sz w:val="20"/>
              <w:szCs w:val="20"/>
              <w:lang w:val="en-US"/>
            </w:rPr>
          </w:pPr>
          <w:r w:rsidRPr="006C5FF8">
            <w:rPr>
              <w:noProof/>
              <w:sz w:val="20"/>
              <w:szCs w:val="20"/>
              <w:lang w:val="en-US"/>
            </w:rPr>
            <w:t xml:space="preserve">Richards, B. (2007). </w:t>
          </w:r>
          <w:r w:rsidRPr="006C5FF8">
            <w:rPr>
              <w:i/>
              <w:iCs/>
              <w:noProof/>
              <w:sz w:val="20"/>
              <w:szCs w:val="20"/>
              <w:lang w:val="en-US"/>
            </w:rPr>
            <w:t>Pathways to Trail Building.</w:t>
          </w:r>
          <w:r w:rsidRPr="006C5FF8">
            <w:rPr>
              <w:noProof/>
              <w:sz w:val="20"/>
              <w:szCs w:val="20"/>
              <w:lang w:val="en-US"/>
            </w:rPr>
            <w:t xml:space="preserve"> Tennessee Department of Environment &amp; Conservation. Recreation Educational Services Division Greenways &amp; Trails Program.</w:t>
          </w:r>
        </w:p>
        <w:p w:rsidR="00FB6532" w:rsidRPr="006C5FF8" w:rsidRDefault="00FB6532" w:rsidP="00FB6532">
          <w:pPr>
            <w:pStyle w:val="Bibliography"/>
            <w:ind w:left="720" w:hanging="720"/>
            <w:rPr>
              <w:noProof/>
              <w:sz w:val="20"/>
              <w:szCs w:val="20"/>
              <w:lang w:val="en-US"/>
            </w:rPr>
          </w:pPr>
          <w:r w:rsidRPr="006C5FF8">
            <w:rPr>
              <w:noProof/>
              <w:sz w:val="20"/>
              <w:szCs w:val="20"/>
              <w:lang w:val="en-US"/>
            </w:rPr>
            <w:t>RSTBC. (2013). Authorizing Recreational Mountain Bike Trails on Crown Land - Operational Policy. BC: Province of BC.</w:t>
          </w:r>
        </w:p>
        <w:p w:rsidR="00FB6532" w:rsidRPr="006C5FF8" w:rsidRDefault="00FB6532" w:rsidP="00FB6532">
          <w:pPr>
            <w:pStyle w:val="Bibliography"/>
            <w:ind w:left="720" w:hanging="720"/>
            <w:rPr>
              <w:noProof/>
              <w:sz w:val="20"/>
              <w:szCs w:val="20"/>
              <w:lang w:val="en-US"/>
            </w:rPr>
          </w:pPr>
          <w:r w:rsidRPr="006C5FF8">
            <w:rPr>
              <w:noProof/>
              <w:sz w:val="20"/>
              <w:szCs w:val="20"/>
              <w:lang w:val="en-US"/>
            </w:rPr>
            <w:t xml:space="preserve">TrailNet, A. (2001). </w:t>
          </w:r>
          <w:r w:rsidRPr="006C5FF8">
            <w:rPr>
              <w:i/>
              <w:iCs/>
              <w:noProof/>
              <w:sz w:val="20"/>
              <w:szCs w:val="20"/>
              <w:lang w:val="en-US"/>
            </w:rPr>
            <w:t>TRAIL BUILDER’S COMPANION.</w:t>
          </w:r>
          <w:r w:rsidRPr="006C5FF8">
            <w:rPr>
              <w:noProof/>
              <w:sz w:val="20"/>
              <w:szCs w:val="20"/>
              <w:lang w:val="en-US"/>
            </w:rPr>
            <w:t xml:space="preserve"> Alberta Community Development.</w:t>
          </w:r>
        </w:p>
        <w:p w:rsidR="00FB6532" w:rsidRPr="006C5FF8" w:rsidRDefault="00FB6532" w:rsidP="00FB6532">
          <w:pPr>
            <w:pStyle w:val="Bibliography"/>
            <w:ind w:left="720" w:hanging="720"/>
            <w:rPr>
              <w:noProof/>
              <w:sz w:val="20"/>
              <w:szCs w:val="20"/>
              <w:lang w:val="en-US"/>
            </w:rPr>
          </w:pPr>
          <w:r w:rsidRPr="006C5FF8">
            <w:rPr>
              <w:noProof/>
              <w:sz w:val="20"/>
              <w:szCs w:val="20"/>
              <w:lang w:val="en-US"/>
            </w:rPr>
            <w:t xml:space="preserve">VAST Resource Solutions. (2016). </w:t>
          </w:r>
          <w:r w:rsidRPr="006C5FF8">
            <w:rPr>
              <w:i/>
              <w:iCs/>
              <w:noProof/>
              <w:sz w:val="20"/>
              <w:szCs w:val="20"/>
              <w:lang w:val="en-US"/>
            </w:rPr>
            <w:t>Vegetation Assessment and Recommendations for Proposed Barbour Trails.</w:t>
          </w:r>
          <w:r w:rsidRPr="006C5FF8">
            <w:rPr>
              <w:noProof/>
              <w:sz w:val="20"/>
              <w:szCs w:val="20"/>
              <w:lang w:val="en-US"/>
            </w:rPr>
            <w:t xml:space="preserve"> VAST Resource Solutions.</w:t>
          </w:r>
        </w:p>
        <w:p w:rsidR="00FB6532" w:rsidRPr="006C5FF8" w:rsidRDefault="00FB6532" w:rsidP="00FB6532">
          <w:pPr>
            <w:pStyle w:val="Bibliography"/>
            <w:ind w:left="720" w:hanging="720"/>
            <w:rPr>
              <w:noProof/>
              <w:sz w:val="20"/>
              <w:szCs w:val="20"/>
              <w:lang w:val="en-US"/>
            </w:rPr>
          </w:pPr>
          <w:r w:rsidRPr="006C5FF8">
            <w:rPr>
              <w:noProof/>
              <w:sz w:val="20"/>
              <w:szCs w:val="20"/>
              <w:lang w:val="en-US"/>
            </w:rPr>
            <w:t xml:space="preserve">Weller, A. (2013). </w:t>
          </w:r>
          <w:r w:rsidRPr="006C5FF8">
            <w:rPr>
              <w:i/>
              <w:iCs/>
              <w:noProof/>
              <w:sz w:val="20"/>
              <w:szCs w:val="20"/>
              <w:lang w:val="en-US"/>
            </w:rPr>
            <w:t>Ranches in the Windermere Valley.</w:t>
          </w:r>
          <w:r w:rsidRPr="006C5FF8">
            <w:rPr>
              <w:noProof/>
              <w:sz w:val="20"/>
              <w:szCs w:val="20"/>
              <w:lang w:val="en-US"/>
            </w:rPr>
            <w:t xml:space="preserve"> Windermere Valley Museum and Archives.</w:t>
          </w:r>
        </w:p>
        <w:p w:rsidR="00FB6532" w:rsidRPr="006C5FF8" w:rsidRDefault="00FB6532" w:rsidP="00FB6532">
          <w:pPr>
            <w:pStyle w:val="Bibliography"/>
            <w:ind w:left="720" w:hanging="720"/>
            <w:rPr>
              <w:noProof/>
              <w:sz w:val="20"/>
              <w:szCs w:val="20"/>
              <w:lang w:val="en-US"/>
            </w:rPr>
          </w:pPr>
          <w:r w:rsidRPr="006C5FF8">
            <w:rPr>
              <w:i/>
              <w:iCs/>
              <w:noProof/>
              <w:sz w:val="20"/>
              <w:szCs w:val="20"/>
              <w:lang w:val="en-US"/>
            </w:rPr>
            <w:t>Whistler Trail Standards: Environmental and Technical Trail Features, Edition 1.</w:t>
          </w:r>
          <w:r w:rsidRPr="006C5FF8">
            <w:rPr>
              <w:noProof/>
              <w:sz w:val="20"/>
              <w:szCs w:val="20"/>
              <w:lang w:val="en-US"/>
            </w:rPr>
            <w:t xml:space="preserve"> (n.d.). Retrieved from htpp://www.mbta.ca/assets/pdfs/trail_standards_first_edition.pdf</w:t>
          </w:r>
        </w:p>
        <w:p w:rsidR="00481AEF" w:rsidRDefault="00EC5299" w:rsidP="00FB6532">
          <w:r w:rsidRPr="006C5FF8">
            <w:rPr>
              <w:b/>
              <w:bCs/>
              <w:noProof/>
            </w:rPr>
            <w:fldChar w:fldCharType="end"/>
          </w:r>
        </w:p>
      </w:sdtContent>
    </w:sdt>
    <w:p w:rsidR="00A031DE" w:rsidRDefault="00A031DE" w:rsidP="005A4391">
      <w:pPr>
        <w:sectPr w:rsidR="00A031DE" w:rsidSect="00403EA8">
          <w:headerReference w:type="even" r:id="rId56"/>
          <w:headerReference w:type="default" r:id="rId57"/>
          <w:footerReference w:type="even" r:id="rId58"/>
          <w:footerReference w:type="default" r:id="rId59"/>
          <w:headerReference w:type="first" r:id="rId60"/>
          <w:pgSz w:w="12240" w:h="15840" w:code="1"/>
          <w:pgMar w:top="1440" w:right="1440" w:bottom="1440" w:left="1440" w:header="720" w:footer="822" w:gutter="0"/>
          <w:cols w:space="720"/>
          <w:docGrid w:linePitch="360"/>
        </w:sectPr>
      </w:pPr>
    </w:p>
    <w:p w:rsidR="0031272D" w:rsidRDefault="00481AEF" w:rsidP="00774877">
      <w:pPr>
        <w:pStyle w:val="Heading1"/>
        <w:spacing w:after="0"/>
        <w:ind w:left="284" w:right="571"/>
        <w:jc w:val="center"/>
      </w:pPr>
      <w:bookmarkStart w:id="79" w:name="_Toc451174091"/>
      <w:bookmarkStart w:id="80" w:name="_Toc475880853"/>
      <w:r>
        <w:t>APPENDIX ‘A’</w:t>
      </w:r>
      <w:bookmarkEnd w:id="79"/>
      <w:r w:rsidR="00774877">
        <w:t>:</w:t>
      </w:r>
      <w:r w:rsidR="00A031DE">
        <w:t xml:space="preserve"> Barbour Rock Recr</w:t>
      </w:r>
      <w:bookmarkStart w:id="81" w:name="_Toc451174092"/>
      <w:r w:rsidR="00DB5176">
        <w:t xml:space="preserve">eation Trail System </w:t>
      </w:r>
      <w:r w:rsidR="003C13EE">
        <w:t>Location</w:t>
      </w:r>
      <w:r w:rsidR="00DB5176">
        <w:t xml:space="preserve"> Map</w:t>
      </w:r>
      <w:bookmarkEnd w:id="80"/>
    </w:p>
    <w:p w:rsidR="00B34B78" w:rsidRDefault="004917CB" w:rsidP="00B34B78">
      <w:r>
        <w:rPr>
          <w:noProof/>
          <w:lang w:val="en-CA" w:eastAsia="en-CA"/>
        </w:rPr>
        <w:drawing>
          <wp:anchor distT="0" distB="0" distL="114300" distR="114300" simplePos="0" relativeHeight="251652608" behindDoc="1" locked="0" layoutInCell="1" allowOverlap="1" wp14:anchorId="371F59FD" wp14:editId="48CC0DBC">
            <wp:simplePos x="0" y="0"/>
            <wp:positionH relativeFrom="column">
              <wp:posOffset>628650</wp:posOffset>
            </wp:positionH>
            <wp:positionV relativeFrom="paragraph">
              <wp:posOffset>144780</wp:posOffset>
            </wp:positionV>
            <wp:extent cx="5057775" cy="6777990"/>
            <wp:effectExtent l="0" t="0" r="9525" b="3810"/>
            <wp:wrapTight wrapText="bothSides">
              <wp:wrapPolygon edited="0">
                <wp:start x="0" y="0"/>
                <wp:lineTo x="0" y="21551"/>
                <wp:lineTo x="21559" y="21551"/>
                <wp:lineTo x="21559"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Overview Map KW.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57775" cy="6777990"/>
                    </a:xfrm>
                    <a:prstGeom prst="rect">
                      <a:avLst/>
                    </a:prstGeom>
                  </pic:spPr>
                </pic:pic>
              </a:graphicData>
            </a:graphic>
            <wp14:sizeRelH relativeFrom="page">
              <wp14:pctWidth>0</wp14:pctWidth>
            </wp14:sizeRelH>
            <wp14:sizeRelV relativeFrom="page">
              <wp14:pctHeight>0</wp14:pctHeight>
            </wp14:sizeRelV>
          </wp:anchor>
        </w:drawing>
      </w:r>
    </w:p>
    <w:p w:rsidR="005D38D7" w:rsidRDefault="005D38D7">
      <w:pPr>
        <w:sectPr w:rsidR="005D38D7" w:rsidSect="005D38D7">
          <w:pgSz w:w="12242" w:h="15842" w:code="1"/>
          <w:pgMar w:top="1440" w:right="1440" w:bottom="1440" w:left="1440" w:header="720" w:footer="822" w:gutter="0"/>
          <w:cols w:space="720"/>
          <w:docGrid w:linePitch="360"/>
        </w:sectPr>
      </w:pPr>
    </w:p>
    <w:p w:rsidR="003C13EE" w:rsidRDefault="003C13EE" w:rsidP="00774877">
      <w:pPr>
        <w:pStyle w:val="Heading1"/>
        <w:spacing w:after="0"/>
        <w:ind w:left="567" w:right="429"/>
        <w:jc w:val="center"/>
      </w:pPr>
      <w:bookmarkStart w:id="82" w:name="_Toc475880854"/>
      <w:r>
        <w:t>APPENDIX ‘B’</w:t>
      </w:r>
      <w:r w:rsidR="00774877">
        <w:t>:</w:t>
      </w:r>
      <w:r>
        <w:t xml:space="preserve"> Barbour Rock Recreation Trail System Proposed Trail Map</w:t>
      </w:r>
      <w:r w:rsidR="006C5FF8">
        <w:t xml:space="preserve"> </w:t>
      </w:r>
      <w:r w:rsidR="006C5FF8" w:rsidRPr="006C5FF8">
        <w:rPr>
          <w:sz w:val="24"/>
          <w:szCs w:val="24"/>
        </w:rPr>
        <w:t>(January 2017 Version)</w:t>
      </w:r>
      <w:bookmarkEnd w:id="82"/>
    </w:p>
    <w:p w:rsidR="003C13EE" w:rsidRDefault="003C13EE"/>
    <w:p w:rsidR="00B34B78" w:rsidRDefault="00B34B78">
      <w:r>
        <w:br w:type="page"/>
      </w:r>
    </w:p>
    <w:p w:rsidR="005D38D7" w:rsidRDefault="005D38D7">
      <w:pPr>
        <w:sectPr w:rsidR="005D38D7" w:rsidSect="005D38D7">
          <w:pgSz w:w="12242" w:h="15842" w:code="1"/>
          <w:pgMar w:top="1440" w:right="1440" w:bottom="1440" w:left="1440" w:header="720" w:footer="822" w:gutter="0"/>
          <w:cols w:space="720"/>
          <w:docGrid w:linePitch="360"/>
        </w:sectPr>
      </w:pPr>
    </w:p>
    <w:p w:rsidR="005D38D7" w:rsidRDefault="005D38D7">
      <w:r>
        <w:rPr>
          <w:noProof/>
          <w:lang w:val="en-CA" w:eastAsia="en-CA"/>
        </w:rPr>
        <w:drawing>
          <wp:anchor distT="0" distB="0" distL="114300" distR="114300" simplePos="0" relativeHeight="251651584" behindDoc="1" locked="0" layoutInCell="1" allowOverlap="1" wp14:anchorId="1071E820" wp14:editId="7CE2D0D7">
            <wp:simplePos x="0" y="0"/>
            <wp:positionH relativeFrom="column">
              <wp:posOffset>942975</wp:posOffset>
            </wp:positionH>
            <wp:positionV relativeFrom="paragraph">
              <wp:posOffset>0</wp:posOffset>
            </wp:positionV>
            <wp:extent cx="11971020" cy="7745791"/>
            <wp:effectExtent l="0" t="0" r="0" b="7620"/>
            <wp:wrapTight wrapText="bothSides">
              <wp:wrapPolygon edited="0">
                <wp:start x="0" y="0"/>
                <wp:lineTo x="0" y="21568"/>
                <wp:lineTo x="21552" y="21568"/>
                <wp:lineTo x="21552"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Barbour_Trails contour map KW.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1971020" cy="7745791"/>
                    </a:xfrm>
                    <a:prstGeom prst="rect">
                      <a:avLst/>
                    </a:prstGeom>
                  </pic:spPr>
                </pic:pic>
              </a:graphicData>
            </a:graphic>
            <wp14:sizeRelH relativeFrom="page">
              <wp14:pctWidth>0</wp14:pctWidth>
            </wp14:sizeRelH>
            <wp14:sizeRelV relativeFrom="page">
              <wp14:pctHeight>0</wp14:pctHeight>
            </wp14:sizeRelV>
          </wp:anchor>
        </w:drawing>
      </w:r>
    </w:p>
    <w:p w:rsidR="005D38D7" w:rsidRDefault="005D38D7">
      <w:pPr>
        <w:sectPr w:rsidR="005D38D7" w:rsidSect="005D38D7">
          <w:pgSz w:w="24477" w:h="15842" w:orient="landscape" w:code="17"/>
          <w:pgMar w:top="1440" w:right="1440" w:bottom="1440" w:left="1440" w:header="720" w:footer="822" w:gutter="0"/>
          <w:cols w:space="720"/>
          <w:docGrid w:linePitch="360"/>
        </w:sectPr>
      </w:pPr>
    </w:p>
    <w:p w:rsidR="005D38D7" w:rsidRDefault="00A0170B">
      <w:r>
        <w:rPr>
          <w:noProof/>
          <w:lang w:val="en-CA" w:eastAsia="en-CA"/>
        </w:rPr>
        <w:drawing>
          <wp:anchor distT="0" distB="0" distL="114300" distR="114300" simplePos="0" relativeHeight="251653632" behindDoc="1" locked="0" layoutInCell="1" allowOverlap="1" wp14:anchorId="2472B14F" wp14:editId="5F08D813">
            <wp:simplePos x="0" y="0"/>
            <wp:positionH relativeFrom="column">
              <wp:posOffset>828675</wp:posOffset>
            </wp:positionH>
            <wp:positionV relativeFrom="paragraph">
              <wp:posOffset>50</wp:posOffset>
            </wp:positionV>
            <wp:extent cx="11879657" cy="7686675"/>
            <wp:effectExtent l="0" t="0" r="7620" b="0"/>
            <wp:wrapTight wrapText="bothSides">
              <wp:wrapPolygon edited="0">
                <wp:start x="0" y="0"/>
                <wp:lineTo x="0" y="21520"/>
                <wp:lineTo x="21579" y="21520"/>
                <wp:lineTo x="21579" y="0"/>
                <wp:lineTo x="0" y="0"/>
              </wp:wrapPolygon>
            </wp:wrapTight>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Barbour_Trails Airphoto KW.jpg"/>
                    <pic:cNvPicPr/>
                  </pic:nvPicPr>
                  <pic:blipFill>
                    <a:blip r:embed="rId63">
                      <a:extLst>
                        <a:ext uri="{28A0092B-C50C-407E-A947-70E740481C1C}">
                          <a14:useLocalDpi xmlns:a14="http://schemas.microsoft.com/office/drawing/2010/main" val="0"/>
                        </a:ext>
                      </a:extLst>
                    </a:blip>
                    <a:stretch>
                      <a:fillRect/>
                    </a:stretch>
                  </pic:blipFill>
                  <pic:spPr>
                    <a:xfrm>
                      <a:off x="0" y="0"/>
                      <a:ext cx="11879657" cy="7686675"/>
                    </a:xfrm>
                    <a:prstGeom prst="rect">
                      <a:avLst/>
                    </a:prstGeom>
                  </pic:spPr>
                </pic:pic>
              </a:graphicData>
            </a:graphic>
            <wp14:sizeRelH relativeFrom="page">
              <wp14:pctWidth>0</wp14:pctWidth>
            </wp14:sizeRelH>
            <wp14:sizeRelV relativeFrom="page">
              <wp14:pctHeight>0</wp14:pctHeight>
            </wp14:sizeRelV>
          </wp:anchor>
        </w:drawing>
      </w:r>
    </w:p>
    <w:p w:rsidR="00B34B78" w:rsidRPr="00B34B78" w:rsidRDefault="00B34B78" w:rsidP="00B34B78">
      <w:pPr>
        <w:sectPr w:rsidR="00B34B78" w:rsidRPr="00B34B78" w:rsidSect="00A0170B">
          <w:pgSz w:w="24477" w:h="15842" w:orient="landscape" w:code="17"/>
          <w:pgMar w:top="1440" w:right="1440" w:bottom="1440" w:left="1440" w:header="720" w:footer="822" w:gutter="0"/>
          <w:cols w:space="720"/>
          <w:docGrid w:linePitch="360"/>
        </w:sectPr>
      </w:pPr>
    </w:p>
    <w:p w:rsidR="0053029D" w:rsidRDefault="00220C2F" w:rsidP="001C53D8">
      <w:pPr>
        <w:pStyle w:val="Heading1"/>
        <w:spacing w:before="0"/>
        <w:rPr>
          <w:noProof/>
          <w:lang w:val="en-CA" w:eastAsia="en-CA"/>
        </w:rPr>
      </w:pPr>
      <w:bookmarkStart w:id="83" w:name="_Toc475880855"/>
      <w:r>
        <w:t>APPENDIX ‘</w:t>
      </w:r>
      <w:r w:rsidR="003C13EE">
        <w:t>C</w:t>
      </w:r>
      <w:r>
        <w:t>’</w:t>
      </w:r>
      <w:r w:rsidR="00774877">
        <w:t>:</w:t>
      </w:r>
      <w:r>
        <w:t xml:space="preserve"> Barbour Rock Recreation Trail System Stakeholder Comments</w:t>
      </w:r>
      <w:bookmarkEnd w:id="83"/>
      <w:r>
        <w:t xml:space="preserve"> </w:t>
      </w:r>
    </w:p>
    <w:p w:rsidR="0053029D" w:rsidRDefault="0053029D" w:rsidP="009F41CE">
      <w:pPr>
        <w:pStyle w:val="Heading2"/>
        <w:rPr>
          <w:noProof/>
          <w:lang w:val="en-CA" w:eastAsia="en-CA"/>
        </w:rPr>
      </w:pPr>
    </w:p>
    <w:tbl>
      <w:tblPr>
        <w:tblW w:w="21200" w:type="dxa"/>
        <w:tblLook w:val="04A0" w:firstRow="1" w:lastRow="0" w:firstColumn="1" w:lastColumn="0" w:noHBand="0" w:noVBand="1"/>
      </w:tblPr>
      <w:tblGrid>
        <w:gridCol w:w="10440"/>
        <w:gridCol w:w="10760"/>
      </w:tblGrid>
      <w:tr w:rsidR="0053029D" w:rsidRPr="0053029D" w:rsidTr="0053029D">
        <w:trPr>
          <w:trHeight w:val="420"/>
        </w:trPr>
        <w:tc>
          <w:tcPr>
            <w:tcW w:w="10440" w:type="dxa"/>
            <w:tcBorders>
              <w:top w:val="single" w:sz="4" w:space="0" w:color="auto"/>
              <w:left w:val="single" w:sz="4" w:space="0" w:color="auto"/>
              <w:bottom w:val="single" w:sz="4" w:space="0" w:color="auto"/>
              <w:right w:val="double" w:sz="6" w:space="0" w:color="auto"/>
            </w:tcBorders>
            <w:shd w:val="clear" w:color="000000" w:fill="808080"/>
            <w:vAlign w:val="bottom"/>
            <w:hideMark/>
          </w:tcPr>
          <w:p w:rsidR="0053029D" w:rsidRPr="0053029D" w:rsidRDefault="0053029D" w:rsidP="0053029D">
            <w:pPr>
              <w:spacing w:after="0" w:line="240" w:lineRule="auto"/>
              <w:rPr>
                <w:rFonts w:ascii="Calibri" w:eastAsia="Times New Roman" w:hAnsi="Calibri" w:cs="Times New Roman"/>
                <w:b/>
                <w:bCs/>
                <w:color w:val="FFFFFF"/>
                <w:sz w:val="32"/>
                <w:szCs w:val="32"/>
                <w:lang w:val="en-CA" w:eastAsia="en-CA"/>
              </w:rPr>
            </w:pPr>
            <w:r w:rsidRPr="0053029D">
              <w:rPr>
                <w:rFonts w:ascii="Calibri" w:eastAsia="Times New Roman" w:hAnsi="Calibri" w:cs="Times New Roman"/>
                <w:b/>
                <w:bCs/>
                <w:color w:val="FFFFFF"/>
                <w:sz w:val="32"/>
                <w:szCs w:val="32"/>
                <w:lang w:val="en-CA" w:eastAsia="en-CA"/>
              </w:rPr>
              <w:t>STAKEHOLDER COMMENT / CONCERN</w:t>
            </w:r>
          </w:p>
        </w:tc>
        <w:tc>
          <w:tcPr>
            <w:tcW w:w="10760" w:type="dxa"/>
            <w:tcBorders>
              <w:top w:val="single" w:sz="4" w:space="0" w:color="auto"/>
              <w:left w:val="nil"/>
              <w:bottom w:val="single" w:sz="4" w:space="0" w:color="auto"/>
              <w:right w:val="single" w:sz="4" w:space="0" w:color="auto"/>
            </w:tcBorders>
            <w:shd w:val="clear" w:color="000000" w:fill="808080"/>
            <w:vAlign w:val="bottom"/>
            <w:hideMark/>
          </w:tcPr>
          <w:p w:rsidR="0053029D" w:rsidRPr="0053029D" w:rsidRDefault="0053029D" w:rsidP="0053029D">
            <w:pPr>
              <w:spacing w:after="0" w:line="240" w:lineRule="auto"/>
              <w:rPr>
                <w:rFonts w:ascii="Calibri" w:eastAsia="Times New Roman" w:hAnsi="Calibri" w:cs="Times New Roman"/>
                <w:b/>
                <w:bCs/>
                <w:color w:val="FFFFFF"/>
                <w:sz w:val="32"/>
                <w:szCs w:val="32"/>
                <w:lang w:val="en-CA" w:eastAsia="en-CA"/>
              </w:rPr>
            </w:pPr>
            <w:r w:rsidRPr="0053029D">
              <w:rPr>
                <w:rFonts w:ascii="Calibri" w:eastAsia="Times New Roman" w:hAnsi="Calibri" w:cs="Times New Roman"/>
                <w:b/>
                <w:bCs/>
                <w:color w:val="FFFFFF"/>
                <w:sz w:val="32"/>
                <w:szCs w:val="32"/>
                <w:lang w:val="en-CA" w:eastAsia="en-CA"/>
              </w:rPr>
              <w:t>CVGTA / CVCS RESPONSE</w:t>
            </w:r>
          </w:p>
        </w:tc>
      </w:tr>
      <w:tr w:rsidR="0053029D" w:rsidRPr="0053029D" w:rsidTr="0053029D">
        <w:trPr>
          <w:trHeight w:val="720"/>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i/>
                <w:iCs/>
                <w:color w:val="000000"/>
                <w:lang w:val="en-CA" w:eastAsia="en-CA"/>
              </w:rPr>
            </w:pPr>
            <w:r w:rsidRPr="0053029D">
              <w:rPr>
                <w:rFonts w:ascii="Calibri" w:eastAsia="Times New Roman" w:hAnsi="Calibri" w:cs="Times New Roman"/>
                <w:i/>
                <w:iCs/>
                <w:color w:val="000000"/>
                <w:lang w:val="en-CA" w:eastAsia="en-CA"/>
              </w:rPr>
              <w:t>concerns with “rogue” mountain bike trails that have appeared in the area over the years causing soil degradation</w:t>
            </w:r>
          </w:p>
        </w:tc>
        <w:tc>
          <w:tcPr>
            <w:tcW w:w="10760" w:type="dxa"/>
            <w:tcBorders>
              <w:top w:val="nil"/>
              <w:left w:val="nil"/>
              <w:bottom w:val="single" w:sz="4" w:space="0" w:color="auto"/>
              <w:right w:val="single" w:sz="4"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color w:val="000000"/>
                <w:lang w:val="en-CA" w:eastAsia="en-CA"/>
              </w:rPr>
            </w:pPr>
            <w:r w:rsidRPr="0053029D">
              <w:rPr>
                <w:rFonts w:ascii="Calibri" w:eastAsia="Times New Roman" w:hAnsi="Calibri" w:cs="Times New Roman"/>
                <w:color w:val="000000"/>
                <w:lang w:val="en-CA" w:eastAsia="en-CA"/>
              </w:rPr>
              <w:t>This is the purpose of the Trail Plan and Application for authorization and sanctioning with RSTBC. This will ensure proper design and maintenance so eliminate soil degradation from trail use.</w:t>
            </w:r>
          </w:p>
        </w:tc>
      </w:tr>
      <w:tr w:rsidR="0053029D" w:rsidRPr="0053029D" w:rsidTr="0053029D">
        <w:trPr>
          <w:trHeight w:val="720"/>
        </w:trPr>
        <w:tc>
          <w:tcPr>
            <w:tcW w:w="10440" w:type="dxa"/>
            <w:tcBorders>
              <w:top w:val="nil"/>
              <w:left w:val="single" w:sz="4" w:space="0" w:color="auto"/>
              <w:bottom w:val="single" w:sz="4" w:space="0" w:color="auto"/>
              <w:right w:val="single" w:sz="4"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i/>
                <w:iCs/>
                <w:color w:val="000000"/>
                <w:lang w:val="en-CA" w:eastAsia="en-CA"/>
              </w:rPr>
            </w:pPr>
            <w:r w:rsidRPr="0053029D">
              <w:rPr>
                <w:rFonts w:ascii="Calibri" w:eastAsia="Times New Roman" w:hAnsi="Calibri" w:cs="Times New Roman"/>
                <w:i/>
                <w:iCs/>
                <w:color w:val="000000"/>
                <w:lang w:val="en-CA" w:eastAsia="en-CA"/>
              </w:rPr>
              <w:t>concerns with the potential negative impact to the water quality of Barbour Lake which provides domestic drinking water</w:t>
            </w:r>
          </w:p>
        </w:tc>
        <w:tc>
          <w:tcPr>
            <w:tcW w:w="10760" w:type="dxa"/>
            <w:tcBorders>
              <w:top w:val="nil"/>
              <w:left w:val="nil"/>
              <w:bottom w:val="single" w:sz="4" w:space="0" w:color="auto"/>
              <w:right w:val="single" w:sz="4"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color w:val="000000"/>
                <w:lang w:val="en-CA" w:eastAsia="en-CA"/>
              </w:rPr>
            </w:pPr>
            <w:r w:rsidRPr="0053029D">
              <w:rPr>
                <w:rFonts w:ascii="Calibri" w:eastAsia="Times New Roman" w:hAnsi="Calibri" w:cs="Times New Roman"/>
                <w:color w:val="000000"/>
                <w:lang w:val="en-CA" w:eastAsia="en-CA"/>
              </w:rPr>
              <w:t>Trail location and alignment has been positioned so as to provide excellent views of Barbour Lake only.</w:t>
            </w:r>
          </w:p>
        </w:tc>
      </w:tr>
      <w:tr w:rsidR="0053029D" w:rsidRPr="0053029D" w:rsidTr="0053029D">
        <w:trPr>
          <w:trHeight w:val="1080"/>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i/>
                <w:iCs/>
                <w:color w:val="000000"/>
                <w:lang w:val="en-CA" w:eastAsia="en-CA"/>
              </w:rPr>
            </w:pPr>
            <w:r w:rsidRPr="0053029D">
              <w:rPr>
                <w:rFonts w:ascii="Calibri" w:eastAsia="Times New Roman" w:hAnsi="Calibri" w:cs="Times New Roman"/>
                <w:i/>
                <w:iCs/>
                <w:color w:val="000000"/>
                <w:lang w:val="en-CA" w:eastAsia="en-CA"/>
              </w:rPr>
              <w:t>concerns with the historic use of old trails and roads by 4 X 4ers, quaders, motorbikes, snowmobilers along the fence line surrounding the property and would like to see this illegible “road” decommissioned and future access encouraged off the Bear Mountain FSR</w:t>
            </w:r>
          </w:p>
        </w:tc>
        <w:tc>
          <w:tcPr>
            <w:tcW w:w="10760" w:type="dxa"/>
            <w:tcBorders>
              <w:top w:val="nil"/>
              <w:left w:val="nil"/>
              <w:bottom w:val="single" w:sz="4" w:space="0" w:color="auto"/>
              <w:right w:val="single" w:sz="4" w:space="0" w:color="auto"/>
            </w:tcBorders>
            <w:shd w:val="clear" w:color="auto" w:fill="auto"/>
            <w:vAlign w:val="center"/>
            <w:hideMark/>
          </w:tcPr>
          <w:p w:rsidR="0053029D" w:rsidRPr="0053029D" w:rsidRDefault="00CA7F2B" w:rsidP="0053029D">
            <w:pPr>
              <w:spacing w:after="0" w:line="240" w:lineRule="auto"/>
              <w:rPr>
                <w:rFonts w:ascii="Calibri" w:eastAsia="Times New Roman" w:hAnsi="Calibri" w:cs="Times New Roman"/>
                <w:color w:val="000000"/>
                <w:lang w:val="en-CA" w:eastAsia="en-CA"/>
              </w:rPr>
            </w:pPr>
            <w:r w:rsidRPr="0053029D">
              <w:rPr>
                <w:rFonts w:ascii="Calibri" w:eastAsia="Times New Roman" w:hAnsi="Calibri" w:cs="Times New Roman"/>
                <w:color w:val="000000"/>
                <w:lang w:val="en-CA" w:eastAsia="en-CA"/>
              </w:rPr>
              <w:t>This</w:t>
            </w:r>
            <w:r w:rsidR="0053029D" w:rsidRPr="0053029D">
              <w:rPr>
                <w:rFonts w:ascii="Calibri" w:eastAsia="Times New Roman" w:hAnsi="Calibri" w:cs="Times New Roman"/>
                <w:color w:val="000000"/>
                <w:lang w:val="en-CA" w:eastAsia="en-CA"/>
              </w:rPr>
              <w:t xml:space="preserve"> information has been passed onto RSTBC who will determine which trails and roads will be decommissioned.</w:t>
            </w:r>
          </w:p>
        </w:tc>
      </w:tr>
      <w:tr w:rsidR="0053029D" w:rsidRPr="0053029D" w:rsidTr="0053029D">
        <w:trPr>
          <w:trHeight w:val="720"/>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i/>
                <w:iCs/>
                <w:color w:val="000000"/>
                <w:lang w:val="en-CA" w:eastAsia="en-CA"/>
              </w:rPr>
            </w:pPr>
            <w:r w:rsidRPr="0053029D">
              <w:rPr>
                <w:rFonts w:ascii="Calibri" w:eastAsia="Times New Roman" w:hAnsi="Calibri" w:cs="Times New Roman"/>
                <w:i/>
                <w:iCs/>
                <w:color w:val="000000"/>
                <w:lang w:val="en-CA" w:eastAsia="en-CA"/>
              </w:rPr>
              <w:t>concerns that the Crown land in the Toby Benches is already ¾ covered with trail tenures and feels that is minimal undeveloped areas just to be happened upon with little or no structure;</w:t>
            </w:r>
          </w:p>
        </w:tc>
        <w:tc>
          <w:tcPr>
            <w:tcW w:w="10760" w:type="dxa"/>
            <w:tcBorders>
              <w:top w:val="nil"/>
              <w:left w:val="nil"/>
              <w:bottom w:val="single" w:sz="4" w:space="0" w:color="auto"/>
              <w:right w:val="single" w:sz="4"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color w:val="000000"/>
                <w:lang w:val="en-CA" w:eastAsia="en-CA"/>
              </w:rPr>
            </w:pPr>
            <w:r w:rsidRPr="0053029D">
              <w:rPr>
                <w:rFonts w:ascii="Calibri" w:eastAsia="Times New Roman" w:hAnsi="Calibri" w:cs="Times New Roman"/>
                <w:color w:val="000000"/>
                <w:lang w:val="en-CA" w:eastAsia="en-CA"/>
              </w:rPr>
              <w:t>The Barbour Rock Recreation trails are part of the CVGTA Regional Trails Master Plan which will detail future recreation trails throughout the Columbia Valley</w:t>
            </w:r>
          </w:p>
        </w:tc>
      </w:tr>
      <w:tr w:rsidR="0053029D" w:rsidRPr="0053029D" w:rsidTr="0053029D">
        <w:trPr>
          <w:trHeight w:val="720"/>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i/>
                <w:iCs/>
                <w:color w:val="000000"/>
                <w:lang w:val="en-CA" w:eastAsia="en-CA"/>
              </w:rPr>
            </w:pPr>
            <w:r w:rsidRPr="0053029D">
              <w:rPr>
                <w:rFonts w:ascii="Calibri" w:eastAsia="Times New Roman" w:hAnsi="Calibri" w:cs="Times New Roman"/>
                <w:i/>
                <w:iCs/>
                <w:color w:val="000000"/>
                <w:lang w:val="en-CA" w:eastAsia="en-CA"/>
              </w:rPr>
              <w:t>concerns about other environmental impacts of trail development on fragile soils, open forest and grasslands in this area and feel there are better locations for trail developments in other locations on the Benches</w:t>
            </w:r>
          </w:p>
        </w:tc>
        <w:tc>
          <w:tcPr>
            <w:tcW w:w="10760" w:type="dxa"/>
            <w:tcBorders>
              <w:top w:val="nil"/>
              <w:left w:val="nil"/>
              <w:bottom w:val="single" w:sz="4" w:space="0" w:color="auto"/>
              <w:right w:val="single" w:sz="4"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color w:val="000000"/>
                <w:lang w:val="en-CA" w:eastAsia="en-CA"/>
              </w:rPr>
            </w:pPr>
            <w:r w:rsidRPr="0053029D">
              <w:rPr>
                <w:rFonts w:ascii="Calibri" w:eastAsia="Times New Roman" w:hAnsi="Calibri" w:cs="Times New Roman"/>
                <w:color w:val="000000"/>
                <w:lang w:val="en-CA" w:eastAsia="en-CA"/>
              </w:rPr>
              <w:t>Trail location and alignment has been completely removed from the initial alignment along Lake Lillian west shoreline, an environmentally sensitive area</w:t>
            </w:r>
          </w:p>
        </w:tc>
      </w:tr>
      <w:tr w:rsidR="0053029D" w:rsidRPr="0053029D" w:rsidTr="0053029D">
        <w:trPr>
          <w:trHeight w:val="720"/>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i/>
                <w:iCs/>
                <w:color w:val="000000"/>
                <w:lang w:val="en-CA" w:eastAsia="en-CA"/>
              </w:rPr>
            </w:pPr>
            <w:r w:rsidRPr="0053029D">
              <w:rPr>
                <w:rFonts w:ascii="Calibri" w:eastAsia="Times New Roman" w:hAnsi="Calibri" w:cs="Times New Roman"/>
                <w:i/>
                <w:iCs/>
                <w:color w:val="000000"/>
                <w:lang w:val="en-CA" w:eastAsia="en-CA"/>
              </w:rPr>
              <w:t>the basic concept of that the Barbour Rock Recreation trail system would be a great multi-use area for biking, hiking and rock climbing something the Valley has long needed</w:t>
            </w:r>
          </w:p>
        </w:tc>
        <w:tc>
          <w:tcPr>
            <w:tcW w:w="10760" w:type="dxa"/>
            <w:tcBorders>
              <w:top w:val="nil"/>
              <w:left w:val="nil"/>
              <w:bottom w:val="single" w:sz="4" w:space="0" w:color="auto"/>
              <w:right w:val="single" w:sz="4"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color w:val="000000"/>
                <w:lang w:val="en-CA" w:eastAsia="en-CA"/>
              </w:rPr>
            </w:pPr>
            <w:r w:rsidRPr="0053029D">
              <w:rPr>
                <w:rFonts w:ascii="Calibri" w:eastAsia="Times New Roman" w:hAnsi="Calibri" w:cs="Times New Roman"/>
                <w:color w:val="000000"/>
                <w:lang w:val="en-CA" w:eastAsia="en-CA"/>
              </w:rPr>
              <w:t>CVGTA/CVCS is glad to hear this support of the plan</w:t>
            </w:r>
          </w:p>
        </w:tc>
      </w:tr>
      <w:tr w:rsidR="0053029D" w:rsidRPr="0053029D" w:rsidTr="0053029D">
        <w:trPr>
          <w:trHeight w:val="720"/>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i/>
                <w:iCs/>
                <w:color w:val="000000"/>
                <w:lang w:val="en-CA" w:eastAsia="en-CA"/>
              </w:rPr>
            </w:pPr>
            <w:r w:rsidRPr="0053029D">
              <w:rPr>
                <w:rFonts w:ascii="Calibri" w:eastAsia="Times New Roman" w:hAnsi="Calibri" w:cs="Times New Roman"/>
                <w:i/>
                <w:iCs/>
                <w:color w:val="000000"/>
                <w:lang w:val="en-CA" w:eastAsia="en-CA"/>
              </w:rPr>
              <w:t xml:space="preserve">current Crown tenure holder has concerns that the proposed developments </w:t>
            </w:r>
            <w:r w:rsidRPr="0053029D">
              <w:rPr>
                <w:rFonts w:ascii="Calibri" w:eastAsia="Times New Roman" w:hAnsi="Calibri" w:cs="Times New Roman"/>
                <w:i/>
                <w:iCs/>
                <w:color w:val="000000"/>
                <w:u w:val="single"/>
                <w:lang w:val="en-CA" w:eastAsia="en-CA"/>
              </w:rPr>
              <w:t xml:space="preserve">will </w:t>
            </w:r>
            <w:r w:rsidRPr="0053029D">
              <w:rPr>
                <w:rFonts w:ascii="Calibri" w:eastAsia="Times New Roman" w:hAnsi="Calibri" w:cs="Times New Roman"/>
                <w:i/>
                <w:iCs/>
                <w:color w:val="000000"/>
                <w:lang w:val="en-CA" w:eastAsia="en-CA"/>
              </w:rPr>
              <w:t>lead to added risk of fire and theft and may expose the operator to added liability or limitations on activities or future developments;</w:t>
            </w:r>
          </w:p>
        </w:tc>
        <w:tc>
          <w:tcPr>
            <w:tcW w:w="10760" w:type="dxa"/>
            <w:tcBorders>
              <w:top w:val="nil"/>
              <w:left w:val="nil"/>
              <w:bottom w:val="single" w:sz="4" w:space="0" w:color="auto"/>
              <w:right w:val="single" w:sz="4"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color w:val="000000"/>
                <w:lang w:val="en-CA" w:eastAsia="en-CA"/>
              </w:rPr>
            </w:pPr>
            <w:r w:rsidRPr="0053029D">
              <w:rPr>
                <w:rFonts w:ascii="Calibri" w:eastAsia="Times New Roman" w:hAnsi="Calibri" w:cs="Times New Roman"/>
                <w:color w:val="000000"/>
                <w:lang w:val="en-CA" w:eastAsia="en-CA"/>
              </w:rPr>
              <w:t>CVGTA / CVCS respects the Crown tenure holder concerns and will work with the trail users to educate them on the other uses in the area.</w:t>
            </w:r>
          </w:p>
        </w:tc>
      </w:tr>
      <w:tr w:rsidR="0053029D" w:rsidRPr="0053029D" w:rsidTr="0053029D">
        <w:trPr>
          <w:trHeight w:val="1116"/>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i/>
                <w:iCs/>
                <w:color w:val="000000"/>
                <w:lang w:val="en-CA" w:eastAsia="en-CA"/>
              </w:rPr>
            </w:pPr>
            <w:r w:rsidRPr="0053029D">
              <w:rPr>
                <w:rFonts w:ascii="Calibri" w:eastAsia="Times New Roman" w:hAnsi="Calibri" w:cs="Times New Roman"/>
                <w:i/>
                <w:iCs/>
                <w:color w:val="000000"/>
                <w:sz w:val="14"/>
                <w:szCs w:val="14"/>
                <w:lang w:val="en-CA" w:eastAsia="en-CA"/>
              </w:rPr>
              <w:t xml:space="preserve"> </w:t>
            </w:r>
            <w:r w:rsidRPr="0053029D">
              <w:rPr>
                <w:rFonts w:ascii="Calibri" w:eastAsia="Times New Roman" w:hAnsi="Calibri" w:cs="Times New Roman"/>
                <w:i/>
                <w:iCs/>
                <w:color w:val="000000"/>
                <w:lang w:val="en-CA" w:eastAsia="en-CA"/>
              </w:rPr>
              <w:t>I am in the process of applying for some logging within the Christmas tree permit area.  This logging is necessary to develop areas for Christmas tree production.  I have two areas identified in my approved Management Plan and it would be logical to complete the harvesting prior to any trail development</w:t>
            </w:r>
          </w:p>
        </w:tc>
        <w:tc>
          <w:tcPr>
            <w:tcW w:w="10760" w:type="dxa"/>
            <w:tcBorders>
              <w:top w:val="nil"/>
              <w:left w:val="nil"/>
              <w:bottom w:val="single" w:sz="4" w:space="0" w:color="auto"/>
              <w:right w:val="single" w:sz="4"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color w:val="000000"/>
                <w:lang w:val="en-CA" w:eastAsia="en-CA"/>
              </w:rPr>
            </w:pPr>
            <w:r w:rsidRPr="0053029D">
              <w:rPr>
                <w:rFonts w:ascii="Calibri" w:eastAsia="Times New Roman" w:hAnsi="Calibri" w:cs="Times New Roman"/>
                <w:color w:val="000000"/>
                <w:lang w:val="en-CA" w:eastAsia="en-CA"/>
              </w:rPr>
              <w:t>The CVGTA/CVCS will work with RSTBC to establish a communication protocol with the Crown tenure holders to notify trail users of commercial activities in the area of the trails or when trail must be closed as necessary to allow the Tenure activities (e.g. Christmas Treeing) to proceed safely</w:t>
            </w:r>
          </w:p>
        </w:tc>
      </w:tr>
      <w:tr w:rsidR="0053029D" w:rsidRPr="0053029D" w:rsidTr="0053029D">
        <w:trPr>
          <w:trHeight w:val="720"/>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i/>
                <w:iCs/>
                <w:color w:val="000000"/>
                <w:lang w:val="en-CA" w:eastAsia="en-CA"/>
              </w:rPr>
            </w:pPr>
            <w:r w:rsidRPr="0053029D">
              <w:rPr>
                <w:rFonts w:ascii="Calibri" w:eastAsia="Times New Roman" w:hAnsi="Calibri" w:cs="Times New Roman"/>
                <w:i/>
                <w:iCs/>
                <w:color w:val="000000"/>
                <w:sz w:val="14"/>
                <w:szCs w:val="14"/>
                <w:lang w:val="en-CA" w:eastAsia="en-CA"/>
              </w:rPr>
              <w:t xml:space="preserve"> </w:t>
            </w:r>
            <w:r w:rsidRPr="0053029D">
              <w:rPr>
                <w:rFonts w:ascii="Calibri" w:eastAsia="Times New Roman" w:hAnsi="Calibri" w:cs="Times New Roman"/>
                <w:i/>
                <w:iCs/>
                <w:color w:val="000000"/>
                <w:lang w:val="en-CA" w:eastAsia="en-CA"/>
              </w:rPr>
              <w:t>Trail developments cannot limit my future opportunity or plans for logging or development of roads for Christmas tree operations;</w:t>
            </w:r>
          </w:p>
        </w:tc>
        <w:tc>
          <w:tcPr>
            <w:tcW w:w="10760" w:type="dxa"/>
            <w:tcBorders>
              <w:top w:val="nil"/>
              <w:left w:val="nil"/>
              <w:bottom w:val="single" w:sz="4" w:space="0" w:color="auto"/>
              <w:right w:val="single" w:sz="4"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color w:val="000000"/>
                <w:lang w:val="en-CA" w:eastAsia="en-CA"/>
              </w:rPr>
            </w:pPr>
            <w:r w:rsidRPr="0053029D">
              <w:rPr>
                <w:rFonts w:ascii="Calibri" w:eastAsia="Times New Roman" w:hAnsi="Calibri" w:cs="Times New Roman"/>
                <w:color w:val="000000"/>
                <w:lang w:val="en-CA" w:eastAsia="en-CA"/>
              </w:rPr>
              <w:t>as above</w:t>
            </w:r>
          </w:p>
        </w:tc>
      </w:tr>
      <w:tr w:rsidR="0053029D" w:rsidRPr="0053029D" w:rsidTr="0053029D">
        <w:trPr>
          <w:trHeight w:val="720"/>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i/>
                <w:iCs/>
                <w:color w:val="000000"/>
                <w:lang w:val="en-CA" w:eastAsia="en-CA"/>
              </w:rPr>
            </w:pPr>
            <w:r w:rsidRPr="0053029D">
              <w:rPr>
                <w:rFonts w:ascii="Calibri" w:eastAsia="Times New Roman" w:hAnsi="Calibri" w:cs="Times New Roman"/>
                <w:i/>
                <w:iCs/>
                <w:color w:val="000000"/>
                <w:lang w:val="en-CA" w:eastAsia="en-CA"/>
              </w:rPr>
              <w:t>Signage at parking areas should clearly identify the risk of fire and identify the area as a managed Christmas tree operation;</w:t>
            </w:r>
          </w:p>
        </w:tc>
        <w:tc>
          <w:tcPr>
            <w:tcW w:w="10760" w:type="dxa"/>
            <w:tcBorders>
              <w:top w:val="nil"/>
              <w:left w:val="nil"/>
              <w:bottom w:val="single" w:sz="4" w:space="0" w:color="auto"/>
              <w:right w:val="single" w:sz="4"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color w:val="000000"/>
                <w:lang w:val="en-CA" w:eastAsia="en-CA"/>
              </w:rPr>
            </w:pPr>
            <w:r w:rsidRPr="0053029D">
              <w:rPr>
                <w:rFonts w:ascii="Calibri" w:eastAsia="Times New Roman" w:hAnsi="Calibri" w:cs="Times New Roman"/>
                <w:color w:val="000000"/>
                <w:lang w:val="en-CA" w:eastAsia="en-CA"/>
              </w:rPr>
              <w:t xml:space="preserve">CVGTA / CVCS respects the Crown tenure holder concerns and recognizes that any fire in the area would be a detriment to the trails themselves. </w:t>
            </w:r>
          </w:p>
        </w:tc>
      </w:tr>
      <w:tr w:rsidR="0053029D" w:rsidRPr="0053029D" w:rsidTr="0053029D">
        <w:trPr>
          <w:trHeight w:val="720"/>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i/>
                <w:iCs/>
                <w:color w:val="000000"/>
                <w:lang w:val="en-CA" w:eastAsia="en-CA"/>
              </w:rPr>
            </w:pPr>
            <w:r w:rsidRPr="0053029D">
              <w:rPr>
                <w:rFonts w:ascii="Calibri" w:eastAsia="Times New Roman" w:hAnsi="Calibri" w:cs="Times New Roman"/>
                <w:i/>
                <w:iCs/>
                <w:color w:val="000000"/>
                <w:sz w:val="14"/>
                <w:szCs w:val="14"/>
                <w:lang w:val="en-CA" w:eastAsia="en-CA"/>
              </w:rPr>
              <w:t xml:space="preserve"> </w:t>
            </w:r>
            <w:r w:rsidRPr="0053029D">
              <w:rPr>
                <w:rFonts w:ascii="Calibri" w:eastAsia="Times New Roman" w:hAnsi="Calibri" w:cs="Times New Roman"/>
                <w:i/>
                <w:iCs/>
                <w:color w:val="000000"/>
                <w:lang w:val="en-CA" w:eastAsia="en-CA"/>
              </w:rPr>
              <w:t>I need to reserve the rights to utilize all existing trails and roads for vehicle access for the purpose of Christmas tree operations;</w:t>
            </w:r>
          </w:p>
        </w:tc>
        <w:tc>
          <w:tcPr>
            <w:tcW w:w="10760" w:type="dxa"/>
            <w:tcBorders>
              <w:top w:val="nil"/>
              <w:left w:val="nil"/>
              <w:bottom w:val="single" w:sz="4" w:space="0" w:color="auto"/>
              <w:right w:val="single" w:sz="4"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color w:val="000000"/>
                <w:lang w:val="en-CA" w:eastAsia="en-CA"/>
              </w:rPr>
            </w:pPr>
            <w:r w:rsidRPr="0053029D">
              <w:rPr>
                <w:rFonts w:ascii="Calibri" w:eastAsia="Times New Roman" w:hAnsi="Calibri" w:cs="Times New Roman"/>
                <w:color w:val="000000"/>
                <w:lang w:val="en-CA" w:eastAsia="en-CA"/>
              </w:rPr>
              <w:t>CVGTA / CVCS respects the Crown tenure holder existing use of the area and has designed the trails so as to work in conjunction with these uses so as to not interfere with the activities.</w:t>
            </w:r>
          </w:p>
        </w:tc>
      </w:tr>
      <w:tr w:rsidR="0053029D" w:rsidRPr="0053029D" w:rsidTr="0053029D">
        <w:trPr>
          <w:trHeight w:val="720"/>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i/>
                <w:iCs/>
                <w:color w:val="000000"/>
                <w:lang w:val="en-CA" w:eastAsia="en-CA"/>
              </w:rPr>
            </w:pPr>
            <w:r w:rsidRPr="0053029D">
              <w:rPr>
                <w:rFonts w:ascii="Calibri" w:eastAsia="Times New Roman" w:hAnsi="Calibri" w:cs="Times New Roman"/>
                <w:i/>
                <w:iCs/>
                <w:color w:val="000000"/>
                <w:sz w:val="14"/>
                <w:szCs w:val="14"/>
                <w:lang w:val="en-CA" w:eastAsia="en-CA"/>
              </w:rPr>
              <w:t xml:space="preserve"> </w:t>
            </w:r>
            <w:r w:rsidRPr="0053029D">
              <w:rPr>
                <w:rFonts w:ascii="Calibri" w:eastAsia="Times New Roman" w:hAnsi="Calibri" w:cs="Times New Roman"/>
                <w:i/>
                <w:iCs/>
                <w:color w:val="000000"/>
                <w:lang w:val="en-CA" w:eastAsia="en-CA"/>
              </w:rPr>
              <w:t>I am strongly opposed to a parking area on the south side of the Panorama rd.  This parking area is on Christmas tree permit C00122;</w:t>
            </w:r>
          </w:p>
        </w:tc>
        <w:tc>
          <w:tcPr>
            <w:tcW w:w="10760" w:type="dxa"/>
            <w:tcBorders>
              <w:top w:val="nil"/>
              <w:left w:val="nil"/>
              <w:bottom w:val="single" w:sz="4" w:space="0" w:color="auto"/>
              <w:right w:val="single" w:sz="4"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color w:val="000000"/>
                <w:lang w:val="en-CA" w:eastAsia="en-CA"/>
              </w:rPr>
            </w:pPr>
            <w:r w:rsidRPr="0053029D">
              <w:rPr>
                <w:rFonts w:ascii="Calibri" w:eastAsia="Times New Roman" w:hAnsi="Calibri" w:cs="Times New Roman"/>
                <w:color w:val="000000"/>
                <w:lang w:val="en-CA" w:eastAsia="en-CA"/>
              </w:rPr>
              <w:t>CVGTA/CVCS is working with the MoTI on the location of the primary parking area. This parking area will be located so as to ensure the safety of trail users and regular traffic in the area.</w:t>
            </w:r>
          </w:p>
        </w:tc>
      </w:tr>
      <w:tr w:rsidR="0053029D" w:rsidRPr="0053029D" w:rsidTr="0053029D">
        <w:trPr>
          <w:trHeight w:val="480"/>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i/>
                <w:iCs/>
                <w:color w:val="000000"/>
                <w:lang w:val="en-CA" w:eastAsia="en-CA"/>
              </w:rPr>
            </w:pPr>
            <w:r w:rsidRPr="0053029D">
              <w:rPr>
                <w:rFonts w:ascii="Calibri" w:eastAsia="Times New Roman" w:hAnsi="Calibri" w:cs="Times New Roman"/>
                <w:i/>
                <w:iCs/>
                <w:color w:val="000000"/>
                <w:lang w:val="en-CA" w:eastAsia="en-CA"/>
              </w:rPr>
              <w:t>BC Hydro has no objections to the multi-use trail crossing the Right of Ways;</w:t>
            </w:r>
          </w:p>
        </w:tc>
        <w:tc>
          <w:tcPr>
            <w:tcW w:w="10760" w:type="dxa"/>
            <w:tcBorders>
              <w:top w:val="nil"/>
              <w:left w:val="nil"/>
              <w:bottom w:val="single" w:sz="4" w:space="0" w:color="auto"/>
              <w:right w:val="single" w:sz="4"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color w:val="000000"/>
                <w:lang w:val="en-CA" w:eastAsia="en-CA"/>
              </w:rPr>
            </w:pPr>
            <w:r w:rsidRPr="0053029D">
              <w:rPr>
                <w:rFonts w:ascii="Calibri" w:eastAsia="Times New Roman" w:hAnsi="Calibri" w:cs="Times New Roman"/>
                <w:color w:val="000000"/>
                <w:lang w:val="en-CA" w:eastAsia="en-CA"/>
              </w:rPr>
              <w:t>CVGTA/CVCS is glad to hear this support of the plan</w:t>
            </w:r>
          </w:p>
        </w:tc>
      </w:tr>
      <w:tr w:rsidR="0053029D" w:rsidRPr="0053029D" w:rsidTr="009F1070">
        <w:trPr>
          <w:trHeight w:val="906"/>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i/>
                <w:iCs/>
                <w:color w:val="000000"/>
                <w:lang w:val="en-CA" w:eastAsia="en-CA"/>
              </w:rPr>
            </w:pPr>
            <w:r w:rsidRPr="0053029D">
              <w:rPr>
                <w:rFonts w:ascii="Calibri" w:eastAsia="Times New Roman" w:hAnsi="Calibri" w:cs="Times New Roman"/>
                <w:i/>
                <w:iCs/>
                <w:color w:val="000000"/>
                <w:lang w:val="en-CA" w:eastAsia="en-CA"/>
              </w:rPr>
              <w:t>The proposed parking area off Bear Mountain Road is too small. If these trails are as well used as I expect there will be spill over which will interfere with Heavy Hauling (industrial Traffic) on Bear Mountain Road;</w:t>
            </w:r>
          </w:p>
        </w:tc>
        <w:tc>
          <w:tcPr>
            <w:tcW w:w="10760" w:type="dxa"/>
            <w:tcBorders>
              <w:top w:val="nil"/>
              <w:left w:val="nil"/>
              <w:bottom w:val="single" w:sz="4" w:space="0" w:color="auto"/>
              <w:right w:val="single" w:sz="4"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color w:val="000000"/>
                <w:lang w:val="en-CA" w:eastAsia="en-CA"/>
              </w:rPr>
            </w:pPr>
            <w:r w:rsidRPr="0053029D">
              <w:rPr>
                <w:rFonts w:ascii="Calibri" w:eastAsia="Times New Roman" w:hAnsi="Calibri" w:cs="Times New Roman"/>
                <w:color w:val="000000"/>
                <w:lang w:val="en-CA" w:eastAsia="en-CA"/>
              </w:rPr>
              <w:t>CVGTA/CVCS is working with the MoTI on the location of the primary parking area. This parking area will be located so as to ensure the safety of trail users and regular traffic in the area.</w:t>
            </w:r>
          </w:p>
        </w:tc>
      </w:tr>
      <w:tr w:rsidR="0053029D" w:rsidTr="00264824">
        <w:trPr>
          <w:trHeight w:val="489"/>
        </w:trPr>
        <w:tc>
          <w:tcPr>
            <w:tcW w:w="10440" w:type="dxa"/>
            <w:tcBorders>
              <w:top w:val="single" w:sz="4" w:space="0" w:color="auto"/>
              <w:left w:val="single" w:sz="4" w:space="0" w:color="auto"/>
              <w:bottom w:val="single" w:sz="4" w:space="0" w:color="auto"/>
              <w:right w:val="double" w:sz="6" w:space="0" w:color="auto"/>
            </w:tcBorders>
            <w:shd w:val="clear" w:color="000000" w:fill="808080"/>
            <w:vAlign w:val="bottom"/>
            <w:hideMark/>
          </w:tcPr>
          <w:p w:rsidR="0053029D" w:rsidRDefault="0053029D">
            <w:pPr>
              <w:rPr>
                <w:rFonts w:ascii="Calibri" w:hAnsi="Calibri"/>
                <w:b/>
                <w:bCs/>
                <w:color w:val="FFFFFF"/>
                <w:sz w:val="32"/>
                <w:szCs w:val="32"/>
                <w:lang w:eastAsia="en-CA"/>
              </w:rPr>
            </w:pPr>
            <w:r>
              <w:rPr>
                <w:rFonts w:ascii="Calibri" w:hAnsi="Calibri"/>
                <w:b/>
                <w:bCs/>
                <w:color w:val="FFFFFF"/>
                <w:sz w:val="32"/>
                <w:szCs w:val="32"/>
              </w:rPr>
              <w:t>STAKEHOLDER COMMENT / CONCERN</w:t>
            </w:r>
          </w:p>
        </w:tc>
        <w:tc>
          <w:tcPr>
            <w:tcW w:w="10760" w:type="dxa"/>
            <w:tcBorders>
              <w:top w:val="single" w:sz="4" w:space="0" w:color="auto"/>
              <w:left w:val="nil"/>
              <w:bottom w:val="single" w:sz="4" w:space="0" w:color="auto"/>
              <w:right w:val="single" w:sz="4" w:space="0" w:color="auto"/>
            </w:tcBorders>
            <w:shd w:val="clear" w:color="000000" w:fill="808080"/>
            <w:vAlign w:val="bottom"/>
            <w:hideMark/>
          </w:tcPr>
          <w:p w:rsidR="0053029D" w:rsidRDefault="0053029D">
            <w:pPr>
              <w:rPr>
                <w:rFonts w:ascii="Calibri" w:hAnsi="Calibri"/>
                <w:b/>
                <w:bCs/>
                <w:color w:val="FFFFFF"/>
                <w:sz w:val="32"/>
                <w:szCs w:val="32"/>
              </w:rPr>
            </w:pPr>
            <w:r>
              <w:rPr>
                <w:rFonts w:ascii="Calibri" w:hAnsi="Calibri"/>
                <w:b/>
                <w:bCs/>
                <w:color w:val="FFFFFF"/>
                <w:sz w:val="32"/>
                <w:szCs w:val="32"/>
              </w:rPr>
              <w:t>CVGTA / CVCS RESPONSE</w:t>
            </w:r>
          </w:p>
        </w:tc>
      </w:tr>
      <w:tr w:rsidR="0053029D" w:rsidTr="00264824">
        <w:trPr>
          <w:trHeight w:val="541"/>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Default="0053029D" w:rsidP="0053029D">
            <w:pPr>
              <w:spacing w:after="0"/>
              <w:rPr>
                <w:rFonts w:ascii="Calibri" w:hAnsi="Calibri"/>
                <w:i/>
                <w:iCs/>
                <w:color w:val="000000"/>
              </w:rPr>
            </w:pPr>
            <w:r>
              <w:rPr>
                <w:rFonts w:ascii="Calibri" w:hAnsi="Calibri"/>
                <w:i/>
                <w:iCs/>
                <w:color w:val="000000"/>
                <w:sz w:val="14"/>
                <w:szCs w:val="14"/>
              </w:rPr>
              <w:t xml:space="preserve"> </w:t>
            </w:r>
            <w:r>
              <w:rPr>
                <w:rFonts w:ascii="Calibri" w:hAnsi="Calibri"/>
                <w:i/>
                <w:iCs/>
                <w:color w:val="000000"/>
              </w:rPr>
              <w:t>I like your proposed signs but strongly suggest they should clearly state no motorized vehicles  (except for maintenance) as sleds, atv’s and motor bikes do not mix with bicycles, cross country skiers and such;</w:t>
            </w:r>
          </w:p>
        </w:tc>
        <w:tc>
          <w:tcPr>
            <w:tcW w:w="10760" w:type="dxa"/>
            <w:tcBorders>
              <w:top w:val="nil"/>
              <w:left w:val="nil"/>
              <w:bottom w:val="single" w:sz="4" w:space="0" w:color="auto"/>
              <w:right w:val="single" w:sz="4" w:space="0" w:color="auto"/>
            </w:tcBorders>
            <w:shd w:val="clear" w:color="auto" w:fill="auto"/>
            <w:vAlign w:val="center"/>
            <w:hideMark/>
          </w:tcPr>
          <w:p w:rsidR="0053029D" w:rsidRDefault="0053029D" w:rsidP="0053029D">
            <w:pPr>
              <w:spacing w:after="0"/>
              <w:rPr>
                <w:rFonts w:ascii="Calibri" w:hAnsi="Calibri"/>
                <w:color w:val="000000"/>
              </w:rPr>
            </w:pPr>
            <w:r>
              <w:rPr>
                <w:rFonts w:ascii="Calibri" w:hAnsi="Calibri"/>
                <w:color w:val="000000"/>
              </w:rPr>
              <w:t>The Barbour Rock Recreation trails will be identified as non-motorized but all trail users should note that motorized activities, both commercial and recreational occur in the area surrounding the trails.</w:t>
            </w:r>
          </w:p>
        </w:tc>
      </w:tr>
      <w:tr w:rsidR="0053029D" w:rsidTr="00264824">
        <w:trPr>
          <w:trHeight w:val="535"/>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Default="0053029D" w:rsidP="0053029D">
            <w:pPr>
              <w:spacing w:after="0"/>
              <w:rPr>
                <w:rFonts w:ascii="Calibri" w:hAnsi="Calibri"/>
                <w:i/>
                <w:iCs/>
                <w:color w:val="000000"/>
              </w:rPr>
            </w:pPr>
            <w:r>
              <w:rPr>
                <w:rFonts w:ascii="Calibri" w:hAnsi="Calibri"/>
                <w:i/>
                <w:iCs/>
                <w:color w:val="000000"/>
                <w:sz w:val="14"/>
                <w:szCs w:val="14"/>
              </w:rPr>
              <w:t xml:space="preserve"> </w:t>
            </w:r>
            <w:r>
              <w:rPr>
                <w:rFonts w:ascii="Calibri" w:hAnsi="Calibri"/>
                <w:i/>
                <w:iCs/>
                <w:color w:val="000000"/>
              </w:rPr>
              <w:t>Don’t like the proposed parking lot near chip vans – would like to see it moved to the meadow below gravel pit and access from Toby Creek Road;</w:t>
            </w:r>
          </w:p>
        </w:tc>
        <w:tc>
          <w:tcPr>
            <w:tcW w:w="10760" w:type="dxa"/>
            <w:tcBorders>
              <w:top w:val="nil"/>
              <w:left w:val="nil"/>
              <w:bottom w:val="single" w:sz="4" w:space="0" w:color="auto"/>
              <w:right w:val="single" w:sz="4" w:space="0" w:color="auto"/>
            </w:tcBorders>
            <w:shd w:val="clear" w:color="auto" w:fill="auto"/>
            <w:vAlign w:val="center"/>
            <w:hideMark/>
          </w:tcPr>
          <w:p w:rsidR="0053029D" w:rsidRDefault="0053029D" w:rsidP="0053029D">
            <w:pPr>
              <w:spacing w:after="0"/>
              <w:rPr>
                <w:rFonts w:ascii="Calibri" w:hAnsi="Calibri"/>
                <w:color w:val="000000"/>
              </w:rPr>
            </w:pPr>
            <w:r>
              <w:rPr>
                <w:rFonts w:ascii="Calibri" w:hAnsi="Calibri"/>
                <w:color w:val="000000"/>
              </w:rPr>
              <w:t>CVGTA/CVCS is working with the MoTI on the location of the primary parking area. This parking area will be located so as to ensure the safety of trail users and regular traffic in the area.</w:t>
            </w:r>
          </w:p>
        </w:tc>
      </w:tr>
      <w:tr w:rsidR="0053029D" w:rsidTr="00264824">
        <w:trPr>
          <w:trHeight w:val="660"/>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Default="0053029D" w:rsidP="0053029D">
            <w:pPr>
              <w:spacing w:after="0"/>
              <w:rPr>
                <w:rFonts w:ascii="Calibri" w:hAnsi="Calibri"/>
                <w:i/>
                <w:iCs/>
                <w:color w:val="000000"/>
              </w:rPr>
            </w:pPr>
            <w:r>
              <w:rPr>
                <w:rFonts w:ascii="Calibri" w:hAnsi="Calibri"/>
                <w:i/>
                <w:iCs/>
                <w:color w:val="000000"/>
              </w:rPr>
              <w:t>would like to see lots of signage for everyone to be aware of daily industrial traffic on Bear Mountain Road and the lack of visibility on tight corners and dust</w:t>
            </w:r>
          </w:p>
        </w:tc>
        <w:tc>
          <w:tcPr>
            <w:tcW w:w="10760" w:type="dxa"/>
            <w:tcBorders>
              <w:top w:val="nil"/>
              <w:left w:val="nil"/>
              <w:bottom w:val="single" w:sz="4" w:space="0" w:color="auto"/>
              <w:right w:val="single" w:sz="4" w:space="0" w:color="auto"/>
            </w:tcBorders>
            <w:shd w:val="clear" w:color="auto" w:fill="auto"/>
            <w:vAlign w:val="center"/>
            <w:hideMark/>
          </w:tcPr>
          <w:p w:rsidR="0053029D" w:rsidRDefault="0053029D" w:rsidP="0053029D">
            <w:pPr>
              <w:spacing w:after="0"/>
              <w:rPr>
                <w:rFonts w:ascii="Calibri" w:hAnsi="Calibri"/>
                <w:color w:val="000000"/>
              </w:rPr>
            </w:pPr>
            <w:r>
              <w:rPr>
                <w:rFonts w:ascii="Calibri" w:hAnsi="Calibri"/>
                <w:color w:val="000000"/>
              </w:rPr>
              <w:t>In locations where the proposed trail cross Bear Mountain FSR signage will be installed notifying trail users of the potential traffic on the road; and signage will be installed notifying Bear Mountain FSR vehicle traffic where the recreation trails cross the road.</w:t>
            </w:r>
          </w:p>
        </w:tc>
      </w:tr>
      <w:tr w:rsidR="0053029D" w:rsidTr="00264824">
        <w:trPr>
          <w:trHeight w:val="542"/>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Default="0053029D" w:rsidP="0053029D">
            <w:pPr>
              <w:spacing w:after="0"/>
              <w:rPr>
                <w:rFonts w:ascii="Calibri" w:hAnsi="Calibri"/>
                <w:i/>
                <w:iCs/>
                <w:color w:val="000000"/>
              </w:rPr>
            </w:pPr>
            <w:r>
              <w:rPr>
                <w:rFonts w:ascii="Calibri" w:hAnsi="Calibri"/>
                <w:i/>
                <w:iCs/>
                <w:color w:val="000000"/>
              </w:rPr>
              <w:t>If there are outhouses at parking lots and on trails, have them noted on the maps.  Will they be maintained frequently so they won’t smell and then people won’t use them;</w:t>
            </w:r>
          </w:p>
        </w:tc>
        <w:tc>
          <w:tcPr>
            <w:tcW w:w="10760" w:type="dxa"/>
            <w:tcBorders>
              <w:top w:val="nil"/>
              <w:left w:val="nil"/>
              <w:bottom w:val="single" w:sz="4" w:space="0" w:color="auto"/>
              <w:right w:val="single" w:sz="4" w:space="0" w:color="auto"/>
            </w:tcBorders>
            <w:shd w:val="clear" w:color="auto" w:fill="auto"/>
            <w:vAlign w:val="center"/>
            <w:hideMark/>
          </w:tcPr>
          <w:p w:rsidR="0053029D" w:rsidRDefault="0053029D" w:rsidP="0053029D">
            <w:pPr>
              <w:spacing w:after="0"/>
              <w:rPr>
                <w:rFonts w:ascii="Calibri" w:hAnsi="Calibri"/>
                <w:color w:val="000000"/>
              </w:rPr>
            </w:pPr>
            <w:r>
              <w:rPr>
                <w:rFonts w:ascii="Calibri" w:hAnsi="Calibri"/>
                <w:color w:val="000000"/>
              </w:rPr>
              <w:t>Outhouse facilities are proposed at the trailhead/parking areas. This will allow for easy access to maintain them.</w:t>
            </w:r>
          </w:p>
        </w:tc>
      </w:tr>
      <w:tr w:rsidR="0053029D" w:rsidTr="0053029D">
        <w:trPr>
          <w:trHeight w:val="720"/>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Default="0053029D" w:rsidP="0053029D">
            <w:pPr>
              <w:spacing w:after="0"/>
              <w:rPr>
                <w:rFonts w:ascii="Calibri" w:hAnsi="Calibri"/>
                <w:i/>
                <w:iCs/>
                <w:color w:val="000000"/>
              </w:rPr>
            </w:pPr>
            <w:r>
              <w:rPr>
                <w:rFonts w:ascii="Calibri" w:hAnsi="Calibri"/>
                <w:i/>
                <w:iCs/>
                <w:color w:val="000000"/>
              </w:rPr>
              <w:t>How will you enforce the no dogs allowed on trails just like the Greenway trails?</w:t>
            </w:r>
          </w:p>
        </w:tc>
        <w:tc>
          <w:tcPr>
            <w:tcW w:w="10760" w:type="dxa"/>
            <w:tcBorders>
              <w:top w:val="nil"/>
              <w:left w:val="nil"/>
              <w:bottom w:val="single" w:sz="4" w:space="0" w:color="auto"/>
              <w:right w:val="single" w:sz="4" w:space="0" w:color="auto"/>
            </w:tcBorders>
            <w:shd w:val="clear" w:color="auto" w:fill="auto"/>
            <w:vAlign w:val="center"/>
            <w:hideMark/>
          </w:tcPr>
          <w:p w:rsidR="0053029D" w:rsidRDefault="0053029D" w:rsidP="00127A63">
            <w:pPr>
              <w:spacing w:after="0"/>
              <w:rPr>
                <w:rFonts w:ascii="Calibri" w:hAnsi="Calibri"/>
                <w:color w:val="000000"/>
              </w:rPr>
            </w:pPr>
            <w:r>
              <w:rPr>
                <w:rFonts w:ascii="Calibri" w:hAnsi="Calibri"/>
                <w:color w:val="000000"/>
              </w:rPr>
              <w:t>Existing provincial legislation requires that all dogs on Crown land must be kept under control. Signage will be located at all of the Barbour Rock Recreation trailheads reminding users of this.</w:t>
            </w:r>
          </w:p>
        </w:tc>
      </w:tr>
      <w:tr w:rsidR="0053029D" w:rsidTr="0053029D">
        <w:trPr>
          <w:trHeight w:val="1182"/>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Default="0053029D" w:rsidP="0053029D">
            <w:pPr>
              <w:spacing w:after="0"/>
              <w:rPr>
                <w:rFonts w:ascii="Calibri" w:hAnsi="Calibri"/>
                <w:i/>
                <w:iCs/>
                <w:color w:val="000000"/>
              </w:rPr>
            </w:pPr>
            <w:r>
              <w:rPr>
                <w:rFonts w:ascii="Calibri" w:hAnsi="Calibri"/>
                <w:i/>
                <w:iCs/>
                <w:color w:val="000000"/>
              </w:rPr>
              <w:t>Heavily signed in regard to forest fires &amp; reinforced no camping in area.  How will this be monitored?  Does the CVCS have firefighting insurance or liability?</w:t>
            </w:r>
          </w:p>
        </w:tc>
        <w:tc>
          <w:tcPr>
            <w:tcW w:w="10760" w:type="dxa"/>
            <w:tcBorders>
              <w:top w:val="nil"/>
              <w:left w:val="nil"/>
              <w:bottom w:val="single" w:sz="4" w:space="0" w:color="auto"/>
              <w:right w:val="single" w:sz="4" w:space="0" w:color="auto"/>
            </w:tcBorders>
            <w:shd w:val="clear" w:color="auto" w:fill="auto"/>
            <w:vAlign w:val="center"/>
            <w:hideMark/>
          </w:tcPr>
          <w:p w:rsidR="0053029D" w:rsidRDefault="0053029D" w:rsidP="0053029D">
            <w:pPr>
              <w:spacing w:after="0"/>
              <w:rPr>
                <w:rFonts w:ascii="Calibri" w:hAnsi="Calibri"/>
                <w:color w:val="000000"/>
              </w:rPr>
            </w:pPr>
            <w:r>
              <w:rPr>
                <w:rFonts w:ascii="Calibri" w:hAnsi="Calibri"/>
                <w:color w:val="000000"/>
              </w:rPr>
              <w:t>The lands where the Barbour Rock Recreation trails are located will remain under the jurisdiction of the Province. CVGTA/CVCS manage and maintain the trails themselves. The operation partnership agreement lies out the requirements for CVGTA/CVCS wildfire monitoring and adjacent landowners and stakeholders are provided with the details as it usual in recreational trail agreements.</w:t>
            </w:r>
          </w:p>
        </w:tc>
      </w:tr>
      <w:tr w:rsidR="0053029D" w:rsidTr="0053029D">
        <w:trPr>
          <w:trHeight w:val="720"/>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Default="0053029D" w:rsidP="0053029D">
            <w:pPr>
              <w:spacing w:after="0"/>
              <w:jc w:val="both"/>
              <w:rPr>
                <w:rFonts w:ascii="Calibri" w:hAnsi="Calibri"/>
                <w:i/>
                <w:iCs/>
                <w:color w:val="000000"/>
              </w:rPr>
            </w:pPr>
            <w:r>
              <w:rPr>
                <w:rFonts w:ascii="Calibri" w:hAnsi="Calibri"/>
                <w:i/>
                <w:iCs/>
                <w:color w:val="000000"/>
              </w:rPr>
              <w:t>Concerns about trespassing.  Please remove the trail near the wetland/Seel property line. How does CVCS propose to prevent trespassing?  Will this be added on signage and maps? Newsletters?</w:t>
            </w:r>
          </w:p>
        </w:tc>
        <w:tc>
          <w:tcPr>
            <w:tcW w:w="10760" w:type="dxa"/>
            <w:tcBorders>
              <w:top w:val="nil"/>
              <w:left w:val="nil"/>
              <w:bottom w:val="single" w:sz="4" w:space="0" w:color="auto"/>
              <w:right w:val="single" w:sz="4" w:space="0" w:color="auto"/>
            </w:tcBorders>
            <w:shd w:val="clear" w:color="auto" w:fill="auto"/>
            <w:vAlign w:val="center"/>
            <w:hideMark/>
          </w:tcPr>
          <w:p w:rsidR="0053029D" w:rsidRDefault="0053029D" w:rsidP="0053029D">
            <w:pPr>
              <w:spacing w:after="0"/>
              <w:rPr>
                <w:rFonts w:ascii="Calibri" w:hAnsi="Calibri"/>
                <w:color w:val="000000"/>
              </w:rPr>
            </w:pPr>
            <w:r>
              <w:rPr>
                <w:rFonts w:ascii="Calibri" w:hAnsi="Calibri"/>
                <w:color w:val="000000"/>
              </w:rPr>
              <w:t>The proposed trail alignment has been modified from the initial proposal to include additional buffer areas have been added to separate the trails from adjacent property lines or fences</w:t>
            </w:r>
          </w:p>
        </w:tc>
      </w:tr>
      <w:tr w:rsidR="0053029D" w:rsidTr="00264824">
        <w:trPr>
          <w:trHeight w:val="1419"/>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Default="0053029D" w:rsidP="0053029D">
            <w:pPr>
              <w:spacing w:after="0"/>
              <w:jc w:val="both"/>
              <w:rPr>
                <w:rFonts w:ascii="Calibri" w:hAnsi="Calibri"/>
                <w:i/>
                <w:iCs/>
                <w:color w:val="000000"/>
              </w:rPr>
            </w:pPr>
            <w:r>
              <w:rPr>
                <w:rFonts w:ascii="Calibri" w:hAnsi="Calibri"/>
                <w:i/>
                <w:iCs/>
                <w:color w:val="000000"/>
              </w:rPr>
              <w:t>Will CVCS check trails, clean up garbage or have a bike patrol to monitor and educate people</w:t>
            </w:r>
          </w:p>
        </w:tc>
        <w:tc>
          <w:tcPr>
            <w:tcW w:w="10760" w:type="dxa"/>
            <w:tcBorders>
              <w:top w:val="nil"/>
              <w:left w:val="nil"/>
              <w:bottom w:val="single" w:sz="4" w:space="0" w:color="auto"/>
              <w:right w:val="single" w:sz="4" w:space="0" w:color="auto"/>
            </w:tcBorders>
            <w:shd w:val="clear" w:color="auto" w:fill="auto"/>
            <w:vAlign w:val="center"/>
            <w:hideMark/>
          </w:tcPr>
          <w:p w:rsidR="0053029D" w:rsidRDefault="0053029D" w:rsidP="0053029D">
            <w:pPr>
              <w:spacing w:after="0"/>
              <w:rPr>
                <w:rFonts w:ascii="Calibri" w:hAnsi="Calibri"/>
                <w:color w:val="000000"/>
              </w:rPr>
            </w:pPr>
            <w:r>
              <w:rPr>
                <w:rFonts w:ascii="Calibri" w:hAnsi="Calibri"/>
                <w:color w:val="000000"/>
              </w:rPr>
              <w:t>As part of the trails management agreement with RSTBC, CVGTA/CVCS is required to do annual trail assessments and maintenance. CVGTA/CVCS regularly performs trail maintenance activities to ensure all of their trail are in good condition. These activities include: removal of vegetation from the trail; dangerous tree assessment; invasive plant species reports; and litter pickup. CVCS has a Board member specifically assigned to Trail Maintenance and is responsible for monitoring and scheduling all maintenance activities.</w:t>
            </w:r>
          </w:p>
        </w:tc>
      </w:tr>
      <w:tr w:rsidR="0053029D" w:rsidTr="00264824">
        <w:trPr>
          <w:trHeight w:val="555"/>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Default="0053029D" w:rsidP="0053029D">
            <w:pPr>
              <w:spacing w:after="0"/>
              <w:jc w:val="both"/>
              <w:rPr>
                <w:rFonts w:ascii="Calibri" w:hAnsi="Calibri"/>
                <w:i/>
                <w:iCs/>
                <w:color w:val="000000"/>
              </w:rPr>
            </w:pPr>
            <w:r>
              <w:rPr>
                <w:rFonts w:ascii="Calibri" w:hAnsi="Calibri"/>
                <w:i/>
                <w:iCs/>
                <w:color w:val="000000"/>
              </w:rPr>
              <w:t>What is CVCS policy where there is erosion on the trails from heavy usage?</w:t>
            </w:r>
          </w:p>
        </w:tc>
        <w:tc>
          <w:tcPr>
            <w:tcW w:w="10760" w:type="dxa"/>
            <w:tcBorders>
              <w:top w:val="nil"/>
              <w:left w:val="nil"/>
              <w:bottom w:val="single" w:sz="4" w:space="0" w:color="auto"/>
              <w:right w:val="single" w:sz="4" w:space="0" w:color="auto"/>
            </w:tcBorders>
            <w:shd w:val="clear" w:color="auto" w:fill="auto"/>
            <w:vAlign w:val="center"/>
            <w:hideMark/>
          </w:tcPr>
          <w:p w:rsidR="0053029D" w:rsidRDefault="0053029D" w:rsidP="0053029D">
            <w:pPr>
              <w:spacing w:after="0"/>
              <w:rPr>
                <w:rFonts w:ascii="Calibri" w:hAnsi="Calibri"/>
                <w:color w:val="000000"/>
              </w:rPr>
            </w:pPr>
            <w:r>
              <w:rPr>
                <w:rFonts w:ascii="Calibri" w:hAnsi="Calibri"/>
                <w:color w:val="000000"/>
              </w:rPr>
              <w:t xml:space="preserve">CVGTA/CVCS builds recreation trails as sustainable trail that are built </w:t>
            </w:r>
            <w:r w:rsidR="00CA7F2B">
              <w:rPr>
                <w:rFonts w:ascii="Calibri" w:hAnsi="Calibri"/>
                <w:color w:val="000000"/>
              </w:rPr>
              <w:t>to the</w:t>
            </w:r>
            <w:r>
              <w:rPr>
                <w:rFonts w:ascii="Calibri" w:hAnsi="Calibri"/>
                <w:color w:val="000000"/>
              </w:rPr>
              <w:t xml:space="preserve"> RSTBC standards to minimize environmental impacts. Effective and efficient maintenance will control any erosion that may occur because of use of the trails.</w:t>
            </w:r>
          </w:p>
        </w:tc>
      </w:tr>
      <w:tr w:rsidR="0053029D" w:rsidTr="00264824">
        <w:trPr>
          <w:trHeight w:val="1096"/>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Default="0053029D" w:rsidP="0053029D">
            <w:pPr>
              <w:spacing w:after="0"/>
              <w:jc w:val="both"/>
              <w:rPr>
                <w:rFonts w:ascii="Calibri" w:hAnsi="Calibri"/>
                <w:i/>
                <w:iCs/>
                <w:color w:val="000000"/>
              </w:rPr>
            </w:pPr>
            <w:r>
              <w:rPr>
                <w:rFonts w:ascii="Calibri" w:hAnsi="Calibri"/>
                <w:i/>
                <w:iCs/>
                <w:color w:val="000000"/>
              </w:rPr>
              <w:t xml:space="preserve">What about big events planned for these trails (bike races </w:t>
            </w:r>
            <w:r w:rsidR="00B644D2">
              <w:rPr>
                <w:rFonts w:ascii="Calibri" w:hAnsi="Calibri"/>
                <w:i/>
                <w:iCs/>
                <w:color w:val="000000"/>
              </w:rPr>
              <w:t>etc?</w:t>
            </w:r>
            <w:r>
              <w:rPr>
                <w:rFonts w:ascii="Calibri" w:hAnsi="Calibri"/>
                <w:i/>
                <w:iCs/>
                <w:color w:val="000000"/>
              </w:rPr>
              <w:t>)</w:t>
            </w:r>
          </w:p>
        </w:tc>
        <w:tc>
          <w:tcPr>
            <w:tcW w:w="10760" w:type="dxa"/>
            <w:tcBorders>
              <w:top w:val="nil"/>
              <w:left w:val="nil"/>
              <w:bottom w:val="single" w:sz="4" w:space="0" w:color="auto"/>
              <w:right w:val="single" w:sz="4" w:space="0" w:color="auto"/>
            </w:tcBorders>
            <w:shd w:val="clear" w:color="auto" w:fill="auto"/>
            <w:vAlign w:val="center"/>
            <w:hideMark/>
          </w:tcPr>
          <w:p w:rsidR="0053029D" w:rsidRDefault="0053029D" w:rsidP="00127A63">
            <w:pPr>
              <w:spacing w:after="0"/>
              <w:rPr>
                <w:rFonts w:ascii="Calibri" w:hAnsi="Calibri"/>
                <w:color w:val="000000"/>
              </w:rPr>
            </w:pPr>
            <w:r>
              <w:rPr>
                <w:rFonts w:ascii="Calibri" w:hAnsi="Calibri"/>
                <w:color w:val="000000"/>
              </w:rPr>
              <w:t>If a large scale special event comes to the area, the organizers of that event must apply through RSTBC</w:t>
            </w:r>
            <w:r w:rsidR="00127A63">
              <w:rPr>
                <w:rFonts w:ascii="Calibri" w:hAnsi="Calibri"/>
                <w:color w:val="000000"/>
              </w:rPr>
              <w:t xml:space="preserve"> and Front Counter BC</w:t>
            </w:r>
            <w:r>
              <w:rPr>
                <w:rFonts w:ascii="Calibri" w:hAnsi="Calibri"/>
                <w:color w:val="000000"/>
              </w:rPr>
              <w:t xml:space="preserve"> for </w:t>
            </w:r>
            <w:r w:rsidR="00127A63">
              <w:rPr>
                <w:rFonts w:ascii="Calibri" w:hAnsi="Calibri"/>
                <w:color w:val="000000"/>
              </w:rPr>
              <w:t>authorization and permitting</w:t>
            </w:r>
            <w:r>
              <w:rPr>
                <w:rFonts w:ascii="Calibri" w:hAnsi="Calibri"/>
                <w:color w:val="000000"/>
              </w:rPr>
              <w:t>. If an event is approved, CVGTA/CVCS as the trail manager will have to be involved and will notify land owners of the event.  Previous events in the area have only occurred as one day events. All special event participants and organizers will be notified of the industrial use of the Bear Mountain FSR and that camping is not permitted anywhere around the trails without prior approval.</w:t>
            </w:r>
          </w:p>
        </w:tc>
      </w:tr>
      <w:tr w:rsidR="0053029D" w:rsidRPr="0053029D" w:rsidTr="00264824">
        <w:trPr>
          <w:trHeight w:val="538"/>
        </w:trPr>
        <w:tc>
          <w:tcPr>
            <w:tcW w:w="10440" w:type="dxa"/>
            <w:tcBorders>
              <w:top w:val="nil"/>
              <w:left w:val="single" w:sz="4" w:space="0" w:color="auto"/>
              <w:bottom w:val="single" w:sz="4" w:space="0" w:color="auto"/>
              <w:right w:val="double" w:sz="6"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i/>
                <w:iCs/>
                <w:color w:val="000000"/>
                <w:lang w:val="en-CA" w:eastAsia="en-CA"/>
              </w:rPr>
            </w:pPr>
            <w:r w:rsidRPr="0053029D">
              <w:rPr>
                <w:rFonts w:ascii="Calibri" w:eastAsia="Times New Roman" w:hAnsi="Calibri" w:cs="Times New Roman"/>
                <w:i/>
                <w:iCs/>
                <w:color w:val="000000"/>
                <w:sz w:val="14"/>
                <w:szCs w:val="14"/>
                <w:lang w:val="en-CA" w:eastAsia="en-CA"/>
              </w:rPr>
              <w:t xml:space="preserve"> </w:t>
            </w:r>
            <w:r w:rsidRPr="0053029D">
              <w:rPr>
                <w:rFonts w:ascii="Calibri" w:eastAsia="Times New Roman" w:hAnsi="Calibri" w:cs="Times New Roman"/>
                <w:i/>
                <w:iCs/>
                <w:color w:val="000000"/>
                <w:lang w:val="en-CA" w:eastAsia="en-CA"/>
              </w:rPr>
              <w:t>I like your proposed signs but strongly suggest they should clearly state no motorized vehicles  (except for maintenance) as sleds, atv’s and motor bikes do not mix with bicycles, cross country skiers and such;</w:t>
            </w:r>
          </w:p>
        </w:tc>
        <w:tc>
          <w:tcPr>
            <w:tcW w:w="10760" w:type="dxa"/>
            <w:tcBorders>
              <w:top w:val="nil"/>
              <w:left w:val="nil"/>
              <w:bottom w:val="single" w:sz="4" w:space="0" w:color="auto"/>
              <w:right w:val="single" w:sz="4"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color w:val="000000"/>
                <w:lang w:val="en-CA" w:eastAsia="en-CA"/>
              </w:rPr>
            </w:pPr>
            <w:r w:rsidRPr="0053029D">
              <w:rPr>
                <w:rFonts w:ascii="Calibri" w:eastAsia="Times New Roman" w:hAnsi="Calibri" w:cs="Times New Roman"/>
                <w:color w:val="000000"/>
                <w:lang w:val="en-CA" w:eastAsia="en-CA"/>
              </w:rPr>
              <w:t>The Barbour Rock Recreation trails will be identified as non-motorized but all trail users should note that motorized activities, both commercial and recreational occur in the area surrounding the trails.</w:t>
            </w:r>
          </w:p>
        </w:tc>
      </w:tr>
      <w:tr w:rsidR="0053029D" w:rsidRPr="0053029D" w:rsidTr="00264824">
        <w:trPr>
          <w:trHeight w:val="546"/>
        </w:trPr>
        <w:tc>
          <w:tcPr>
            <w:tcW w:w="10440" w:type="dxa"/>
            <w:tcBorders>
              <w:top w:val="single" w:sz="4" w:space="0" w:color="auto"/>
              <w:left w:val="single" w:sz="4" w:space="0" w:color="auto"/>
              <w:bottom w:val="single" w:sz="4" w:space="0" w:color="auto"/>
              <w:right w:val="double" w:sz="6"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i/>
                <w:iCs/>
                <w:color w:val="000000"/>
                <w:lang w:val="en-CA" w:eastAsia="en-CA"/>
              </w:rPr>
            </w:pPr>
            <w:r w:rsidRPr="0053029D">
              <w:rPr>
                <w:rFonts w:ascii="Calibri" w:eastAsia="Times New Roman" w:hAnsi="Calibri" w:cs="Times New Roman"/>
                <w:i/>
                <w:iCs/>
                <w:color w:val="000000"/>
                <w:sz w:val="14"/>
                <w:szCs w:val="14"/>
                <w:lang w:val="en-CA" w:eastAsia="en-CA"/>
              </w:rPr>
              <w:t xml:space="preserve"> </w:t>
            </w:r>
            <w:r w:rsidRPr="0053029D">
              <w:rPr>
                <w:rFonts w:ascii="Calibri" w:eastAsia="Times New Roman" w:hAnsi="Calibri" w:cs="Times New Roman"/>
                <w:i/>
                <w:iCs/>
                <w:color w:val="000000"/>
                <w:lang w:val="en-CA" w:eastAsia="en-CA"/>
              </w:rPr>
              <w:t>Don’t like the proposed parking lot near chip vans – would like to see it moved to the meadow below gravel pit and access from Toby Creek Road;</w:t>
            </w:r>
          </w:p>
        </w:tc>
        <w:tc>
          <w:tcPr>
            <w:tcW w:w="10760" w:type="dxa"/>
            <w:tcBorders>
              <w:top w:val="single" w:sz="4" w:space="0" w:color="auto"/>
              <w:left w:val="nil"/>
              <w:bottom w:val="single" w:sz="4" w:space="0" w:color="auto"/>
              <w:right w:val="single" w:sz="4" w:space="0" w:color="auto"/>
            </w:tcBorders>
            <w:shd w:val="clear" w:color="auto" w:fill="auto"/>
            <w:vAlign w:val="center"/>
            <w:hideMark/>
          </w:tcPr>
          <w:p w:rsidR="0053029D" w:rsidRPr="0053029D" w:rsidRDefault="0053029D" w:rsidP="0053029D">
            <w:pPr>
              <w:spacing w:after="0" w:line="240" w:lineRule="auto"/>
              <w:rPr>
                <w:rFonts w:ascii="Calibri" w:eastAsia="Times New Roman" w:hAnsi="Calibri" w:cs="Times New Roman"/>
                <w:color w:val="000000"/>
                <w:lang w:val="en-CA" w:eastAsia="en-CA"/>
              </w:rPr>
            </w:pPr>
            <w:r w:rsidRPr="0053029D">
              <w:rPr>
                <w:rFonts w:ascii="Calibri" w:eastAsia="Times New Roman" w:hAnsi="Calibri" w:cs="Times New Roman"/>
                <w:color w:val="000000"/>
                <w:lang w:val="en-CA" w:eastAsia="en-CA"/>
              </w:rPr>
              <w:t>CVGTA/CVCS is working with the MoTI on the location of the primary parking area. This parking area will be located so as to ensure the safety of trail users and regular traffic in the area.</w:t>
            </w:r>
          </w:p>
        </w:tc>
      </w:tr>
      <w:tr w:rsidR="00677C7B" w:rsidRPr="0053029D" w:rsidTr="000F26FE">
        <w:trPr>
          <w:trHeight w:val="708"/>
        </w:trPr>
        <w:tc>
          <w:tcPr>
            <w:tcW w:w="10440" w:type="dxa"/>
            <w:tcBorders>
              <w:top w:val="single" w:sz="4" w:space="0" w:color="auto"/>
              <w:left w:val="single" w:sz="4" w:space="0" w:color="auto"/>
              <w:bottom w:val="single" w:sz="4" w:space="0" w:color="auto"/>
              <w:right w:val="double" w:sz="6" w:space="0" w:color="auto"/>
            </w:tcBorders>
            <w:shd w:val="clear" w:color="auto" w:fill="auto"/>
            <w:vAlign w:val="center"/>
          </w:tcPr>
          <w:p w:rsidR="00677C7B" w:rsidRPr="00677C7B" w:rsidRDefault="00677C7B" w:rsidP="0053029D">
            <w:pPr>
              <w:spacing w:after="0" w:line="240" w:lineRule="auto"/>
              <w:rPr>
                <w:rFonts w:ascii="Calibri" w:eastAsia="Times New Roman" w:hAnsi="Calibri" w:cs="Times New Roman"/>
                <w:i/>
                <w:iCs/>
                <w:color w:val="000000"/>
                <w:lang w:val="en-CA" w:eastAsia="en-CA"/>
              </w:rPr>
            </w:pPr>
            <w:r w:rsidRPr="00677C7B">
              <w:rPr>
                <w:rFonts w:ascii="Calibri" w:eastAsia="Times New Roman" w:hAnsi="Calibri" w:cs="Times New Roman"/>
                <w:i/>
                <w:iCs/>
                <w:lang w:val="en-CA" w:eastAsia="en-CA"/>
              </w:rPr>
              <w:t xml:space="preserve">Climber group comment – </w:t>
            </w:r>
            <w:r w:rsidRPr="00677C7B">
              <w:rPr>
                <w:rFonts w:ascii="Calibri" w:hAnsi="Calibri" w:cs="Arial"/>
                <w:i/>
                <w:shd w:val="clear" w:color="auto" w:fill="FFFFFF"/>
              </w:rPr>
              <w:t>Rock climbers wish to preserve peaceful quiet nature of the crags which have been a sanctuary for climbers for over 20 years. It seems the proposed hiking trail that goes to the top of Barbour is a major safety issue for climbers. No climber, wants people above them bumping loose rocks downwards</w:t>
            </w:r>
          </w:p>
        </w:tc>
        <w:tc>
          <w:tcPr>
            <w:tcW w:w="10760" w:type="dxa"/>
            <w:tcBorders>
              <w:top w:val="single" w:sz="4" w:space="0" w:color="auto"/>
              <w:left w:val="nil"/>
              <w:bottom w:val="single" w:sz="4" w:space="0" w:color="auto"/>
              <w:right w:val="single" w:sz="4" w:space="0" w:color="auto"/>
            </w:tcBorders>
            <w:shd w:val="clear" w:color="auto" w:fill="auto"/>
            <w:vAlign w:val="center"/>
          </w:tcPr>
          <w:p w:rsidR="00677C7B" w:rsidRDefault="00677C7B" w:rsidP="00677C7B">
            <w:pPr>
              <w:spacing w:after="0" w:line="240" w:lineRule="auto"/>
              <w:rPr>
                <w:rFonts w:ascii="Calibri" w:eastAsia="Times New Roman" w:hAnsi="Calibri" w:cs="Times New Roman"/>
                <w:color w:val="000000"/>
                <w:lang w:val="en-CA" w:eastAsia="en-CA"/>
              </w:rPr>
            </w:pPr>
            <w:r>
              <w:rPr>
                <w:rFonts w:ascii="Calibri" w:eastAsia="Times New Roman" w:hAnsi="Calibri" w:cs="Times New Roman"/>
                <w:color w:val="000000"/>
                <w:lang w:val="en-CA" w:eastAsia="en-CA"/>
              </w:rPr>
              <w:t xml:space="preserve">The Provincial Government has asked that the Barbour Rock area be developed as a multi-use area which includes the climbing opportunities on the crags. The hiking trail to the summit will include a barrier and signage at the top notifying </w:t>
            </w:r>
            <w:r w:rsidR="00BF40F6">
              <w:rPr>
                <w:rFonts w:ascii="Calibri" w:eastAsia="Times New Roman" w:hAnsi="Calibri" w:cs="Times New Roman"/>
                <w:color w:val="000000"/>
                <w:lang w:val="en-CA" w:eastAsia="en-CA"/>
              </w:rPr>
              <w:t>trail users of the climbers below, similar to how Parks Canada notifies hikers on the Tunnel Mountain hike.</w:t>
            </w:r>
            <w:r>
              <w:rPr>
                <w:rFonts w:ascii="Calibri" w:eastAsia="Times New Roman" w:hAnsi="Calibri" w:cs="Times New Roman"/>
                <w:color w:val="000000"/>
                <w:lang w:val="en-CA" w:eastAsia="en-CA"/>
              </w:rPr>
              <w:t xml:space="preserve"> </w:t>
            </w:r>
          </w:p>
        </w:tc>
      </w:tr>
      <w:tr w:rsidR="00BF40F6" w:rsidRPr="0053029D" w:rsidTr="000F26FE">
        <w:trPr>
          <w:trHeight w:val="708"/>
        </w:trPr>
        <w:tc>
          <w:tcPr>
            <w:tcW w:w="10440" w:type="dxa"/>
            <w:tcBorders>
              <w:top w:val="single" w:sz="4" w:space="0" w:color="auto"/>
              <w:left w:val="single" w:sz="4" w:space="0" w:color="auto"/>
              <w:bottom w:val="single" w:sz="4" w:space="0" w:color="auto"/>
              <w:right w:val="double" w:sz="6" w:space="0" w:color="auto"/>
            </w:tcBorders>
            <w:shd w:val="clear" w:color="auto" w:fill="auto"/>
            <w:vAlign w:val="center"/>
          </w:tcPr>
          <w:p w:rsidR="00BF40F6" w:rsidRPr="00BF40F6" w:rsidRDefault="00BF40F6" w:rsidP="0053029D">
            <w:pPr>
              <w:spacing w:after="0" w:line="240" w:lineRule="auto"/>
              <w:rPr>
                <w:rFonts w:ascii="Calibri" w:eastAsia="Times New Roman" w:hAnsi="Calibri" w:cs="Times New Roman"/>
                <w:i/>
                <w:iCs/>
                <w:lang w:val="en-CA" w:eastAsia="en-CA"/>
              </w:rPr>
            </w:pPr>
            <w:r w:rsidRPr="00BF40F6">
              <w:rPr>
                <w:rFonts w:ascii="Calibri" w:hAnsi="Calibri" w:cs="Arial"/>
                <w:i/>
                <w:shd w:val="clear" w:color="auto" w:fill="FFFFFF"/>
              </w:rPr>
              <w:t xml:space="preserve">Many climbers don't seem to be anxious to have any hiking trail development in this area especially to rock climbing areas and don't wish to </w:t>
            </w:r>
            <w:r w:rsidR="00B644D2" w:rsidRPr="00BF40F6">
              <w:rPr>
                <w:rFonts w:ascii="Calibri" w:hAnsi="Calibri" w:cs="Arial"/>
                <w:i/>
                <w:shd w:val="clear" w:color="auto" w:fill="FFFFFF"/>
              </w:rPr>
              <w:t>publicize</w:t>
            </w:r>
            <w:r w:rsidRPr="00BF40F6">
              <w:rPr>
                <w:rFonts w:ascii="Calibri" w:hAnsi="Calibri" w:cs="Arial"/>
                <w:i/>
                <w:shd w:val="clear" w:color="auto" w:fill="FFFFFF"/>
              </w:rPr>
              <w:t xml:space="preserve"> th</w:t>
            </w:r>
            <w:r>
              <w:rPr>
                <w:rFonts w:ascii="Calibri" w:hAnsi="Calibri" w:cs="Arial"/>
                <w:i/>
                <w:shd w:val="clear" w:color="auto" w:fill="FFFFFF"/>
              </w:rPr>
              <w:t>e crag locations. Currently the</w:t>
            </w:r>
            <w:r w:rsidRPr="00BF40F6">
              <w:rPr>
                <w:rFonts w:ascii="Calibri" w:hAnsi="Calibri" w:cs="Arial"/>
                <w:i/>
                <w:shd w:val="clear" w:color="auto" w:fill="FFFFFF"/>
              </w:rPr>
              <w:t>r</w:t>
            </w:r>
            <w:r>
              <w:rPr>
                <w:rFonts w:ascii="Calibri" w:hAnsi="Calibri" w:cs="Arial"/>
                <w:i/>
                <w:shd w:val="clear" w:color="auto" w:fill="FFFFFF"/>
              </w:rPr>
              <w:t>e</w:t>
            </w:r>
            <w:r w:rsidRPr="00BF40F6">
              <w:rPr>
                <w:rFonts w:ascii="Calibri" w:hAnsi="Calibri" w:cs="Arial"/>
                <w:i/>
                <w:shd w:val="clear" w:color="auto" w:fill="FFFFFF"/>
              </w:rPr>
              <w:t xml:space="preserve"> is no rock</w:t>
            </w:r>
            <w:r>
              <w:rPr>
                <w:rFonts w:ascii="Calibri" w:hAnsi="Calibri" w:cs="Arial"/>
                <w:i/>
                <w:shd w:val="clear" w:color="auto" w:fill="FFFFFF"/>
              </w:rPr>
              <w:t xml:space="preserve"> </w:t>
            </w:r>
            <w:r w:rsidRPr="00BF40F6">
              <w:rPr>
                <w:rFonts w:ascii="Calibri" w:hAnsi="Calibri" w:cs="Arial"/>
                <w:i/>
                <w:shd w:val="clear" w:color="auto" w:fill="FFFFFF"/>
              </w:rPr>
              <w:t>climbing guidebook or other facility development for the climbing community such as toilets and parking and climbers appear anxious to maintain that status.</w:t>
            </w:r>
          </w:p>
        </w:tc>
        <w:tc>
          <w:tcPr>
            <w:tcW w:w="10760" w:type="dxa"/>
            <w:tcBorders>
              <w:top w:val="single" w:sz="4" w:space="0" w:color="auto"/>
              <w:left w:val="nil"/>
              <w:bottom w:val="single" w:sz="4" w:space="0" w:color="auto"/>
              <w:right w:val="single" w:sz="4" w:space="0" w:color="auto"/>
            </w:tcBorders>
            <w:shd w:val="clear" w:color="auto" w:fill="auto"/>
            <w:vAlign w:val="center"/>
          </w:tcPr>
          <w:p w:rsidR="00BF40F6" w:rsidRDefault="00BF40F6" w:rsidP="00127A63">
            <w:pPr>
              <w:spacing w:after="0" w:line="240" w:lineRule="auto"/>
              <w:rPr>
                <w:rFonts w:ascii="Calibri" w:eastAsia="Times New Roman" w:hAnsi="Calibri" w:cs="Times New Roman"/>
                <w:color w:val="000000"/>
                <w:lang w:val="en-CA" w:eastAsia="en-CA"/>
              </w:rPr>
            </w:pPr>
            <w:r>
              <w:rPr>
                <w:rFonts w:ascii="Calibri" w:eastAsia="Times New Roman" w:hAnsi="Calibri" w:cs="Times New Roman"/>
                <w:color w:val="000000"/>
                <w:lang w:val="en-CA" w:eastAsia="en-CA"/>
              </w:rPr>
              <w:t>Barbour Rock area</w:t>
            </w:r>
            <w:r w:rsidR="00127A63">
              <w:rPr>
                <w:rFonts w:ascii="Calibri" w:eastAsia="Times New Roman" w:hAnsi="Calibri" w:cs="Times New Roman"/>
                <w:color w:val="000000"/>
                <w:lang w:val="en-CA" w:eastAsia="en-CA"/>
              </w:rPr>
              <w:t xml:space="preserve"> will</w:t>
            </w:r>
            <w:r>
              <w:rPr>
                <w:rFonts w:ascii="Calibri" w:eastAsia="Times New Roman" w:hAnsi="Calibri" w:cs="Times New Roman"/>
                <w:color w:val="000000"/>
                <w:lang w:val="en-CA" w:eastAsia="en-CA"/>
              </w:rPr>
              <w:t xml:space="preserve"> be developed as a multi-use area which includes the climbing opportunities on the crags. Hikers and mountain bikers are generally quiet in nature, almost too quiet which can cause problems when then come up upon other trail users.</w:t>
            </w:r>
          </w:p>
        </w:tc>
      </w:tr>
      <w:tr w:rsidR="00EC30C1" w:rsidRPr="0053029D" w:rsidTr="000F26FE">
        <w:trPr>
          <w:trHeight w:val="708"/>
        </w:trPr>
        <w:tc>
          <w:tcPr>
            <w:tcW w:w="10440" w:type="dxa"/>
            <w:tcBorders>
              <w:top w:val="single" w:sz="4" w:space="0" w:color="auto"/>
              <w:left w:val="single" w:sz="4" w:space="0" w:color="auto"/>
              <w:bottom w:val="single" w:sz="4" w:space="0" w:color="auto"/>
              <w:right w:val="double" w:sz="6" w:space="0" w:color="auto"/>
            </w:tcBorders>
            <w:shd w:val="clear" w:color="auto" w:fill="auto"/>
            <w:vAlign w:val="center"/>
          </w:tcPr>
          <w:p w:rsidR="00EC30C1" w:rsidRPr="00BF40F6" w:rsidRDefault="00EC30C1" w:rsidP="0053029D">
            <w:pPr>
              <w:spacing w:after="0" w:line="240" w:lineRule="auto"/>
              <w:rPr>
                <w:rFonts w:ascii="Calibri" w:eastAsia="Times New Roman" w:hAnsi="Calibri" w:cs="Times New Roman"/>
                <w:iCs/>
                <w:color w:val="000000"/>
                <w:lang w:val="en-CA" w:eastAsia="en-CA"/>
              </w:rPr>
            </w:pPr>
            <w:r w:rsidRPr="00BF40F6">
              <w:rPr>
                <w:rFonts w:ascii="Calibri" w:eastAsia="Times New Roman" w:hAnsi="Calibri" w:cs="Times New Roman"/>
                <w:iCs/>
                <w:lang w:val="en-CA" w:eastAsia="en-CA"/>
              </w:rPr>
              <w:t xml:space="preserve">Climber group comment </w:t>
            </w:r>
            <w:r w:rsidR="000C34AD" w:rsidRPr="00BF40F6">
              <w:rPr>
                <w:rFonts w:ascii="Calibri" w:eastAsia="Times New Roman" w:hAnsi="Calibri" w:cs="Times New Roman"/>
                <w:iCs/>
                <w:lang w:val="en-CA" w:eastAsia="en-CA"/>
              </w:rPr>
              <w:t>–</w:t>
            </w:r>
            <w:r w:rsidRPr="00BF40F6">
              <w:rPr>
                <w:rFonts w:ascii="Calibri" w:eastAsia="Times New Roman" w:hAnsi="Calibri" w:cs="Times New Roman"/>
                <w:iCs/>
                <w:lang w:val="en-CA" w:eastAsia="en-CA"/>
              </w:rPr>
              <w:t xml:space="preserve"> </w:t>
            </w:r>
            <w:r w:rsidR="00BF40F6" w:rsidRPr="00BF40F6">
              <w:rPr>
                <w:rFonts w:ascii="Calibri" w:hAnsi="Calibri" w:cs="Arial"/>
                <w:shd w:val="clear" w:color="auto" w:fill="FFFFFF"/>
              </w:rPr>
              <w:t>Climbers want to retain the existing parking and dirt track access they have arranged with the landowner but with the potential for a future vehicle track to the main Barbour Rock crag from your carpark area parallel to the neighbouring landowner boundary near the green trail.</w:t>
            </w:r>
          </w:p>
        </w:tc>
        <w:tc>
          <w:tcPr>
            <w:tcW w:w="10760" w:type="dxa"/>
            <w:tcBorders>
              <w:top w:val="single" w:sz="4" w:space="0" w:color="auto"/>
              <w:left w:val="nil"/>
              <w:bottom w:val="single" w:sz="4" w:space="0" w:color="auto"/>
              <w:right w:val="single" w:sz="4" w:space="0" w:color="auto"/>
            </w:tcBorders>
            <w:shd w:val="clear" w:color="auto" w:fill="auto"/>
            <w:vAlign w:val="center"/>
          </w:tcPr>
          <w:p w:rsidR="00EC30C1" w:rsidRPr="0053029D" w:rsidRDefault="000C34AD" w:rsidP="00BF40F6">
            <w:pPr>
              <w:spacing w:after="0" w:line="240" w:lineRule="auto"/>
              <w:rPr>
                <w:rFonts w:ascii="Calibri" w:eastAsia="Times New Roman" w:hAnsi="Calibri" w:cs="Times New Roman"/>
                <w:color w:val="000000"/>
                <w:lang w:val="en-CA" w:eastAsia="en-CA"/>
              </w:rPr>
            </w:pPr>
            <w:r>
              <w:rPr>
                <w:rFonts w:ascii="Calibri" w:eastAsia="Times New Roman" w:hAnsi="Calibri" w:cs="Times New Roman"/>
                <w:color w:val="000000"/>
                <w:lang w:val="en-CA" w:eastAsia="en-CA"/>
              </w:rPr>
              <w:t xml:space="preserve">The Barbour Rock Recreation Trail plan does not propose to decommission any existing roads, parking areas or restrict </w:t>
            </w:r>
            <w:r w:rsidR="00BF40F6">
              <w:rPr>
                <w:rFonts w:ascii="Calibri" w:eastAsia="Times New Roman" w:hAnsi="Calibri" w:cs="Times New Roman"/>
                <w:color w:val="000000"/>
                <w:lang w:val="en-CA" w:eastAsia="en-CA"/>
              </w:rPr>
              <w:t xml:space="preserve">access </w:t>
            </w:r>
            <w:r>
              <w:rPr>
                <w:rFonts w:ascii="Calibri" w:eastAsia="Times New Roman" w:hAnsi="Calibri" w:cs="Times New Roman"/>
                <w:color w:val="000000"/>
                <w:lang w:val="en-CA" w:eastAsia="en-CA"/>
              </w:rPr>
              <w:t xml:space="preserve">to the climbing areas. </w:t>
            </w:r>
            <w:r w:rsidR="00BF40F6">
              <w:rPr>
                <w:rFonts w:ascii="Calibri" w:eastAsia="Times New Roman" w:hAnsi="Calibri" w:cs="Times New Roman"/>
                <w:color w:val="000000"/>
                <w:lang w:val="en-CA" w:eastAsia="en-CA"/>
              </w:rPr>
              <w:t>Climbers can continue to use any parking or access they choose at this time, i</w:t>
            </w:r>
            <w:r>
              <w:rPr>
                <w:rFonts w:ascii="Calibri" w:eastAsia="Times New Roman" w:hAnsi="Calibri" w:cs="Times New Roman"/>
                <w:color w:val="000000"/>
                <w:lang w:val="en-CA" w:eastAsia="en-CA"/>
              </w:rPr>
              <w:t>t should be noted that the Crown may choose to close roads or access points in the future.</w:t>
            </w:r>
          </w:p>
        </w:tc>
      </w:tr>
    </w:tbl>
    <w:p w:rsidR="00A031DE" w:rsidRDefault="00A031DE" w:rsidP="009F41CE">
      <w:pPr>
        <w:pStyle w:val="Heading2"/>
        <w:sectPr w:rsidR="00A031DE" w:rsidSect="0017652B">
          <w:pgSz w:w="24477" w:h="15842" w:orient="landscape" w:code="3"/>
          <w:pgMar w:top="1440" w:right="1440" w:bottom="1440" w:left="1440" w:header="720" w:footer="261" w:gutter="0"/>
          <w:cols w:space="720"/>
          <w:docGrid w:linePitch="360"/>
        </w:sectPr>
      </w:pPr>
      <w:r>
        <w:br w:type="textWrapping" w:clear="all"/>
      </w:r>
    </w:p>
    <w:p w:rsidR="00576B2D" w:rsidRDefault="00576B2D" w:rsidP="00576B2D">
      <w:pPr>
        <w:pStyle w:val="Heading1"/>
        <w:spacing w:after="0"/>
        <w:ind w:left="284" w:right="571"/>
        <w:jc w:val="center"/>
      </w:pPr>
      <w:bookmarkStart w:id="84" w:name="_Toc475880856"/>
      <w:r>
        <w:t>APPENDIX ‘D’: Letters of Support</w:t>
      </w:r>
      <w:bookmarkEnd w:id="84"/>
    </w:p>
    <w:p w:rsidR="00A031DE" w:rsidRDefault="00A031DE" w:rsidP="00A031DE">
      <w:pPr>
        <w:pStyle w:val="Heading2"/>
        <w:jc w:val="center"/>
      </w:pPr>
    </w:p>
    <w:p w:rsidR="00A031DE" w:rsidRDefault="00A031DE" w:rsidP="00A031DE">
      <w:pPr>
        <w:pStyle w:val="Heading2"/>
        <w:jc w:val="center"/>
      </w:pPr>
    </w:p>
    <w:p w:rsidR="00481AEF" w:rsidRDefault="00576B2D" w:rsidP="00576B2D">
      <w:pPr>
        <w:pStyle w:val="Heading2"/>
      </w:pPr>
      <w:bookmarkStart w:id="85" w:name="_Toc475879703"/>
      <w:bookmarkStart w:id="86" w:name="_Toc475879790"/>
      <w:bookmarkStart w:id="87" w:name="_Toc475879972"/>
      <w:bookmarkStart w:id="88" w:name="_Toc475880857"/>
      <w:bookmarkEnd w:id="81"/>
      <w:r>
        <w:t>Summit Trail Makers Society</w:t>
      </w:r>
      <w:bookmarkEnd w:id="85"/>
      <w:bookmarkEnd w:id="86"/>
      <w:bookmarkEnd w:id="87"/>
      <w:bookmarkEnd w:id="88"/>
    </w:p>
    <w:p w:rsidR="00576B2D" w:rsidRPr="00576B2D" w:rsidRDefault="00576B2D" w:rsidP="00576B2D">
      <w:r>
        <w:rPr>
          <w:noProof/>
          <w:lang w:val="en-CA" w:eastAsia="en-CA"/>
        </w:rPr>
        <mc:AlternateContent>
          <mc:Choice Requires="wps">
            <w:drawing>
              <wp:anchor distT="0" distB="0" distL="114300" distR="114300" simplePos="0" relativeHeight="251682304" behindDoc="0" locked="0" layoutInCell="1" allowOverlap="1">
                <wp:simplePos x="0" y="0"/>
                <wp:positionH relativeFrom="column">
                  <wp:posOffset>0</wp:posOffset>
                </wp:positionH>
                <wp:positionV relativeFrom="paragraph">
                  <wp:posOffset>165397</wp:posOffset>
                </wp:positionV>
                <wp:extent cx="5830784" cy="4833257"/>
                <wp:effectExtent l="0" t="0" r="17780" b="24765"/>
                <wp:wrapNone/>
                <wp:docPr id="36" name="Rectangle 36"/>
                <wp:cNvGraphicFramePr/>
                <a:graphic xmlns:a="http://schemas.openxmlformats.org/drawingml/2006/main">
                  <a:graphicData uri="http://schemas.microsoft.com/office/word/2010/wordprocessingShape">
                    <wps:wsp>
                      <wps:cNvSpPr/>
                      <wps:spPr>
                        <a:xfrm>
                          <a:off x="0" y="0"/>
                          <a:ext cx="5830784" cy="4833257"/>
                        </a:xfrm>
                        <a:prstGeom prst="rect">
                          <a:avLst/>
                        </a:prstGeom>
                        <a:noFill/>
                        <a:ln w="15875">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11A09A09" id="Rectangle 36" o:spid="_x0000_s1026" style="position:absolute;margin-left:0;margin-top:13pt;width:459.1pt;height:380.5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" filled="f" strokecolor="#2a495d [1609]" strokeweight="1.25pt"/>
            </w:pict>
          </mc:Fallback>
        </mc:AlternateContent>
      </w:r>
    </w:p>
    <w:p w:rsidR="00F51533" w:rsidRDefault="00481AEF" w:rsidP="00481AEF">
      <w:pPr>
        <w:rPr>
          <w:sz w:val="22"/>
          <w:szCs w:val="22"/>
        </w:rPr>
      </w:pPr>
      <w:r>
        <w:rPr>
          <w:rFonts w:cs="Arial"/>
          <w:noProof/>
          <w:lang w:val="en-CA" w:eastAsia="en-CA"/>
        </w:rPr>
        <w:drawing>
          <wp:inline distT="0" distB="0" distL="0" distR="0" wp14:anchorId="31E021F0" wp14:editId="7E82C974">
            <wp:extent cx="5943600" cy="3578860"/>
            <wp:effectExtent l="0" t="0" r="0" b="2540"/>
            <wp:docPr id="4" name="Picture 3" descr="STMS Supp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MS Support.jpg"/>
                    <pic:cNvPicPr/>
                  </pic:nvPicPr>
                  <pic:blipFill>
                    <a:blip r:embed="rId64" cstate="print"/>
                    <a:stretch>
                      <a:fillRect/>
                    </a:stretch>
                  </pic:blipFill>
                  <pic:spPr>
                    <a:xfrm>
                      <a:off x="0" y="0"/>
                      <a:ext cx="5946187" cy="3580418"/>
                    </a:xfrm>
                    <a:prstGeom prst="rect">
                      <a:avLst/>
                    </a:prstGeom>
                  </pic:spPr>
                </pic:pic>
              </a:graphicData>
            </a:graphic>
          </wp:inline>
        </w:drawing>
      </w:r>
    </w:p>
    <w:p w:rsidR="00576B2D" w:rsidRDefault="00576B2D">
      <w:pPr>
        <w:rPr>
          <w:sz w:val="22"/>
          <w:szCs w:val="22"/>
        </w:rPr>
      </w:pPr>
    </w:p>
    <w:p w:rsidR="00576B2D" w:rsidRDefault="00576B2D">
      <w:pPr>
        <w:rPr>
          <w:sz w:val="22"/>
          <w:szCs w:val="22"/>
        </w:rPr>
      </w:pPr>
      <w:r>
        <w:rPr>
          <w:sz w:val="22"/>
          <w:szCs w:val="22"/>
        </w:rPr>
        <w:br w:type="page"/>
      </w:r>
    </w:p>
    <w:p w:rsidR="00576B2D" w:rsidRDefault="00576B2D" w:rsidP="001A3F13">
      <w:pPr>
        <w:pStyle w:val="Heading2"/>
        <w:spacing w:after="240"/>
      </w:pPr>
      <w:bookmarkStart w:id="89" w:name="_Toc475879704"/>
      <w:bookmarkStart w:id="90" w:name="_Toc475879791"/>
      <w:bookmarkStart w:id="91" w:name="_Toc475879973"/>
      <w:bookmarkStart w:id="92" w:name="_Toc475880858"/>
      <w:r>
        <w:t>Radium Chamber of Commerce</w:t>
      </w:r>
      <w:bookmarkEnd w:id="89"/>
      <w:bookmarkEnd w:id="90"/>
      <w:bookmarkEnd w:id="91"/>
      <w:bookmarkEnd w:id="92"/>
    </w:p>
    <w:p w:rsidR="00576B2D" w:rsidRDefault="00576B2D" w:rsidP="001A3F13">
      <w:pPr>
        <w:jc w:val="center"/>
        <w:rPr>
          <w:sz w:val="22"/>
          <w:szCs w:val="22"/>
        </w:rPr>
      </w:pPr>
      <w:r w:rsidRPr="00576B2D">
        <w:rPr>
          <w:noProof/>
          <w:sz w:val="22"/>
          <w:szCs w:val="22"/>
          <w:lang w:val="en-CA" w:eastAsia="en-CA"/>
        </w:rPr>
        <w:drawing>
          <wp:inline distT="0" distB="0" distL="0" distR="0">
            <wp:extent cx="5647563" cy="6972300"/>
            <wp:effectExtent l="19050" t="19050" r="1079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50566" cy="6976008"/>
                    </a:xfrm>
                    <a:prstGeom prst="rect">
                      <a:avLst/>
                    </a:prstGeom>
                    <a:noFill/>
                    <a:ln>
                      <a:solidFill>
                        <a:schemeClr val="accent6">
                          <a:lumMod val="50000"/>
                        </a:schemeClr>
                      </a:solidFill>
                    </a:ln>
                  </pic:spPr>
                </pic:pic>
              </a:graphicData>
            </a:graphic>
          </wp:inline>
        </w:drawing>
      </w:r>
    </w:p>
    <w:p w:rsidR="00576B2D" w:rsidRDefault="00576B2D">
      <w:pPr>
        <w:rPr>
          <w:sz w:val="22"/>
          <w:szCs w:val="22"/>
        </w:rPr>
      </w:pPr>
      <w:r>
        <w:rPr>
          <w:sz w:val="22"/>
          <w:szCs w:val="22"/>
        </w:rPr>
        <w:br w:type="page"/>
      </w:r>
    </w:p>
    <w:p w:rsidR="00576B2D" w:rsidRDefault="00576B2D" w:rsidP="00C822E3">
      <w:pPr>
        <w:pStyle w:val="Heading2"/>
        <w:spacing w:after="240"/>
      </w:pPr>
      <w:bookmarkStart w:id="93" w:name="_Toc475879705"/>
      <w:bookmarkStart w:id="94" w:name="_Toc475879792"/>
      <w:bookmarkStart w:id="95" w:name="_Toc475879974"/>
      <w:bookmarkStart w:id="96" w:name="_Toc475880859"/>
      <w:r>
        <w:t>Columbia Valley Chamber of Commerce</w:t>
      </w:r>
      <w:bookmarkEnd w:id="93"/>
      <w:bookmarkEnd w:id="94"/>
      <w:bookmarkEnd w:id="95"/>
      <w:bookmarkEnd w:id="96"/>
    </w:p>
    <w:p w:rsidR="005D2EC2" w:rsidRDefault="00C822E3" w:rsidP="00C822E3">
      <w:pPr>
        <w:jc w:val="center"/>
        <w:rPr>
          <w:sz w:val="22"/>
          <w:szCs w:val="22"/>
        </w:rPr>
      </w:pPr>
      <w:r w:rsidRPr="00C822E3">
        <w:rPr>
          <w:noProof/>
          <w:sz w:val="22"/>
          <w:szCs w:val="22"/>
          <w:lang w:val="en-CA" w:eastAsia="en-CA"/>
        </w:rPr>
        <w:drawing>
          <wp:inline distT="0" distB="0" distL="0" distR="0">
            <wp:extent cx="5349922" cy="7082572"/>
            <wp:effectExtent l="19050" t="19050" r="22225" b="2349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63074" cy="7099983"/>
                    </a:xfrm>
                    <a:prstGeom prst="rect">
                      <a:avLst/>
                    </a:prstGeom>
                    <a:noFill/>
                    <a:ln w="15875">
                      <a:solidFill>
                        <a:schemeClr val="accent6">
                          <a:lumMod val="50000"/>
                        </a:schemeClr>
                      </a:solidFill>
                    </a:ln>
                  </pic:spPr>
                </pic:pic>
              </a:graphicData>
            </a:graphic>
          </wp:inline>
        </w:drawing>
      </w:r>
    </w:p>
    <w:p w:rsidR="00481AEF" w:rsidRDefault="00481AEF">
      <w:pPr>
        <w:rPr>
          <w:sz w:val="22"/>
          <w:szCs w:val="22"/>
        </w:rPr>
      </w:pPr>
    </w:p>
    <w:p w:rsidR="005A4391" w:rsidRDefault="005A4391" w:rsidP="005A4391">
      <w:pPr>
        <w:rPr>
          <w:rFonts w:asciiTheme="majorHAnsi" w:hAnsiTheme="majorHAnsi"/>
          <w:color w:val="438086" w:themeColor="accent2"/>
          <w:sz w:val="32"/>
          <w:szCs w:val="32"/>
        </w:rPr>
      </w:pPr>
      <w:bookmarkStart w:id="97" w:name="_Toc451174093"/>
    </w:p>
    <w:p w:rsidR="00576B2D" w:rsidRDefault="00576B2D">
      <w:pPr>
        <w:rPr>
          <w:rFonts w:asciiTheme="majorHAnsi" w:hAnsiTheme="majorHAnsi"/>
          <w:color w:val="438086" w:themeColor="accent2"/>
          <w:sz w:val="32"/>
          <w:szCs w:val="32"/>
        </w:rPr>
      </w:pPr>
      <w:r>
        <w:br w:type="page"/>
      </w:r>
    </w:p>
    <w:p w:rsidR="00481AEF" w:rsidRDefault="00481AEF" w:rsidP="00774877">
      <w:pPr>
        <w:pStyle w:val="Heading1"/>
        <w:jc w:val="center"/>
      </w:pPr>
      <w:bookmarkStart w:id="98" w:name="_Toc475880860"/>
      <w:r>
        <w:t>APPENDIX ‘</w:t>
      </w:r>
      <w:r w:rsidR="002A02CA">
        <w:t>E</w:t>
      </w:r>
      <w:r>
        <w:t>’</w:t>
      </w:r>
      <w:bookmarkStart w:id="99" w:name="_Toc451174094"/>
      <w:bookmarkEnd w:id="97"/>
      <w:r w:rsidR="00774877">
        <w:t xml:space="preserve">: </w:t>
      </w:r>
      <w:r>
        <w:t>VAST Resource Solutions</w:t>
      </w:r>
      <w:bookmarkStart w:id="100" w:name="_Toc451174095"/>
      <w:bookmarkEnd w:id="99"/>
      <w:r w:rsidR="005E1143">
        <w:t xml:space="preserve"> - </w:t>
      </w:r>
      <w:r>
        <w:t>Vegetation Assessment and Recommendations for Proposed Barbour Trails – April 2016</w:t>
      </w:r>
      <w:bookmarkEnd w:id="98"/>
      <w:bookmarkEnd w:id="100"/>
    </w:p>
    <w:p w:rsidR="00481AEF" w:rsidRDefault="00481AEF" w:rsidP="0065055D">
      <w:pPr>
        <w:ind w:right="1138"/>
        <w:jc w:val="center"/>
        <w:rPr>
          <w:color w:val="3E3E67" w:themeColor="accent1" w:themeShade="BF"/>
          <w:sz w:val="24"/>
          <w:szCs w:val="24"/>
        </w:rPr>
      </w:pPr>
      <w:r w:rsidRPr="000706BF">
        <w:rPr>
          <w:color w:val="3E3E67" w:themeColor="accent1" w:themeShade="BF"/>
          <w:sz w:val="24"/>
          <w:szCs w:val="24"/>
        </w:rPr>
        <w:t>For Columbia Valley Cycling Society</w:t>
      </w:r>
    </w:p>
    <w:p w:rsidR="00555366" w:rsidRDefault="00555366">
      <w:pPr>
        <w:rPr>
          <w:color w:val="3E3E67" w:themeColor="accent1" w:themeShade="BF"/>
          <w:sz w:val="24"/>
          <w:szCs w:val="24"/>
        </w:rPr>
      </w:pPr>
      <w:r>
        <w:rPr>
          <w:color w:val="3E3E67" w:themeColor="accent1" w:themeShade="BF"/>
          <w:sz w:val="24"/>
          <w:szCs w:val="24"/>
        </w:rPr>
        <w:br w:type="page"/>
      </w:r>
    </w:p>
    <w:p w:rsidR="00555366" w:rsidRDefault="00555366">
      <w:pPr>
        <w:rPr>
          <w:color w:val="3E3E67" w:themeColor="accent1" w:themeShade="BF"/>
          <w:sz w:val="24"/>
          <w:szCs w:val="24"/>
        </w:rPr>
      </w:pPr>
      <w:r>
        <w:rPr>
          <w:color w:val="3E3E67" w:themeColor="accent1" w:themeShade="BF"/>
          <w:sz w:val="24"/>
          <w:szCs w:val="24"/>
        </w:rPr>
        <w:br w:type="page"/>
      </w:r>
    </w:p>
    <w:p w:rsidR="00555366" w:rsidRDefault="00555366" w:rsidP="00150C07">
      <w:pPr>
        <w:pStyle w:val="Heading1"/>
        <w:jc w:val="center"/>
      </w:pPr>
      <w:bookmarkStart w:id="101" w:name="_Toc475880861"/>
      <w:r>
        <w:t>APPENDIX ‘</w:t>
      </w:r>
      <w:r w:rsidR="002A02CA">
        <w:t>F</w:t>
      </w:r>
      <w:r>
        <w:t xml:space="preserve">’: </w:t>
      </w:r>
      <w:r w:rsidR="00150C07">
        <w:rPr>
          <w:lang w:val="en-CA" w:eastAsia="en-US"/>
        </w:rPr>
        <w:t>“</w:t>
      </w:r>
      <w:r w:rsidR="00150C07" w:rsidRPr="00AA4235">
        <w:rPr>
          <w:lang w:val="en-CA" w:eastAsia="en-US"/>
        </w:rPr>
        <w:t>Wildlife Assessment and Recommendations for the Proposed Barbour Rock Recreational Trails</w:t>
      </w:r>
      <w:r w:rsidR="00150C07">
        <w:rPr>
          <w:lang w:val="en-CA" w:eastAsia="en-US"/>
        </w:rPr>
        <w:t>”</w:t>
      </w:r>
      <w:r w:rsidR="00150C07" w:rsidRPr="000639F1">
        <w:rPr>
          <w:lang w:val="en-CA" w:eastAsia="en-US"/>
        </w:rPr>
        <w:t>, January 2017 - Prepared by: Eva M. Boehringer, MRM, RPBio</w:t>
      </w:r>
      <w:bookmarkEnd w:id="101"/>
    </w:p>
    <w:p w:rsidR="00555366" w:rsidRDefault="00555366" w:rsidP="0065055D">
      <w:pPr>
        <w:ind w:right="1138"/>
        <w:jc w:val="center"/>
        <w:rPr>
          <w:color w:val="3E3E67" w:themeColor="accent1" w:themeShade="BF"/>
          <w:sz w:val="24"/>
          <w:szCs w:val="24"/>
        </w:rPr>
      </w:pPr>
    </w:p>
    <w:p w:rsidR="00F52278" w:rsidRDefault="00F52278">
      <w:pPr>
        <w:rPr>
          <w:color w:val="3E3E67" w:themeColor="accent1" w:themeShade="BF"/>
          <w:sz w:val="24"/>
          <w:szCs w:val="24"/>
        </w:rPr>
      </w:pPr>
      <w:r>
        <w:rPr>
          <w:color w:val="3E3E67" w:themeColor="accent1" w:themeShade="BF"/>
          <w:sz w:val="24"/>
          <w:szCs w:val="24"/>
        </w:rPr>
        <w:br w:type="page"/>
      </w:r>
    </w:p>
    <w:p w:rsidR="00F52278" w:rsidRDefault="00F52278">
      <w:pPr>
        <w:rPr>
          <w:color w:val="3E3E67" w:themeColor="accent1" w:themeShade="BF"/>
          <w:sz w:val="24"/>
          <w:szCs w:val="24"/>
        </w:rPr>
      </w:pPr>
      <w:r>
        <w:rPr>
          <w:color w:val="3E3E67" w:themeColor="accent1" w:themeShade="BF"/>
          <w:sz w:val="24"/>
          <w:szCs w:val="24"/>
        </w:rPr>
        <w:br w:type="page"/>
      </w:r>
    </w:p>
    <w:p w:rsidR="00F52278" w:rsidRDefault="00F52278" w:rsidP="00200511">
      <w:pPr>
        <w:pStyle w:val="Heading1"/>
        <w:jc w:val="center"/>
      </w:pPr>
      <w:bookmarkStart w:id="102" w:name="_Toc475880862"/>
      <w:r>
        <w:t>APPENDIX ‘</w:t>
      </w:r>
      <w:r w:rsidR="002A02CA">
        <w:t>G</w:t>
      </w:r>
      <w:r>
        <w:t>’: Open House Sign-In Sheets and Comments</w:t>
      </w:r>
      <w:r w:rsidR="00200511">
        <w:t xml:space="preserve"> </w:t>
      </w:r>
      <w:r>
        <w:t>– January 20 &amp; 21, 2017</w:t>
      </w:r>
      <w:bookmarkEnd w:id="102"/>
    </w:p>
    <w:p w:rsidR="00F52278" w:rsidRDefault="00F52278" w:rsidP="0065055D">
      <w:pPr>
        <w:ind w:right="1138"/>
        <w:jc w:val="center"/>
        <w:rPr>
          <w:color w:val="3E3E67" w:themeColor="accent1" w:themeShade="BF"/>
          <w:sz w:val="24"/>
          <w:szCs w:val="24"/>
        </w:rPr>
      </w:pPr>
    </w:p>
    <w:p w:rsidR="00CE41D9" w:rsidRDefault="00CE41D9">
      <w:pPr>
        <w:rPr>
          <w:color w:val="3E3E67" w:themeColor="accent1" w:themeShade="BF"/>
          <w:sz w:val="24"/>
          <w:szCs w:val="24"/>
        </w:rPr>
      </w:pPr>
      <w:r>
        <w:rPr>
          <w:color w:val="3E3E67" w:themeColor="accent1" w:themeShade="BF"/>
          <w:sz w:val="24"/>
          <w:szCs w:val="24"/>
        </w:rPr>
        <w:br w:type="page"/>
      </w:r>
    </w:p>
    <w:p w:rsidR="00CE41D9" w:rsidRPr="00CE41D9" w:rsidRDefault="00CE41D9" w:rsidP="00CE41D9">
      <w:pPr>
        <w:pStyle w:val="Heading1"/>
        <w:jc w:val="center"/>
      </w:pPr>
      <w:bookmarkStart w:id="103" w:name="_Toc475880863"/>
      <w:r w:rsidRPr="00CE41D9">
        <w:t xml:space="preserve">APPENDIX ‘H’: Preliminary Field Reconnaissance Report </w:t>
      </w:r>
      <w:r>
        <w:t xml:space="preserve">(PFR)     </w:t>
      </w:r>
      <w:r w:rsidRPr="00CE41D9">
        <w:t>- Tipi Mountain Eco-Cultural Services Ltd.</w:t>
      </w:r>
      <w:bookmarkEnd w:id="103"/>
    </w:p>
    <w:p w:rsidR="00F52278" w:rsidRPr="000706BF" w:rsidRDefault="00F52278" w:rsidP="0065055D">
      <w:pPr>
        <w:ind w:right="1138"/>
        <w:jc w:val="center"/>
        <w:rPr>
          <w:color w:val="3E3E67" w:themeColor="accent1" w:themeShade="BF"/>
          <w:sz w:val="24"/>
          <w:szCs w:val="24"/>
        </w:rPr>
      </w:pPr>
    </w:p>
    <w:p w:rsidR="00FE1392" w:rsidRDefault="00FE1392" w:rsidP="00481AEF">
      <w:pPr>
        <w:rPr>
          <w:sz w:val="22"/>
          <w:szCs w:val="22"/>
        </w:rPr>
      </w:pPr>
    </w:p>
    <w:p w:rsidR="00481AEF" w:rsidRPr="00F51533" w:rsidRDefault="00481AEF" w:rsidP="00481AEF">
      <w:pPr>
        <w:rPr>
          <w:sz w:val="22"/>
          <w:szCs w:val="22"/>
        </w:rPr>
      </w:pPr>
    </w:p>
    <w:sectPr w:rsidR="00481AEF" w:rsidRPr="00F51533" w:rsidSect="00403EA8">
      <w:pgSz w:w="12240" w:h="15840" w:code="1"/>
      <w:pgMar w:top="1440" w:right="1440" w:bottom="1440" w:left="1440" w:header="720" w:footer="82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7572" w:rsidRDefault="00C57572">
      <w:r>
        <w:separator/>
      </w:r>
    </w:p>
    <w:p w:rsidR="00C57572" w:rsidRDefault="00C57572"/>
    <w:p w:rsidR="00C57572" w:rsidRDefault="00C57572"/>
    <w:p w:rsidR="00C57572" w:rsidRDefault="00C57572"/>
    <w:p w:rsidR="00C57572" w:rsidRDefault="00C57572"/>
  </w:endnote>
  <w:endnote w:type="continuationSeparator" w:id="0">
    <w:p w:rsidR="00C57572" w:rsidRDefault="00C57572">
      <w:r>
        <w:continuationSeparator/>
      </w:r>
    </w:p>
    <w:p w:rsidR="00C57572" w:rsidRDefault="00C57572"/>
    <w:p w:rsidR="00C57572" w:rsidRDefault="00C57572"/>
    <w:p w:rsidR="00C57572" w:rsidRDefault="00C57572"/>
    <w:p w:rsidR="00C57572" w:rsidRDefault="00C5757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JHFABM+TimesNewRoman">
    <w:altName w:val="Times New Roman"/>
    <w:panose1 w:val="00000000000000000000"/>
    <w:charset w:val="00"/>
    <w:family w:val="roman"/>
    <w:notTrueType/>
    <w:pitch w:val="default"/>
    <w:sig w:usb0="00000003" w:usb1="00000000" w:usb2="00000000" w:usb3="00000000" w:csb0="00000001" w:csb1="00000000"/>
  </w:font>
  <w:font w:name="88yfe">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FuturaBT-Book">
    <w:panose1 w:val="00000000000000000000"/>
    <w:charset w:val="00"/>
    <w:family w:val="swiss"/>
    <w:notTrueType/>
    <w:pitch w:val="default"/>
    <w:sig w:usb0="00000003" w:usb1="00000000" w:usb2="00000000" w:usb3="00000000" w:csb0="00000001" w:csb1="00000000"/>
  </w:font>
  <w:font w:name="VAGRoundedBT-Regular">
    <w:panose1 w:val="00000000000000000000"/>
    <w:charset w:val="00"/>
    <w:family w:val="swiss"/>
    <w:notTrueType/>
    <w:pitch w:val="default"/>
    <w:sig w:usb0="00000003" w:usb1="00000000" w:usb2="00000000" w:usb3="00000000" w:csb0="00000001" w:csb1="00000000"/>
  </w:font>
  <w:font w:name="TT151t00">
    <w:panose1 w:val="00000000000000000000"/>
    <w:charset w:val="00"/>
    <w:family w:val="auto"/>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4D96" w:rsidRDefault="00C74D96">
    <w:pPr>
      <w:jc w:val="right"/>
    </w:pPr>
  </w:p>
  <w:p w:rsidR="00C74D96" w:rsidRDefault="00C74D96">
    <w:pPr>
      <w:jc w:val="right"/>
    </w:pPr>
    <w:r>
      <w:fldChar w:fldCharType="begin"/>
    </w:r>
    <w:r>
      <w:instrText xml:space="preserve"> PAGE   \* MERGEFORMAT </w:instrText>
    </w:r>
    <w:r>
      <w:fldChar w:fldCharType="separate"/>
    </w:r>
    <w:r w:rsidR="0071736B">
      <w:rPr>
        <w:noProof/>
      </w:rPr>
      <w:t>2</w:t>
    </w:r>
    <w:r>
      <w:rPr>
        <w:noProof/>
      </w:rPr>
      <w:fldChar w:fldCharType="end"/>
    </w:r>
    <w:r>
      <w:t xml:space="preserve"> </w:t>
    </w:r>
    <w:r>
      <w:rPr>
        <w:color w:val="A04DA3" w:themeColor="accent3"/>
      </w:rPr>
      <w:sym w:font="Wingdings 2" w:char="F097"/>
    </w:r>
    <w:r>
      <w:t xml:space="preserve"> </w:t>
    </w:r>
  </w:p>
  <w:p w:rsidR="00C74D96" w:rsidRDefault="00C74D96">
    <w:pPr>
      <w:jc w:val="right"/>
    </w:pPr>
    <w:r>
      <w:rPr>
        <w:noProof/>
        <w:lang w:val="en-CA" w:eastAsia="en-CA"/>
      </w:rPr>
      <mc:AlternateContent>
        <mc:Choice Requires="wpg">
          <w:drawing>
            <wp:inline distT="0" distB="0" distL="0" distR="0" wp14:anchorId="579A329F" wp14:editId="5194D102">
              <wp:extent cx="2327910" cy="45085"/>
              <wp:effectExtent l="9525" t="10160" r="15240" b="11430"/>
              <wp:docPr id="15"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45085"/>
                        <a:chOff x="7606" y="15084"/>
                        <a:chExt cx="3666" cy="71"/>
                      </a:xfrm>
                    </wpg:grpSpPr>
                    <wps:wsp>
                      <wps:cNvPr id="18" name="AutoShape 24"/>
                      <wps:cNvCnPr>
                        <a:cxnSpLocks noChangeShapeType="1"/>
                      </wps:cNvCnPr>
                      <wps:spPr bwMode="auto">
                        <a:xfrm rot="10800000">
                          <a:off x="8548" y="15084"/>
                          <a:ext cx="2723" cy="0"/>
                        </a:xfrm>
                        <a:prstGeom prst="straightConnector1">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s:wsp>
                      <wps:cNvPr id="20" name="AutoShape 25"/>
                      <wps:cNvCnPr>
                        <a:cxnSpLocks noChangeShapeType="1"/>
                      </wps:cNvCnPr>
                      <wps:spPr bwMode="auto">
                        <a:xfrm rot="10800000">
                          <a:off x="7606" y="15155"/>
                          <a:ext cx="3666" cy="0"/>
                        </a:xfrm>
                        <a:prstGeom prst="straightConnector1">
                          <a:avLst/>
                        </a:prstGeom>
                        <a:noFill/>
                        <a:ln w="3175">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5="http://schemas.microsoft.com/office/word/2012/wordml">
          <w:pict>
            <v:group w14:anchorId="44B0318D" id="Group 23" o:spid="_x0000_s1026" style="width:183.3pt;height:3.55pt;mso-position-horizontal-relative:char;mso-position-vertical-relative:line" coordorigin="7606,15084" coordsize="366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">
              <v:shapetype id="_x0000_t32" coordsize="21600,21600" o:spt="32" o:oned="t" path="m,l21600,21600e" filled="f">
                <v:path arrowok="t" fillok="f" o:connecttype="none"/>
                <o:lock v:ext="edit" shapetype="t"/>
              </v:shapetype>
              <v:shape id="AutoShape 24" o:spid="_x0000_s1027" type="#_x0000_t32" style="position:absolute;left:8548;top:15084;width:2723;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wK/cQAAADbAAAADwAAAGRycy9kb3ducmV2LnhtbESPTWvCQBCG70L/wzIFL1I3ESkldZWi&#10;CCLYUhvvQ3aahGZnQ3Y1ib++cyj0NsO8H8+sNoNr1I26UHs2kM4TUMSFtzWXBvKv/dMLqBCRLTae&#10;ycBIATbrh8kKM+t7/qTbOZZKQjhkaKCKsc20DkVFDsPct8Ry+/adwyhrV2rbYS/hrtGLJHnWDmuW&#10;hgpb2lZU/JyvTnpnH9djfx9zGneUvi9PyeWS5sZMH4e3V1CRhvgv/nMfrOALrPwiA+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zAr9xAAAANsAAAAPAAAAAAAAAAAA&#10;AAAAAKECAABkcnMvZG93bnJldi54bWxQSwUGAAAAAAQABAD5AAAAkgMAAAAA&#10;" strokecolor="#438086 [3205]" strokeweight="1.5pt"/>
              <v:shape id="AutoShape 25" o:spid="_x0000_s1028" type="#_x0000_t32" style="position:absolute;left:7606;top:15155;width:3666;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6YcEAAADbAAAADwAAAGRycy9kb3ducmV2LnhtbERPPWvDMBDdA/0P4grdYrkeWuNGCUmJ&#10;odAsjT1kPKyzLWqdjKXEbn99NBQ6Pt73ZrfYQdxo8saxguckBUHcOG24U1BX5ToH4QOyxsExKfgh&#10;D7vtw2qDhXYzf9HtHDoRQ9gXqKAPYSyk9E1PFn3iRuLItW6yGCKcOqknnGO4HWSWpi/SouHY0ONI&#10;7z013+erVdB+ppca2/bVHHIjs7KsTtnxV6mnx2X/BiLQEv7Ff+4PrSCL6+OX+APk9g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z5fphwQAAANsAAAAPAAAAAAAAAAAAAAAA&#10;AKECAABkcnMvZG93bnJldi54bWxQSwUGAAAAAAQABAD5AAAAjwMAAAAA&#10;" strokecolor="#438086 [3205]" strokeweight=".25pt"/>
              <w10:anchorlock/>
            </v:group>
          </w:pict>
        </mc:Fallback>
      </mc:AlternateContent>
    </w:r>
  </w:p>
  <w:p w:rsidR="00C74D96" w:rsidRDefault="00C74D96">
    <w:pPr>
      <w:pStyle w:val="NoSpacing"/>
      <w:rPr>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4D96" w:rsidRDefault="00C74D96">
    <w:pPr>
      <w:jc w:val="right"/>
    </w:pPr>
    <w:r>
      <w:fldChar w:fldCharType="begin"/>
    </w:r>
    <w:r>
      <w:instrText xml:space="preserve"> PAGE   \* MERGEFORMAT </w:instrText>
    </w:r>
    <w:r>
      <w:fldChar w:fldCharType="separate"/>
    </w:r>
    <w:r w:rsidR="0071736B">
      <w:rPr>
        <w:noProof/>
      </w:rPr>
      <w:t>1</w:t>
    </w:r>
    <w:r>
      <w:rPr>
        <w:noProof/>
      </w:rPr>
      <w:fldChar w:fldCharType="end"/>
    </w:r>
    <w:r>
      <w:t xml:space="preserve"> </w:t>
    </w:r>
    <w:r>
      <w:rPr>
        <w:color w:val="A04DA3" w:themeColor="accent3"/>
      </w:rPr>
      <w:sym w:font="Wingdings 2" w:char="F097"/>
    </w:r>
    <w:r>
      <w:t xml:space="preserve"> </w:t>
    </w:r>
  </w:p>
  <w:p w:rsidR="00C74D96" w:rsidRDefault="00C74D96">
    <w:pPr>
      <w:jc w:val="right"/>
    </w:pPr>
    <w:r>
      <w:rPr>
        <w:noProof/>
        <w:lang w:val="en-CA" w:eastAsia="en-CA"/>
      </w:rPr>
      <mc:AlternateContent>
        <mc:Choice Requires="wpg">
          <w:drawing>
            <wp:inline distT="0" distB="0" distL="0" distR="0" wp14:anchorId="55230BFF" wp14:editId="3C902069">
              <wp:extent cx="2327910" cy="45085"/>
              <wp:effectExtent l="9525" t="10160" r="15240" b="11430"/>
              <wp:docPr id="5"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45085"/>
                        <a:chOff x="7606" y="15084"/>
                        <a:chExt cx="3666" cy="71"/>
                      </a:xfrm>
                    </wpg:grpSpPr>
                    <wps:wsp>
                      <wps:cNvPr id="6" name="AutoShape 21"/>
                      <wps:cNvCnPr>
                        <a:cxnSpLocks noChangeShapeType="1"/>
                      </wps:cNvCnPr>
                      <wps:spPr bwMode="auto">
                        <a:xfrm rot="10800000">
                          <a:off x="8548" y="15084"/>
                          <a:ext cx="2723" cy="0"/>
                        </a:xfrm>
                        <a:prstGeom prst="straightConnector1">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s:wsp>
                      <wps:cNvPr id="11" name="AutoShape 22"/>
                      <wps:cNvCnPr>
                        <a:cxnSpLocks noChangeShapeType="1"/>
                      </wps:cNvCnPr>
                      <wps:spPr bwMode="auto">
                        <a:xfrm rot="10800000">
                          <a:off x="7606" y="15155"/>
                          <a:ext cx="3666" cy="0"/>
                        </a:xfrm>
                        <a:prstGeom prst="straightConnector1">
                          <a:avLst/>
                        </a:prstGeom>
                        <a:noFill/>
                        <a:ln w="3175">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5="http://schemas.microsoft.com/office/word/2012/wordml">
          <w:pict>
            <v:group w14:anchorId="494D0434" id="Group 20" o:spid="_x0000_s1026" style="width:183.3pt;height:3.55pt;mso-position-horizontal-relative:char;mso-position-vertical-relative:line" coordorigin="7606,15084" coordsize="366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">
              <v:shapetype id="_x0000_t32" coordsize="21600,21600" o:spt="32" o:oned="t" path="m,l21600,21600e" filled="f">
                <v:path arrowok="t" fillok="f" o:connecttype="none"/>
                <o:lock v:ext="edit" shapetype="t"/>
              </v:shapetype>
              <v:shape id="AutoShape 21" o:spid="_x0000_s1027" type="#_x0000_t32" style="position:absolute;left:8548;top:15084;width:2723;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AClcIAAADaAAAADwAAAGRycy9kb3ducmV2LnhtbESPX2vCMBTF3wd+h3AFX8ZMKyKjGmUo&#10;gyHoWFffL821LWtuShNt66c3grDHw/nz46w2vanFlVpXWVYQTyMQxLnVFRcKst/Pt3cQziNrrC2T&#10;goEcbNajlxUm2nb8Q9fUFyKMsEtQQel9k0jp8pIMuqltiIN3tq1BH2RbSN1iF8ZNLWdRtJAGKw6E&#10;EhvalpT/pRcTuK/fl313GzIadhQf54fodIozpSbj/mMJwlPv/8PP9pdWsIDHlXAD5Po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nAClcIAAADaAAAADwAAAAAAAAAAAAAA&#10;AAChAgAAZHJzL2Rvd25yZXYueG1sUEsFBgAAAAAEAAQA+QAAAJADAAAAAA==&#10;" strokecolor="#438086 [3205]" strokeweight="1.5pt"/>
              <v:shape id="AutoShape 22" o:spid="_x0000_s1028" type="#_x0000_t32" style="position:absolute;left:7606;top:15155;width:3666;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WVR8IAAADbAAAADwAAAGRycy9kb3ducmV2LnhtbERPPWvDMBDdC/kP4gLZGjke0uBGCW2I&#10;odAutT1kPKyzLWqdjKXGTn59VSh0u8f7vP1xtr240uiNYwWbdQKCuHbacKugKvPHHQgfkDX2jknB&#10;jTwcD4uHPWbaTfxJ1yK0Ioawz1BBF8KQSenrjiz6tRuII9e40WKIcGylHnGK4baXaZJspUXDsaHD&#10;gU4d1V/Ft1XQvCeXCpvmybzujEzzvPxIz3elVsv55RlEoDn8i//cbzrO38DvL/EAef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sWVR8IAAADbAAAADwAAAAAAAAAAAAAA&#10;AAChAgAAZHJzL2Rvd25yZXYueG1sUEsFBgAAAAAEAAQA+QAAAJADAAAAAA==&#10;" strokecolor="#438086 [3205]" strokeweight=".25pt"/>
              <w10:anchorlock/>
            </v:group>
          </w:pict>
        </mc:Fallback>
      </mc:AlternateContent>
    </w:r>
  </w:p>
  <w:p w:rsidR="00C74D96" w:rsidRDefault="00C74D96">
    <w:pPr>
      <w:pStyle w:val="NoSpacing"/>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7572" w:rsidRDefault="00C57572">
      <w:r>
        <w:separator/>
      </w:r>
    </w:p>
    <w:p w:rsidR="00C57572" w:rsidRDefault="00C57572"/>
    <w:p w:rsidR="00C57572" w:rsidRDefault="00C57572"/>
    <w:p w:rsidR="00C57572" w:rsidRDefault="00C57572"/>
    <w:p w:rsidR="00C57572" w:rsidRDefault="00C57572"/>
  </w:footnote>
  <w:footnote w:type="continuationSeparator" w:id="0">
    <w:p w:rsidR="00C57572" w:rsidRDefault="00C57572">
      <w:r>
        <w:continuationSeparator/>
      </w:r>
    </w:p>
    <w:p w:rsidR="00C57572" w:rsidRDefault="00C57572"/>
    <w:p w:rsidR="00C57572" w:rsidRDefault="00C57572"/>
    <w:p w:rsidR="00C57572" w:rsidRDefault="00C57572"/>
    <w:p w:rsidR="00C57572" w:rsidRDefault="00C5757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4D96" w:rsidRDefault="0071736B">
    <w:pPr>
      <w:pStyle w:val="Header"/>
      <w:pBdr>
        <w:bottom w:val="single" w:sz="4" w:space="0" w:color="auto"/>
      </w:pBdr>
    </w:pPr>
    <w:sdt>
      <w:sdtPr>
        <w:id w:val="-1249266993"/>
        <w:dataBinding w:prefixMappings="xmlns:ns0='http://schemas.openxmlformats.org/package/2006/metadata/core-properties' xmlns:ns1='http://purl.org/dc/elements/1.1/'" w:xpath="/ns0:coreProperties[1]/ns1:creator[1]" w:storeItemID="{6C3C8BC8-F283-45AE-878A-BAB7291924A1}"/>
        <w:text/>
      </w:sdtPr>
      <w:sdtEndPr/>
      <w:sdtContent>
        <w:r w:rsidR="00C74D96">
          <w:rPr>
            <w:lang w:val="en-CA"/>
          </w:rPr>
          <w:t>Kootenay Planning Consultants</w:t>
        </w:r>
      </w:sdtContent>
    </w:sdt>
  </w:p>
  <w:p w:rsidR="00C74D96" w:rsidRDefault="00C74D9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1694873"/>
      <w:dataBinding w:prefixMappings="xmlns:ns0='http://schemas.openxmlformats.org/package/2006/metadata/core-properties' xmlns:ns1='http://purl.org/dc/elements/1.1/'" w:xpath="/ns0:coreProperties[1]/ns1:creator[1]" w:storeItemID="{6C3C8BC8-F283-45AE-878A-BAB7291924A1}"/>
      <w:text/>
    </w:sdtPr>
    <w:sdtEndPr/>
    <w:sdtContent>
      <w:p w:rsidR="00C74D96" w:rsidRDefault="00C74D96">
        <w:pPr>
          <w:pStyle w:val="Header"/>
          <w:pBdr>
            <w:bottom w:val="single" w:sz="4" w:space="0" w:color="auto"/>
          </w:pBdr>
          <w:jc w:val="right"/>
        </w:pPr>
        <w:r>
          <w:rPr>
            <w:lang w:val="en-CA"/>
          </w:rPr>
          <w:t>Kootenay Planning Consultants</w:t>
        </w:r>
      </w:p>
    </w:sdtContent>
  </w:sdt>
  <w:p w:rsidR="00C74D96" w:rsidRDefault="00C74D9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005090"/>
      <w:docPartObj>
        <w:docPartGallery w:val="Watermarks"/>
        <w:docPartUnique/>
      </w:docPartObj>
    </w:sdtPr>
    <w:sdtEndPr/>
    <w:sdtContent>
      <w:p w:rsidR="00C74D96" w:rsidRDefault="0071736B">
        <w:pPr>
          <w:pStyle w:val="Header"/>
        </w:pPr>
        <w:r>
          <w:rPr>
            <w:noProof/>
            <w:lang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76"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BB5DA7"/>
    <w:multiLevelType w:val="hybridMultilevel"/>
    <w:tmpl w:val="197C175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124B7CF1"/>
    <w:multiLevelType w:val="multilevel"/>
    <w:tmpl w:val="7AC6A14E"/>
    <w:styleLink w:val="UrbanNumberedList"/>
    <w:lvl w:ilvl="0">
      <w:start w:val="1"/>
      <w:numFmt w:val="decimal"/>
      <w:lvlText w:val="%1."/>
      <w:lvlJc w:val="left"/>
      <w:pPr>
        <w:ind w:left="288" w:hanging="288"/>
      </w:pPr>
      <w:rPr>
        <w:rFonts w:asciiTheme="minorHAnsi" w:hAnsiTheme="minorHAnsi" w:hint="default"/>
        <w:i w:val="0"/>
        <w:color w:val="A04DA3" w:themeColor="accent3"/>
        <w:sz w:val="20"/>
      </w:rPr>
    </w:lvl>
    <w:lvl w:ilvl="1">
      <w:start w:val="1"/>
      <w:numFmt w:val="upperLetter"/>
      <w:lvlText w:val="%2."/>
      <w:lvlJc w:val="left"/>
      <w:pPr>
        <w:ind w:left="792" w:hanging="288"/>
      </w:pPr>
      <w:rPr>
        <w:rFonts w:asciiTheme="minorHAnsi" w:hAnsiTheme="minorHAnsi" w:hint="default"/>
        <w:b w:val="0"/>
        <w:i w:val="0"/>
        <w:color w:val="438086" w:themeColor="accent2"/>
        <w:sz w:val="20"/>
      </w:rPr>
    </w:lvl>
    <w:lvl w:ilvl="2">
      <w:start w:val="1"/>
      <w:numFmt w:val="lowerRoman"/>
      <w:lvlText w:val="%3."/>
      <w:lvlJc w:val="right"/>
      <w:pPr>
        <w:ind w:left="1296" w:hanging="288"/>
      </w:pPr>
      <w:rPr>
        <w:rFonts w:asciiTheme="minorHAnsi" w:hAnsiTheme="minorHAnsi" w:hint="default"/>
        <w:b w:val="0"/>
        <w:i w:val="0"/>
        <w:color w:val="53548A" w:themeColor="accent1"/>
        <w:sz w:val="20"/>
      </w:rPr>
    </w:lvl>
    <w:lvl w:ilvl="3">
      <w:start w:val="1"/>
      <w:numFmt w:val="decimal"/>
      <w:lvlText w:val="%4."/>
      <w:lvlJc w:val="left"/>
      <w:pPr>
        <w:ind w:left="1800" w:hanging="288"/>
      </w:pPr>
      <w:rPr>
        <w:rFonts w:asciiTheme="minorHAnsi" w:hAnsiTheme="minorHAnsi" w:hint="default"/>
        <w:b w:val="0"/>
        <w:i w:val="0"/>
        <w:color w:val="53548A" w:themeColor="accent1"/>
        <w:sz w:val="20"/>
      </w:rPr>
    </w:lvl>
    <w:lvl w:ilvl="4">
      <w:start w:val="1"/>
      <w:numFmt w:val="lowerLetter"/>
      <w:lvlText w:val="%5."/>
      <w:lvlJc w:val="left"/>
      <w:pPr>
        <w:ind w:left="2304" w:hanging="288"/>
      </w:pPr>
      <w:rPr>
        <w:rFonts w:asciiTheme="minorHAnsi" w:hAnsiTheme="minorHAnsi" w:hint="default"/>
        <w:b w:val="0"/>
        <w:i w:val="0"/>
        <w:color w:val="53548A" w:themeColor="accent1"/>
        <w:sz w:val="20"/>
      </w:rPr>
    </w:lvl>
    <w:lvl w:ilvl="5">
      <w:start w:val="1"/>
      <w:numFmt w:val="lowerRoman"/>
      <w:lvlText w:val="%6."/>
      <w:lvlJc w:val="right"/>
      <w:pPr>
        <w:ind w:left="2808" w:hanging="288"/>
      </w:pPr>
      <w:rPr>
        <w:rFonts w:asciiTheme="minorHAnsi" w:hAnsiTheme="minorHAnsi" w:hint="default"/>
        <w:b w:val="0"/>
        <w:i w:val="0"/>
        <w:color w:val="53548A" w:themeColor="accent1"/>
        <w:sz w:val="20"/>
      </w:rPr>
    </w:lvl>
    <w:lvl w:ilvl="6">
      <w:start w:val="1"/>
      <w:numFmt w:val="decimal"/>
      <w:lvlText w:val="%7."/>
      <w:lvlJc w:val="left"/>
      <w:pPr>
        <w:ind w:left="3312" w:hanging="288"/>
      </w:pPr>
      <w:rPr>
        <w:rFonts w:asciiTheme="minorHAnsi" w:hAnsiTheme="minorHAnsi" w:hint="default"/>
        <w:b w:val="0"/>
        <w:i w:val="0"/>
        <w:color w:val="53548A" w:themeColor="accent1"/>
        <w:sz w:val="20"/>
      </w:rPr>
    </w:lvl>
    <w:lvl w:ilvl="7">
      <w:start w:val="1"/>
      <w:numFmt w:val="lowerLetter"/>
      <w:lvlText w:val="%8."/>
      <w:lvlJc w:val="left"/>
      <w:pPr>
        <w:ind w:left="3816" w:hanging="288"/>
      </w:pPr>
      <w:rPr>
        <w:rFonts w:asciiTheme="minorHAnsi" w:hAnsiTheme="minorHAnsi" w:hint="default"/>
        <w:b w:val="0"/>
        <w:i w:val="0"/>
        <w:color w:val="53548A" w:themeColor="accent1"/>
        <w:sz w:val="20"/>
      </w:rPr>
    </w:lvl>
    <w:lvl w:ilvl="8">
      <w:start w:val="1"/>
      <w:numFmt w:val="lowerRoman"/>
      <w:lvlText w:val="%9."/>
      <w:lvlJc w:val="right"/>
      <w:pPr>
        <w:ind w:left="4320" w:hanging="288"/>
      </w:pPr>
      <w:rPr>
        <w:rFonts w:asciiTheme="minorHAnsi" w:hAnsiTheme="minorHAnsi" w:hint="default"/>
        <w:b w:val="0"/>
        <w:i w:val="0"/>
        <w:color w:val="53548A" w:themeColor="accent1"/>
        <w:sz w:val="20"/>
      </w:rPr>
    </w:lvl>
  </w:abstractNum>
  <w:abstractNum w:abstractNumId="2">
    <w:nsid w:val="18551B10"/>
    <w:multiLevelType w:val="hybridMultilevel"/>
    <w:tmpl w:val="CFEC3F0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nsid w:val="362A3AA3"/>
    <w:multiLevelType w:val="hybridMultilevel"/>
    <w:tmpl w:val="F6AA6D3C"/>
    <w:lvl w:ilvl="0" w:tplc="A3706E18">
      <w:numFmt w:val="bullet"/>
      <w:lvlText w:val="-"/>
      <w:lvlJc w:val="left"/>
      <w:pPr>
        <w:ind w:left="720" w:hanging="360"/>
      </w:pPr>
      <w:rPr>
        <w:rFonts w:ascii="Calibri" w:eastAsiaTheme="minorHAnsi" w:hAnsi="Calibri" w:cstheme="minorBid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nsid w:val="36853E5E"/>
    <w:multiLevelType w:val="hybridMultilevel"/>
    <w:tmpl w:val="A4AA98C0"/>
    <w:lvl w:ilvl="0" w:tplc="10090001">
      <w:start w:val="1"/>
      <w:numFmt w:val="bullet"/>
      <w:lvlText w:val=""/>
      <w:lvlJc w:val="left"/>
      <w:pPr>
        <w:ind w:left="765" w:hanging="360"/>
      </w:pPr>
      <w:rPr>
        <w:rFonts w:ascii="Symbol" w:hAnsi="Symbol" w:hint="default"/>
      </w:rPr>
    </w:lvl>
    <w:lvl w:ilvl="1" w:tplc="10090003" w:tentative="1">
      <w:start w:val="1"/>
      <w:numFmt w:val="bullet"/>
      <w:lvlText w:val="o"/>
      <w:lvlJc w:val="left"/>
      <w:pPr>
        <w:ind w:left="1485" w:hanging="360"/>
      </w:pPr>
      <w:rPr>
        <w:rFonts w:ascii="Courier New" w:hAnsi="Courier New" w:cs="Courier New" w:hint="default"/>
      </w:rPr>
    </w:lvl>
    <w:lvl w:ilvl="2" w:tplc="10090005" w:tentative="1">
      <w:start w:val="1"/>
      <w:numFmt w:val="bullet"/>
      <w:lvlText w:val=""/>
      <w:lvlJc w:val="left"/>
      <w:pPr>
        <w:ind w:left="2205" w:hanging="360"/>
      </w:pPr>
      <w:rPr>
        <w:rFonts w:ascii="Wingdings" w:hAnsi="Wingdings" w:hint="default"/>
      </w:rPr>
    </w:lvl>
    <w:lvl w:ilvl="3" w:tplc="10090001" w:tentative="1">
      <w:start w:val="1"/>
      <w:numFmt w:val="bullet"/>
      <w:lvlText w:val=""/>
      <w:lvlJc w:val="left"/>
      <w:pPr>
        <w:ind w:left="2925" w:hanging="360"/>
      </w:pPr>
      <w:rPr>
        <w:rFonts w:ascii="Symbol" w:hAnsi="Symbol" w:hint="default"/>
      </w:rPr>
    </w:lvl>
    <w:lvl w:ilvl="4" w:tplc="10090003" w:tentative="1">
      <w:start w:val="1"/>
      <w:numFmt w:val="bullet"/>
      <w:lvlText w:val="o"/>
      <w:lvlJc w:val="left"/>
      <w:pPr>
        <w:ind w:left="3645" w:hanging="360"/>
      </w:pPr>
      <w:rPr>
        <w:rFonts w:ascii="Courier New" w:hAnsi="Courier New" w:cs="Courier New" w:hint="default"/>
      </w:rPr>
    </w:lvl>
    <w:lvl w:ilvl="5" w:tplc="10090005" w:tentative="1">
      <w:start w:val="1"/>
      <w:numFmt w:val="bullet"/>
      <w:lvlText w:val=""/>
      <w:lvlJc w:val="left"/>
      <w:pPr>
        <w:ind w:left="4365" w:hanging="360"/>
      </w:pPr>
      <w:rPr>
        <w:rFonts w:ascii="Wingdings" w:hAnsi="Wingdings" w:hint="default"/>
      </w:rPr>
    </w:lvl>
    <w:lvl w:ilvl="6" w:tplc="10090001" w:tentative="1">
      <w:start w:val="1"/>
      <w:numFmt w:val="bullet"/>
      <w:lvlText w:val=""/>
      <w:lvlJc w:val="left"/>
      <w:pPr>
        <w:ind w:left="5085" w:hanging="360"/>
      </w:pPr>
      <w:rPr>
        <w:rFonts w:ascii="Symbol" w:hAnsi="Symbol" w:hint="default"/>
      </w:rPr>
    </w:lvl>
    <w:lvl w:ilvl="7" w:tplc="10090003" w:tentative="1">
      <w:start w:val="1"/>
      <w:numFmt w:val="bullet"/>
      <w:lvlText w:val="o"/>
      <w:lvlJc w:val="left"/>
      <w:pPr>
        <w:ind w:left="5805" w:hanging="360"/>
      </w:pPr>
      <w:rPr>
        <w:rFonts w:ascii="Courier New" w:hAnsi="Courier New" w:cs="Courier New" w:hint="default"/>
      </w:rPr>
    </w:lvl>
    <w:lvl w:ilvl="8" w:tplc="10090005" w:tentative="1">
      <w:start w:val="1"/>
      <w:numFmt w:val="bullet"/>
      <w:lvlText w:val=""/>
      <w:lvlJc w:val="left"/>
      <w:pPr>
        <w:ind w:left="6525" w:hanging="360"/>
      </w:pPr>
      <w:rPr>
        <w:rFonts w:ascii="Wingdings" w:hAnsi="Wingdings" w:hint="default"/>
      </w:rPr>
    </w:lvl>
  </w:abstractNum>
  <w:abstractNum w:abstractNumId="5">
    <w:nsid w:val="3D9C46A3"/>
    <w:multiLevelType w:val="multilevel"/>
    <w:tmpl w:val="33B056D0"/>
    <w:styleLink w:val="UrbanBulletedList"/>
    <w:lvl w:ilvl="0">
      <w:start w:val="1"/>
      <w:numFmt w:val="bullet"/>
      <w:pStyle w:val="Bullet1"/>
      <w:lvlText w:val=""/>
      <w:lvlJc w:val="left"/>
      <w:pPr>
        <w:ind w:left="216" w:hanging="216"/>
      </w:pPr>
      <w:rPr>
        <w:rFonts w:ascii="Symbol" w:hAnsi="Symbol" w:hint="default"/>
        <w:b w:val="0"/>
        <w:i w:val="0"/>
        <w:color w:val="A04DA3" w:themeColor="accent3"/>
        <w:sz w:val="18"/>
      </w:rPr>
    </w:lvl>
    <w:lvl w:ilvl="1">
      <w:start w:val="1"/>
      <w:numFmt w:val="bullet"/>
      <w:pStyle w:val="Bullet2"/>
      <w:lvlText w:val=""/>
      <w:lvlJc w:val="left"/>
      <w:pPr>
        <w:ind w:left="461" w:hanging="216"/>
      </w:pPr>
      <w:rPr>
        <w:rFonts w:ascii="Wingdings" w:hAnsi="Wingdings" w:hint="default"/>
        <w:b w:val="0"/>
        <w:i w:val="0"/>
        <w:color w:val="438086" w:themeColor="accent2"/>
        <w:sz w:val="12"/>
      </w:rPr>
    </w:lvl>
    <w:lvl w:ilvl="2">
      <w:start w:val="1"/>
      <w:numFmt w:val="bullet"/>
      <w:pStyle w:val="Bullet3"/>
      <w:lvlText w:val=""/>
      <w:lvlJc w:val="left"/>
      <w:pPr>
        <w:ind w:left="706" w:hanging="216"/>
      </w:pPr>
      <w:rPr>
        <w:rFonts w:ascii="Symbol" w:hAnsi="Symbol" w:hint="default"/>
        <w:b w:val="0"/>
        <w:i w:val="0"/>
        <w:color w:val="53548A" w:themeColor="accent1"/>
        <w:sz w:val="16"/>
      </w:rPr>
    </w:lvl>
    <w:lvl w:ilvl="3">
      <w:start w:val="1"/>
      <w:numFmt w:val="bullet"/>
      <w:lvlText w:val=""/>
      <w:lvlJc w:val="left"/>
      <w:pPr>
        <w:ind w:left="951" w:hanging="216"/>
      </w:pPr>
      <w:rPr>
        <w:rFonts w:ascii="Symbol" w:hAnsi="Symbol" w:hint="default"/>
        <w:b w:val="0"/>
        <w:i w:val="0"/>
        <w:color w:val="53548A" w:themeColor="accent1"/>
        <w:sz w:val="16"/>
      </w:rPr>
    </w:lvl>
    <w:lvl w:ilvl="4">
      <w:start w:val="1"/>
      <w:numFmt w:val="bullet"/>
      <w:lvlText w:val=""/>
      <w:lvlJc w:val="left"/>
      <w:pPr>
        <w:ind w:left="1196" w:hanging="216"/>
      </w:pPr>
      <w:rPr>
        <w:rFonts w:ascii="Symbol" w:hAnsi="Symbol" w:hint="default"/>
        <w:color w:val="53548A" w:themeColor="accent1"/>
        <w:sz w:val="16"/>
      </w:rPr>
    </w:lvl>
    <w:lvl w:ilvl="5">
      <w:start w:val="1"/>
      <w:numFmt w:val="bullet"/>
      <w:lvlText w:val=""/>
      <w:lvlJc w:val="left"/>
      <w:pPr>
        <w:ind w:left="1441" w:hanging="216"/>
      </w:pPr>
      <w:rPr>
        <w:rFonts w:ascii="Symbol" w:hAnsi="Symbol" w:hint="default"/>
        <w:color w:val="53548A" w:themeColor="accent1"/>
        <w:sz w:val="16"/>
      </w:rPr>
    </w:lvl>
    <w:lvl w:ilvl="6">
      <w:start w:val="1"/>
      <w:numFmt w:val="bullet"/>
      <w:lvlText w:val=""/>
      <w:lvlJc w:val="left"/>
      <w:pPr>
        <w:ind w:left="1686" w:hanging="216"/>
      </w:pPr>
      <w:rPr>
        <w:rFonts w:ascii="Symbol" w:hAnsi="Symbol" w:hint="default"/>
        <w:color w:val="53548A" w:themeColor="accent1"/>
        <w:sz w:val="16"/>
      </w:rPr>
    </w:lvl>
    <w:lvl w:ilvl="7">
      <w:start w:val="1"/>
      <w:numFmt w:val="bullet"/>
      <w:lvlText w:val=""/>
      <w:lvlJc w:val="left"/>
      <w:pPr>
        <w:ind w:left="1931" w:hanging="216"/>
      </w:pPr>
      <w:rPr>
        <w:rFonts w:ascii="Symbol" w:hAnsi="Symbol" w:hint="default"/>
        <w:color w:val="53548A" w:themeColor="accent1"/>
        <w:sz w:val="16"/>
      </w:rPr>
    </w:lvl>
    <w:lvl w:ilvl="8">
      <w:start w:val="1"/>
      <w:numFmt w:val="bullet"/>
      <w:lvlText w:val=""/>
      <w:lvlJc w:val="left"/>
      <w:pPr>
        <w:ind w:left="2176" w:hanging="216"/>
      </w:pPr>
      <w:rPr>
        <w:rFonts w:ascii="Symbol" w:hAnsi="Symbol" w:hint="default"/>
        <w:color w:val="53548A" w:themeColor="accent1"/>
        <w:sz w:val="16"/>
      </w:rPr>
    </w:lvl>
  </w:abstractNum>
  <w:abstractNum w:abstractNumId="6">
    <w:nsid w:val="4E2A5C47"/>
    <w:multiLevelType w:val="hybridMultilevel"/>
    <w:tmpl w:val="D0529AA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nsid w:val="57941DD8"/>
    <w:multiLevelType w:val="hybridMultilevel"/>
    <w:tmpl w:val="DDDE4A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nsid w:val="58266431"/>
    <w:multiLevelType w:val="hybridMultilevel"/>
    <w:tmpl w:val="E8F838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nsid w:val="58FC1697"/>
    <w:multiLevelType w:val="hybridMultilevel"/>
    <w:tmpl w:val="A7DAFA8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nsid w:val="5B410F01"/>
    <w:multiLevelType w:val="hybridMultilevel"/>
    <w:tmpl w:val="A2A2CEE6"/>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nsid w:val="60160080"/>
    <w:multiLevelType w:val="hybridMultilevel"/>
    <w:tmpl w:val="BFDE512E"/>
    <w:lvl w:ilvl="0" w:tplc="10090001">
      <w:start w:val="1"/>
      <w:numFmt w:val="bullet"/>
      <w:lvlText w:val=""/>
      <w:lvlJc w:val="left"/>
      <w:pPr>
        <w:ind w:left="816" w:hanging="360"/>
      </w:pPr>
      <w:rPr>
        <w:rFonts w:ascii="Symbol" w:hAnsi="Symbol" w:hint="default"/>
      </w:rPr>
    </w:lvl>
    <w:lvl w:ilvl="1" w:tplc="10090003" w:tentative="1">
      <w:start w:val="1"/>
      <w:numFmt w:val="bullet"/>
      <w:lvlText w:val="o"/>
      <w:lvlJc w:val="left"/>
      <w:pPr>
        <w:ind w:left="1536" w:hanging="360"/>
      </w:pPr>
      <w:rPr>
        <w:rFonts w:ascii="Courier New" w:hAnsi="Courier New" w:cs="Courier New" w:hint="default"/>
      </w:rPr>
    </w:lvl>
    <w:lvl w:ilvl="2" w:tplc="10090005" w:tentative="1">
      <w:start w:val="1"/>
      <w:numFmt w:val="bullet"/>
      <w:lvlText w:val=""/>
      <w:lvlJc w:val="left"/>
      <w:pPr>
        <w:ind w:left="2256" w:hanging="360"/>
      </w:pPr>
      <w:rPr>
        <w:rFonts w:ascii="Wingdings" w:hAnsi="Wingdings" w:hint="default"/>
      </w:rPr>
    </w:lvl>
    <w:lvl w:ilvl="3" w:tplc="10090001" w:tentative="1">
      <w:start w:val="1"/>
      <w:numFmt w:val="bullet"/>
      <w:lvlText w:val=""/>
      <w:lvlJc w:val="left"/>
      <w:pPr>
        <w:ind w:left="2976" w:hanging="360"/>
      </w:pPr>
      <w:rPr>
        <w:rFonts w:ascii="Symbol" w:hAnsi="Symbol" w:hint="default"/>
      </w:rPr>
    </w:lvl>
    <w:lvl w:ilvl="4" w:tplc="10090003" w:tentative="1">
      <w:start w:val="1"/>
      <w:numFmt w:val="bullet"/>
      <w:lvlText w:val="o"/>
      <w:lvlJc w:val="left"/>
      <w:pPr>
        <w:ind w:left="3696" w:hanging="360"/>
      </w:pPr>
      <w:rPr>
        <w:rFonts w:ascii="Courier New" w:hAnsi="Courier New" w:cs="Courier New" w:hint="default"/>
      </w:rPr>
    </w:lvl>
    <w:lvl w:ilvl="5" w:tplc="10090005" w:tentative="1">
      <w:start w:val="1"/>
      <w:numFmt w:val="bullet"/>
      <w:lvlText w:val=""/>
      <w:lvlJc w:val="left"/>
      <w:pPr>
        <w:ind w:left="4416" w:hanging="360"/>
      </w:pPr>
      <w:rPr>
        <w:rFonts w:ascii="Wingdings" w:hAnsi="Wingdings" w:hint="default"/>
      </w:rPr>
    </w:lvl>
    <w:lvl w:ilvl="6" w:tplc="10090001" w:tentative="1">
      <w:start w:val="1"/>
      <w:numFmt w:val="bullet"/>
      <w:lvlText w:val=""/>
      <w:lvlJc w:val="left"/>
      <w:pPr>
        <w:ind w:left="5136" w:hanging="360"/>
      </w:pPr>
      <w:rPr>
        <w:rFonts w:ascii="Symbol" w:hAnsi="Symbol" w:hint="default"/>
      </w:rPr>
    </w:lvl>
    <w:lvl w:ilvl="7" w:tplc="10090003" w:tentative="1">
      <w:start w:val="1"/>
      <w:numFmt w:val="bullet"/>
      <w:lvlText w:val="o"/>
      <w:lvlJc w:val="left"/>
      <w:pPr>
        <w:ind w:left="5856" w:hanging="360"/>
      </w:pPr>
      <w:rPr>
        <w:rFonts w:ascii="Courier New" w:hAnsi="Courier New" w:cs="Courier New" w:hint="default"/>
      </w:rPr>
    </w:lvl>
    <w:lvl w:ilvl="8" w:tplc="10090005" w:tentative="1">
      <w:start w:val="1"/>
      <w:numFmt w:val="bullet"/>
      <w:lvlText w:val=""/>
      <w:lvlJc w:val="left"/>
      <w:pPr>
        <w:ind w:left="6576" w:hanging="360"/>
      </w:pPr>
      <w:rPr>
        <w:rFonts w:ascii="Wingdings" w:hAnsi="Wingdings" w:hint="default"/>
      </w:rPr>
    </w:lvl>
  </w:abstractNum>
  <w:abstractNum w:abstractNumId="12">
    <w:nsid w:val="65C15CF3"/>
    <w:multiLevelType w:val="hybridMultilevel"/>
    <w:tmpl w:val="30BC2B4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nsid w:val="7916096F"/>
    <w:multiLevelType w:val="hybridMultilevel"/>
    <w:tmpl w:val="47A297F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nsid w:val="7B972DDA"/>
    <w:multiLevelType w:val="hybridMultilevel"/>
    <w:tmpl w:val="5C94FC40"/>
    <w:lvl w:ilvl="0" w:tplc="10090001">
      <w:start w:val="1"/>
      <w:numFmt w:val="bullet"/>
      <w:lvlText w:val=""/>
      <w:lvlJc w:val="left"/>
      <w:pPr>
        <w:ind w:left="765" w:hanging="360"/>
      </w:pPr>
      <w:rPr>
        <w:rFonts w:ascii="Symbol" w:hAnsi="Symbol" w:hint="default"/>
      </w:rPr>
    </w:lvl>
    <w:lvl w:ilvl="1" w:tplc="10090003" w:tentative="1">
      <w:start w:val="1"/>
      <w:numFmt w:val="bullet"/>
      <w:lvlText w:val="o"/>
      <w:lvlJc w:val="left"/>
      <w:pPr>
        <w:ind w:left="1485" w:hanging="360"/>
      </w:pPr>
      <w:rPr>
        <w:rFonts w:ascii="Courier New" w:hAnsi="Courier New" w:cs="Courier New" w:hint="default"/>
      </w:rPr>
    </w:lvl>
    <w:lvl w:ilvl="2" w:tplc="10090005" w:tentative="1">
      <w:start w:val="1"/>
      <w:numFmt w:val="bullet"/>
      <w:lvlText w:val=""/>
      <w:lvlJc w:val="left"/>
      <w:pPr>
        <w:ind w:left="2205" w:hanging="360"/>
      </w:pPr>
      <w:rPr>
        <w:rFonts w:ascii="Wingdings" w:hAnsi="Wingdings" w:hint="default"/>
      </w:rPr>
    </w:lvl>
    <w:lvl w:ilvl="3" w:tplc="10090001" w:tentative="1">
      <w:start w:val="1"/>
      <w:numFmt w:val="bullet"/>
      <w:lvlText w:val=""/>
      <w:lvlJc w:val="left"/>
      <w:pPr>
        <w:ind w:left="2925" w:hanging="360"/>
      </w:pPr>
      <w:rPr>
        <w:rFonts w:ascii="Symbol" w:hAnsi="Symbol" w:hint="default"/>
      </w:rPr>
    </w:lvl>
    <w:lvl w:ilvl="4" w:tplc="10090003" w:tentative="1">
      <w:start w:val="1"/>
      <w:numFmt w:val="bullet"/>
      <w:lvlText w:val="o"/>
      <w:lvlJc w:val="left"/>
      <w:pPr>
        <w:ind w:left="3645" w:hanging="360"/>
      </w:pPr>
      <w:rPr>
        <w:rFonts w:ascii="Courier New" w:hAnsi="Courier New" w:cs="Courier New" w:hint="default"/>
      </w:rPr>
    </w:lvl>
    <w:lvl w:ilvl="5" w:tplc="10090005" w:tentative="1">
      <w:start w:val="1"/>
      <w:numFmt w:val="bullet"/>
      <w:lvlText w:val=""/>
      <w:lvlJc w:val="left"/>
      <w:pPr>
        <w:ind w:left="4365" w:hanging="360"/>
      </w:pPr>
      <w:rPr>
        <w:rFonts w:ascii="Wingdings" w:hAnsi="Wingdings" w:hint="default"/>
      </w:rPr>
    </w:lvl>
    <w:lvl w:ilvl="6" w:tplc="10090001" w:tentative="1">
      <w:start w:val="1"/>
      <w:numFmt w:val="bullet"/>
      <w:lvlText w:val=""/>
      <w:lvlJc w:val="left"/>
      <w:pPr>
        <w:ind w:left="5085" w:hanging="360"/>
      </w:pPr>
      <w:rPr>
        <w:rFonts w:ascii="Symbol" w:hAnsi="Symbol" w:hint="default"/>
      </w:rPr>
    </w:lvl>
    <w:lvl w:ilvl="7" w:tplc="10090003" w:tentative="1">
      <w:start w:val="1"/>
      <w:numFmt w:val="bullet"/>
      <w:lvlText w:val="o"/>
      <w:lvlJc w:val="left"/>
      <w:pPr>
        <w:ind w:left="5805" w:hanging="360"/>
      </w:pPr>
      <w:rPr>
        <w:rFonts w:ascii="Courier New" w:hAnsi="Courier New" w:cs="Courier New" w:hint="default"/>
      </w:rPr>
    </w:lvl>
    <w:lvl w:ilvl="8" w:tplc="10090005" w:tentative="1">
      <w:start w:val="1"/>
      <w:numFmt w:val="bullet"/>
      <w:lvlText w:val=""/>
      <w:lvlJc w:val="left"/>
      <w:pPr>
        <w:ind w:left="6525" w:hanging="360"/>
      </w:pPr>
      <w:rPr>
        <w:rFonts w:ascii="Wingdings" w:hAnsi="Wingdings" w:hint="default"/>
      </w:rPr>
    </w:lvl>
  </w:abstractNum>
  <w:num w:numId="1">
    <w:abstractNumId w:val="5"/>
  </w:num>
  <w:num w:numId="2">
    <w:abstractNumId w:val="1"/>
  </w:num>
  <w:num w:numId="3">
    <w:abstractNumId w:val="5"/>
  </w:num>
  <w:num w:numId="4">
    <w:abstractNumId w:val="11"/>
  </w:num>
  <w:num w:numId="5">
    <w:abstractNumId w:val="2"/>
  </w:num>
  <w:num w:numId="6">
    <w:abstractNumId w:val="9"/>
  </w:num>
  <w:num w:numId="7">
    <w:abstractNumId w:val="12"/>
  </w:num>
  <w:num w:numId="8">
    <w:abstractNumId w:val="7"/>
  </w:num>
  <w:num w:numId="9">
    <w:abstractNumId w:val="13"/>
  </w:num>
  <w:num w:numId="10">
    <w:abstractNumId w:val="3"/>
  </w:num>
  <w:num w:numId="11">
    <w:abstractNumId w:val="10"/>
  </w:num>
  <w:num w:numId="12">
    <w:abstractNumId w:val="0"/>
  </w:num>
  <w:num w:numId="13">
    <w:abstractNumId w:val="8"/>
  </w:num>
  <w:num w:numId="14">
    <w:abstractNumId w:val="14"/>
  </w:num>
  <w:num w:numId="15">
    <w:abstractNumId w:val="6"/>
  </w:num>
  <w:num w:numId="16">
    <w:abstractNumId w:val="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defaultTabStop w:val="720"/>
  <w:evenAndOddHeaders/>
  <w:drawingGridHorizontalSpacing w:val="100"/>
  <w:displayHorizontalDrawingGridEvery w:val="2"/>
  <w:characterSpacingControl w:val="doNotCompress"/>
  <w:hdrShapeDefaults>
    <o:shapedefaults v:ext="edit" spidmax="2077" fillcolor="white">
      <v:fill color="white"/>
      <o:colormru v:ext="edit" colors="#334c4f,#79b5b0,#b77851,#d1e1e3,#066,#7ea8ac,#4e767a,#293d3f"/>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3587"/>
    <w:rsid w:val="000065B5"/>
    <w:rsid w:val="000128DA"/>
    <w:rsid w:val="00015CDA"/>
    <w:rsid w:val="0001627C"/>
    <w:rsid w:val="00017924"/>
    <w:rsid w:val="000203C0"/>
    <w:rsid w:val="00030067"/>
    <w:rsid w:val="0003576E"/>
    <w:rsid w:val="00044743"/>
    <w:rsid w:val="00047D14"/>
    <w:rsid w:val="00053F4C"/>
    <w:rsid w:val="0005506B"/>
    <w:rsid w:val="00057D09"/>
    <w:rsid w:val="000639F1"/>
    <w:rsid w:val="00070C57"/>
    <w:rsid w:val="00073795"/>
    <w:rsid w:val="00082C81"/>
    <w:rsid w:val="00095221"/>
    <w:rsid w:val="000A7EAB"/>
    <w:rsid w:val="000B4F74"/>
    <w:rsid w:val="000C34AD"/>
    <w:rsid w:val="000C553F"/>
    <w:rsid w:val="000D39C9"/>
    <w:rsid w:val="000E412C"/>
    <w:rsid w:val="000F26FE"/>
    <w:rsid w:val="000F7DD0"/>
    <w:rsid w:val="001078C6"/>
    <w:rsid w:val="0012352F"/>
    <w:rsid w:val="00127A63"/>
    <w:rsid w:val="00143978"/>
    <w:rsid w:val="00144ECA"/>
    <w:rsid w:val="00150C07"/>
    <w:rsid w:val="001532AC"/>
    <w:rsid w:val="00155BBA"/>
    <w:rsid w:val="001618CD"/>
    <w:rsid w:val="001644F7"/>
    <w:rsid w:val="00164BFE"/>
    <w:rsid w:val="0017255D"/>
    <w:rsid w:val="0017652B"/>
    <w:rsid w:val="001838B6"/>
    <w:rsid w:val="001A3F13"/>
    <w:rsid w:val="001A5057"/>
    <w:rsid w:val="001A53CF"/>
    <w:rsid w:val="001A5732"/>
    <w:rsid w:val="001C301A"/>
    <w:rsid w:val="001C53D8"/>
    <w:rsid w:val="001C6425"/>
    <w:rsid w:val="001D14BF"/>
    <w:rsid w:val="001D4D5E"/>
    <w:rsid w:val="001E4D48"/>
    <w:rsid w:val="001F649F"/>
    <w:rsid w:val="00200511"/>
    <w:rsid w:val="00220A89"/>
    <w:rsid w:val="00220C2F"/>
    <w:rsid w:val="00222A8A"/>
    <w:rsid w:val="00223C2B"/>
    <w:rsid w:val="00224F4F"/>
    <w:rsid w:val="002278B2"/>
    <w:rsid w:val="00230911"/>
    <w:rsid w:val="00232B82"/>
    <w:rsid w:val="00240C6E"/>
    <w:rsid w:val="00243F1D"/>
    <w:rsid w:val="002507CF"/>
    <w:rsid w:val="00253301"/>
    <w:rsid w:val="002551AB"/>
    <w:rsid w:val="00264824"/>
    <w:rsid w:val="00272208"/>
    <w:rsid w:val="00272245"/>
    <w:rsid w:val="002907D0"/>
    <w:rsid w:val="00292496"/>
    <w:rsid w:val="002938E3"/>
    <w:rsid w:val="00295137"/>
    <w:rsid w:val="002A01B1"/>
    <w:rsid w:val="002A02CA"/>
    <w:rsid w:val="002B4766"/>
    <w:rsid w:val="002B7D98"/>
    <w:rsid w:val="002C3157"/>
    <w:rsid w:val="002C3C1E"/>
    <w:rsid w:val="002C6911"/>
    <w:rsid w:val="002D4357"/>
    <w:rsid w:val="002E6F2E"/>
    <w:rsid w:val="002F2EB7"/>
    <w:rsid w:val="002F3A67"/>
    <w:rsid w:val="002F4F55"/>
    <w:rsid w:val="00301A08"/>
    <w:rsid w:val="0031272D"/>
    <w:rsid w:val="00315234"/>
    <w:rsid w:val="00315AD0"/>
    <w:rsid w:val="00315F17"/>
    <w:rsid w:val="00322F01"/>
    <w:rsid w:val="00325199"/>
    <w:rsid w:val="0033068C"/>
    <w:rsid w:val="003332B3"/>
    <w:rsid w:val="003346C0"/>
    <w:rsid w:val="003446D2"/>
    <w:rsid w:val="00363883"/>
    <w:rsid w:val="00365C9F"/>
    <w:rsid w:val="003664AB"/>
    <w:rsid w:val="00373E79"/>
    <w:rsid w:val="003779AE"/>
    <w:rsid w:val="00386CFF"/>
    <w:rsid w:val="00392B8D"/>
    <w:rsid w:val="00394FEC"/>
    <w:rsid w:val="00395ED3"/>
    <w:rsid w:val="00396CE9"/>
    <w:rsid w:val="003A5739"/>
    <w:rsid w:val="003B100D"/>
    <w:rsid w:val="003B1EE9"/>
    <w:rsid w:val="003B2035"/>
    <w:rsid w:val="003B2D93"/>
    <w:rsid w:val="003B3E3C"/>
    <w:rsid w:val="003C13EE"/>
    <w:rsid w:val="003C3A0A"/>
    <w:rsid w:val="003C7C4D"/>
    <w:rsid w:val="003E1376"/>
    <w:rsid w:val="003E1981"/>
    <w:rsid w:val="003E3BA4"/>
    <w:rsid w:val="003F2483"/>
    <w:rsid w:val="00401B75"/>
    <w:rsid w:val="00402277"/>
    <w:rsid w:val="004036C3"/>
    <w:rsid w:val="00403B28"/>
    <w:rsid w:val="00403EA8"/>
    <w:rsid w:val="0040583C"/>
    <w:rsid w:val="00411638"/>
    <w:rsid w:val="00421DF4"/>
    <w:rsid w:val="00433D6D"/>
    <w:rsid w:val="00441BD9"/>
    <w:rsid w:val="00450774"/>
    <w:rsid w:val="00460423"/>
    <w:rsid w:val="00463051"/>
    <w:rsid w:val="00465907"/>
    <w:rsid w:val="00473A83"/>
    <w:rsid w:val="0047581A"/>
    <w:rsid w:val="00476F3B"/>
    <w:rsid w:val="00477C7B"/>
    <w:rsid w:val="00481AEF"/>
    <w:rsid w:val="004917CB"/>
    <w:rsid w:val="00496BB8"/>
    <w:rsid w:val="004A265E"/>
    <w:rsid w:val="004A2FB6"/>
    <w:rsid w:val="004A4E9B"/>
    <w:rsid w:val="004A7994"/>
    <w:rsid w:val="004B37DF"/>
    <w:rsid w:val="004C14FB"/>
    <w:rsid w:val="004C34A0"/>
    <w:rsid w:val="004C6183"/>
    <w:rsid w:val="004D3F1A"/>
    <w:rsid w:val="004D722C"/>
    <w:rsid w:val="004F0F90"/>
    <w:rsid w:val="004F1FE2"/>
    <w:rsid w:val="00500E58"/>
    <w:rsid w:val="00502F2E"/>
    <w:rsid w:val="0050687C"/>
    <w:rsid w:val="00526ABC"/>
    <w:rsid w:val="0053029D"/>
    <w:rsid w:val="005517AF"/>
    <w:rsid w:val="00555366"/>
    <w:rsid w:val="0055774C"/>
    <w:rsid w:val="0056528F"/>
    <w:rsid w:val="0056552C"/>
    <w:rsid w:val="00576B2D"/>
    <w:rsid w:val="00580874"/>
    <w:rsid w:val="00584973"/>
    <w:rsid w:val="00585793"/>
    <w:rsid w:val="00592F93"/>
    <w:rsid w:val="00594E10"/>
    <w:rsid w:val="005A4391"/>
    <w:rsid w:val="005B39B2"/>
    <w:rsid w:val="005B44CC"/>
    <w:rsid w:val="005C39F6"/>
    <w:rsid w:val="005C5A39"/>
    <w:rsid w:val="005D2EC2"/>
    <w:rsid w:val="005D38D7"/>
    <w:rsid w:val="005D39BB"/>
    <w:rsid w:val="005E1143"/>
    <w:rsid w:val="005E7E24"/>
    <w:rsid w:val="005F4C83"/>
    <w:rsid w:val="005F582F"/>
    <w:rsid w:val="005F59CA"/>
    <w:rsid w:val="00604391"/>
    <w:rsid w:val="00605BC5"/>
    <w:rsid w:val="00613A5A"/>
    <w:rsid w:val="006175EB"/>
    <w:rsid w:val="0062694E"/>
    <w:rsid w:val="00630E1E"/>
    <w:rsid w:val="00632C1A"/>
    <w:rsid w:val="00634C5A"/>
    <w:rsid w:val="00640E3B"/>
    <w:rsid w:val="00642620"/>
    <w:rsid w:val="006441E3"/>
    <w:rsid w:val="00646EDC"/>
    <w:rsid w:val="0065055D"/>
    <w:rsid w:val="00651EA8"/>
    <w:rsid w:val="00652965"/>
    <w:rsid w:val="00653C3A"/>
    <w:rsid w:val="006553A1"/>
    <w:rsid w:val="00666850"/>
    <w:rsid w:val="00677C7B"/>
    <w:rsid w:val="006830C9"/>
    <w:rsid w:val="00687E92"/>
    <w:rsid w:val="00695DA8"/>
    <w:rsid w:val="006A24DD"/>
    <w:rsid w:val="006A5A17"/>
    <w:rsid w:val="006B4329"/>
    <w:rsid w:val="006B5021"/>
    <w:rsid w:val="006C0A1E"/>
    <w:rsid w:val="006C5FF8"/>
    <w:rsid w:val="006E2D4D"/>
    <w:rsid w:val="006F7289"/>
    <w:rsid w:val="00711CF8"/>
    <w:rsid w:val="00716636"/>
    <w:rsid w:val="0071736B"/>
    <w:rsid w:val="00717584"/>
    <w:rsid w:val="00727C2E"/>
    <w:rsid w:val="0073673E"/>
    <w:rsid w:val="00746B16"/>
    <w:rsid w:val="007506C2"/>
    <w:rsid w:val="0075139C"/>
    <w:rsid w:val="0076035D"/>
    <w:rsid w:val="00760C81"/>
    <w:rsid w:val="00765D7A"/>
    <w:rsid w:val="007721F8"/>
    <w:rsid w:val="00773BB9"/>
    <w:rsid w:val="00774877"/>
    <w:rsid w:val="00777AD1"/>
    <w:rsid w:val="00784AE6"/>
    <w:rsid w:val="00792FA9"/>
    <w:rsid w:val="007A00D6"/>
    <w:rsid w:val="007A153C"/>
    <w:rsid w:val="007A5A3B"/>
    <w:rsid w:val="007A5E49"/>
    <w:rsid w:val="007B16FA"/>
    <w:rsid w:val="007B3EB3"/>
    <w:rsid w:val="007C02F4"/>
    <w:rsid w:val="007C5C41"/>
    <w:rsid w:val="007C6908"/>
    <w:rsid w:val="007C7671"/>
    <w:rsid w:val="007D72C7"/>
    <w:rsid w:val="007E3927"/>
    <w:rsid w:val="007E3F74"/>
    <w:rsid w:val="007F10F8"/>
    <w:rsid w:val="007F4442"/>
    <w:rsid w:val="007F6456"/>
    <w:rsid w:val="00801066"/>
    <w:rsid w:val="00805584"/>
    <w:rsid w:val="0081006A"/>
    <w:rsid w:val="00810233"/>
    <w:rsid w:val="00812846"/>
    <w:rsid w:val="00815CBB"/>
    <w:rsid w:val="00820A74"/>
    <w:rsid w:val="00835058"/>
    <w:rsid w:val="00841BEC"/>
    <w:rsid w:val="0084425D"/>
    <w:rsid w:val="0084774B"/>
    <w:rsid w:val="00851896"/>
    <w:rsid w:val="008706C5"/>
    <w:rsid w:val="00872B0A"/>
    <w:rsid w:val="00876DBC"/>
    <w:rsid w:val="00877CA2"/>
    <w:rsid w:val="008855A7"/>
    <w:rsid w:val="00893BF2"/>
    <w:rsid w:val="008A7851"/>
    <w:rsid w:val="008B5B4F"/>
    <w:rsid w:val="008B5CAE"/>
    <w:rsid w:val="008B650F"/>
    <w:rsid w:val="008C116E"/>
    <w:rsid w:val="008C5E8A"/>
    <w:rsid w:val="008D3886"/>
    <w:rsid w:val="008D4247"/>
    <w:rsid w:val="008D6F59"/>
    <w:rsid w:val="008E0A66"/>
    <w:rsid w:val="008F0747"/>
    <w:rsid w:val="008F3EE0"/>
    <w:rsid w:val="008F4345"/>
    <w:rsid w:val="00900B25"/>
    <w:rsid w:val="00900F51"/>
    <w:rsid w:val="009013D4"/>
    <w:rsid w:val="009047BD"/>
    <w:rsid w:val="009130BB"/>
    <w:rsid w:val="00914F1C"/>
    <w:rsid w:val="00916DDF"/>
    <w:rsid w:val="00933104"/>
    <w:rsid w:val="0094108B"/>
    <w:rsid w:val="00961301"/>
    <w:rsid w:val="0096133C"/>
    <w:rsid w:val="00961388"/>
    <w:rsid w:val="00964136"/>
    <w:rsid w:val="00980086"/>
    <w:rsid w:val="00985C14"/>
    <w:rsid w:val="00987CAF"/>
    <w:rsid w:val="00987D1E"/>
    <w:rsid w:val="00991A1C"/>
    <w:rsid w:val="009975CF"/>
    <w:rsid w:val="009B29F7"/>
    <w:rsid w:val="009C557D"/>
    <w:rsid w:val="009C6E00"/>
    <w:rsid w:val="009D2AE3"/>
    <w:rsid w:val="009D31BC"/>
    <w:rsid w:val="009D4628"/>
    <w:rsid w:val="009D603E"/>
    <w:rsid w:val="009D6C5A"/>
    <w:rsid w:val="009D782E"/>
    <w:rsid w:val="009E0E2C"/>
    <w:rsid w:val="009E1328"/>
    <w:rsid w:val="009E5C6B"/>
    <w:rsid w:val="009F1070"/>
    <w:rsid w:val="009F41CE"/>
    <w:rsid w:val="00A00D0F"/>
    <w:rsid w:val="00A010C0"/>
    <w:rsid w:val="00A0170B"/>
    <w:rsid w:val="00A031DE"/>
    <w:rsid w:val="00A10CE5"/>
    <w:rsid w:val="00A14E8A"/>
    <w:rsid w:val="00A151DC"/>
    <w:rsid w:val="00A30836"/>
    <w:rsid w:val="00A318E9"/>
    <w:rsid w:val="00A31B59"/>
    <w:rsid w:val="00A34600"/>
    <w:rsid w:val="00A404D1"/>
    <w:rsid w:val="00A47742"/>
    <w:rsid w:val="00A7374A"/>
    <w:rsid w:val="00A77298"/>
    <w:rsid w:val="00AA2D0F"/>
    <w:rsid w:val="00AA4235"/>
    <w:rsid w:val="00AA74DB"/>
    <w:rsid w:val="00AA7503"/>
    <w:rsid w:val="00AB0D62"/>
    <w:rsid w:val="00AB10B1"/>
    <w:rsid w:val="00AB6B58"/>
    <w:rsid w:val="00AC3BDA"/>
    <w:rsid w:val="00AC3CF1"/>
    <w:rsid w:val="00AC3CF2"/>
    <w:rsid w:val="00AC4346"/>
    <w:rsid w:val="00AD2ADA"/>
    <w:rsid w:val="00B0728E"/>
    <w:rsid w:val="00B1307C"/>
    <w:rsid w:val="00B22372"/>
    <w:rsid w:val="00B2539B"/>
    <w:rsid w:val="00B27B9B"/>
    <w:rsid w:val="00B31808"/>
    <w:rsid w:val="00B34B78"/>
    <w:rsid w:val="00B36E03"/>
    <w:rsid w:val="00B53402"/>
    <w:rsid w:val="00B6246A"/>
    <w:rsid w:val="00B62F1E"/>
    <w:rsid w:val="00B644D2"/>
    <w:rsid w:val="00B66B07"/>
    <w:rsid w:val="00B80940"/>
    <w:rsid w:val="00B84E57"/>
    <w:rsid w:val="00B903C3"/>
    <w:rsid w:val="00B912FD"/>
    <w:rsid w:val="00B92701"/>
    <w:rsid w:val="00BA2221"/>
    <w:rsid w:val="00BA2C2E"/>
    <w:rsid w:val="00BA3587"/>
    <w:rsid w:val="00BB229F"/>
    <w:rsid w:val="00BB5BC6"/>
    <w:rsid w:val="00BC625F"/>
    <w:rsid w:val="00BD3695"/>
    <w:rsid w:val="00BF40F6"/>
    <w:rsid w:val="00BF4C19"/>
    <w:rsid w:val="00C0752B"/>
    <w:rsid w:val="00C12D2D"/>
    <w:rsid w:val="00C2612F"/>
    <w:rsid w:val="00C319DD"/>
    <w:rsid w:val="00C4057A"/>
    <w:rsid w:val="00C417E2"/>
    <w:rsid w:val="00C47044"/>
    <w:rsid w:val="00C47C5D"/>
    <w:rsid w:val="00C52980"/>
    <w:rsid w:val="00C562ED"/>
    <w:rsid w:val="00C57572"/>
    <w:rsid w:val="00C66D65"/>
    <w:rsid w:val="00C74D96"/>
    <w:rsid w:val="00C822E3"/>
    <w:rsid w:val="00C85E46"/>
    <w:rsid w:val="00C930CB"/>
    <w:rsid w:val="00CA3130"/>
    <w:rsid w:val="00CA58BD"/>
    <w:rsid w:val="00CA5D1C"/>
    <w:rsid w:val="00CA7F2B"/>
    <w:rsid w:val="00CB02EE"/>
    <w:rsid w:val="00CC258A"/>
    <w:rsid w:val="00CC728F"/>
    <w:rsid w:val="00CD5BA8"/>
    <w:rsid w:val="00CE1E8B"/>
    <w:rsid w:val="00CE41D9"/>
    <w:rsid w:val="00CF291E"/>
    <w:rsid w:val="00D024D5"/>
    <w:rsid w:val="00D16449"/>
    <w:rsid w:val="00D174C2"/>
    <w:rsid w:val="00D32A95"/>
    <w:rsid w:val="00D45A04"/>
    <w:rsid w:val="00D62E8C"/>
    <w:rsid w:val="00D64DBE"/>
    <w:rsid w:val="00D7374D"/>
    <w:rsid w:val="00D84325"/>
    <w:rsid w:val="00D84514"/>
    <w:rsid w:val="00D86678"/>
    <w:rsid w:val="00DA0C0B"/>
    <w:rsid w:val="00DA1379"/>
    <w:rsid w:val="00DB5176"/>
    <w:rsid w:val="00DB583B"/>
    <w:rsid w:val="00DC1AAC"/>
    <w:rsid w:val="00DD6213"/>
    <w:rsid w:val="00DF210F"/>
    <w:rsid w:val="00E02E01"/>
    <w:rsid w:val="00E034D7"/>
    <w:rsid w:val="00E1534A"/>
    <w:rsid w:val="00E16726"/>
    <w:rsid w:val="00E211B3"/>
    <w:rsid w:val="00E27F00"/>
    <w:rsid w:val="00E31A7F"/>
    <w:rsid w:val="00E371D3"/>
    <w:rsid w:val="00E41789"/>
    <w:rsid w:val="00E425A4"/>
    <w:rsid w:val="00E44691"/>
    <w:rsid w:val="00E45706"/>
    <w:rsid w:val="00E60148"/>
    <w:rsid w:val="00E6250F"/>
    <w:rsid w:val="00E70898"/>
    <w:rsid w:val="00E71A36"/>
    <w:rsid w:val="00E74362"/>
    <w:rsid w:val="00E82D0D"/>
    <w:rsid w:val="00E8319C"/>
    <w:rsid w:val="00E83215"/>
    <w:rsid w:val="00E86004"/>
    <w:rsid w:val="00E92213"/>
    <w:rsid w:val="00EA2598"/>
    <w:rsid w:val="00EB36D8"/>
    <w:rsid w:val="00EB75C3"/>
    <w:rsid w:val="00EC30C1"/>
    <w:rsid w:val="00EC4080"/>
    <w:rsid w:val="00EC5299"/>
    <w:rsid w:val="00EC7CDA"/>
    <w:rsid w:val="00ED264E"/>
    <w:rsid w:val="00EE5FEC"/>
    <w:rsid w:val="00EE7AF1"/>
    <w:rsid w:val="00EF05E0"/>
    <w:rsid w:val="00EF384C"/>
    <w:rsid w:val="00EF4F14"/>
    <w:rsid w:val="00EF6630"/>
    <w:rsid w:val="00F0235A"/>
    <w:rsid w:val="00F0262B"/>
    <w:rsid w:val="00F178A0"/>
    <w:rsid w:val="00F20EDD"/>
    <w:rsid w:val="00F239A3"/>
    <w:rsid w:val="00F24693"/>
    <w:rsid w:val="00F27637"/>
    <w:rsid w:val="00F320C6"/>
    <w:rsid w:val="00F37D96"/>
    <w:rsid w:val="00F4036D"/>
    <w:rsid w:val="00F470E4"/>
    <w:rsid w:val="00F51533"/>
    <w:rsid w:val="00F52278"/>
    <w:rsid w:val="00F56162"/>
    <w:rsid w:val="00F613EA"/>
    <w:rsid w:val="00F63152"/>
    <w:rsid w:val="00F67E97"/>
    <w:rsid w:val="00F765D5"/>
    <w:rsid w:val="00F77FB8"/>
    <w:rsid w:val="00F815FE"/>
    <w:rsid w:val="00F84873"/>
    <w:rsid w:val="00F924C6"/>
    <w:rsid w:val="00F935B9"/>
    <w:rsid w:val="00F93A47"/>
    <w:rsid w:val="00F96B29"/>
    <w:rsid w:val="00F96E87"/>
    <w:rsid w:val="00FA5A33"/>
    <w:rsid w:val="00FB6517"/>
    <w:rsid w:val="00FB6532"/>
    <w:rsid w:val="00FC6DE5"/>
    <w:rsid w:val="00FD6D80"/>
    <w:rsid w:val="00FE1392"/>
    <w:rsid w:val="00FE679B"/>
  </w:rsids>
  <m:mathPr>
    <m:mathFont m:val="Cambria Math"/>
    <m:brkBin m:val="before"/>
    <m:brkBinSub m:val="--"/>
    <m:smallFrac m:val="0"/>
    <m:dispDef/>
    <m:lMargin m:val="1440"/>
    <m:rMargin m:val="144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77" fillcolor="white">
      <v:fill color="white"/>
      <o:colormru v:ext="edit" colors="#334c4f,#79b5b0,#b77851,#d1e1e3,#066,#7ea8ac,#4e767a,#293d3f"/>
    </o:shapedefaults>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HAns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semiHidden="0" w:uiPriority="3" w:unhideWhenUsed="0"/>
    <w:lsdException w:name="Strong" w:semiHidden="0" w:uiPriority="8" w:unhideWhenUsed="0" w:qFormat="1"/>
    <w:lsdException w:name="Emphasis" w:semiHidden="0" w:uiPriority="20" w:unhideWhenUsed="0" w:qFormat="1"/>
    <w:lsdException w:name="Table Grid" w:semiHidden="0" w:uiPriority="39"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41" w:unhideWhenUsed="0"/>
    <w:lsdException w:name="Medium Grid 1 Accent 1" w:semiHidden="0" w:uiPriority="41" w:unhideWhenUsed="0"/>
    <w:lsdException w:name="Medium Grid 2 Accent 1" w:semiHidden="0" w:uiPriority="41" w:unhideWhenUsed="0"/>
    <w:lsdException w:name="Medium Grid 3 Accent 1" w:semiHidden="0" w:uiPriority="41" w:unhideWhenUsed="0"/>
    <w:lsdException w:name="Dark List Accent 1" w:semiHidden="0" w:uiPriority="41" w:unhideWhenUsed="0"/>
    <w:lsdException w:name="Colorful Shading Accent 1" w:semiHidden="0" w:uiPriority="41" w:unhideWhenUsed="0"/>
    <w:lsdException w:name="Colorful List Accent 1" w:semiHidden="0" w:uiPriority="41" w:unhideWhenUsed="0"/>
    <w:lsdException w:name="Colorful Grid Accent 1" w:semiHidden="0" w:uiPriority="41" w:unhideWhenUsed="0"/>
    <w:lsdException w:name="Light Shading Accent 2" w:semiHidden="0" w:uiPriority="42" w:unhideWhenUsed="0"/>
    <w:lsdException w:name="Light List Accent 2" w:semiHidden="0" w:uiPriority="42" w:unhideWhenUsed="0"/>
    <w:lsdException w:name="Light Grid Accent 2" w:semiHidden="0" w:uiPriority="42" w:unhideWhenUsed="0"/>
    <w:lsdException w:name="Medium Shading 1 Accent 2" w:semiHidden="0" w:uiPriority="42" w:unhideWhenUsed="0"/>
    <w:lsdException w:name="Medium Shading 2 Accent 2" w:semiHidden="0" w:uiPriority="42" w:unhideWhenUsed="0"/>
    <w:lsdException w:name="Medium List 1 Accent 2" w:semiHidden="0" w:uiPriority="42" w:unhideWhenUsed="0"/>
    <w:lsdException w:name="Medium List 2 Accent 2" w:semiHidden="0" w:uiPriority="42" w:unhideWhenUsed="0"/>
    <w:lsdException w:name="Medium Grid 1 Accent 2" w:semiHidden="0" w:uiPriority="42" w:unhideWhenUsed="0"/>
    <w:lsdException w:name="Medium Grid 2 Accent 2" w:semiHidden="0" w:uiPriority="42" w:unhideWhenUsed="0"/>
    <w:lsdException w:name="Medium Grid 3 Accent 2" w:semiHidden="0" w:uiPriority="42" w:unhideWhenUsed="0"/>
    <w:lsdException w:name="Dark List Accent 2" w:semiHidden="0" w:uiPriority="42" w:unhideWhenUsed="0"/>
    <w:lsdException w:name="Colorful Shading Accent 2" w:semiHidden="0" w:uiPriority="42" w:unhideWhenUsed="0"/>
    <w:lsdException w:name="Colorful List Accent 2" w:semiHidden="0" w:uiPriority="42" w:unhideWhenUsed="0"/>
    <w:lsdException w:name="Colorful Grid Accent 2" w:semiHidden="0" w:uiPriority="42" w:unhideWhenUsed="0"/>
    <w:lsdException w:name="Light Shading Accent 3" w:semiHidden="0" w:uiPriority="43" w:unhideWhenUsed="0"/>
    <w:lsdException w:name="Light List Accent 3" w:semiHidden="0" w:uiPriority="43" w:unhideWhenUsed="0"/>
    <w:lsdException w:name="Light Grid Accent 3" w:semiHidden="0" w:uiPriority="43" w:unhideWhenUsed="0"/>
    <w:lsdException w:name="Medium Shading 1 Accent 3" w:semiHidden="0" w:uiPriority="43" w:unhideWhenUsed="0"/>
    <w:lsdException w:name="Medium Shading 2 Accent 3" w:semiHidden="0" w:uiPriority="43" w:unhideWhenUsed="0"/>
    <w:lsdException w:name="Medium List 1 Accent 3" w:semiHidden="0" w:uiPriority="43" w:unhideWhenUsed="0"/>
    <w:lsdException w:name="Medium List 2 Accent 3" w:semiHidden="0" w:uiPriority="43" w:unhideWhenUsed="0"/>
    <w:lsdException w:name="Medium Grid 1 Accent 3" w:semiHidden="0" w:uiPriority="43" w:unhideWhenUsed="0"/>
    <w:lsdException w:name="Medium Grid 2 Accent 3" w:semiHidden="0" w:uiPriority="43" w:unhideWhenUsed="0"/>
    <w:lsdException w:name="Medium Grid 3 Accent 3" w:semiHidden="0" w:uiPriority="43" w:unhideWhenUsed="0"/>
    <w:lsdException w:name="Dark List Accent 3" w:semiHidden="0" w:uiPriority="43" w:unhideWhenUsed="0"/>
    <w:lsdException w:name="Colorful Shading Accent 3" w:semiHidden="0" w:uiPriority="43" w:unhideWhenUsed="0"/>
    <w:lsdException w:name="Colorful List Accent 3" w:semiHidden="0" w:uiPriority="43" w:unhideWhenUsed="0"/>
    <w:lsdException w:name="Colorful Grid Accent 3" w:semiHidden="0" w:uiPriority="43" w:unhideWhenUsed="0"/>
    <w:lsdException w:name="Light Shading Accent 4" w:semiHidden="0" w:uiPriority="44" w:unhideWhenUsed="0"/>
    <w:lsdException w:name="Light List Accent 4" w:semiHidden="0" w:uiPriority="44" w:unhideWhenUsed="0"/>
    <w:lsdException w:name="Light Grid Accent 4" w:semiHidden="0" w:uiPriority="44" w:unhideWhenUsed="0"/>
    <w:lsdException w:name="Medium Shading 1 Accent 4" w:semiHidden="0" w:uiPriority="44" w:unhideWhenUsed="0"/>
    <w:lsdException w:name="Medium Shading 2 Accent 4" w:semiHidden="0" w:uiPriority="44" w:unhideWhenUsed="0"/>
    <w:lsdException w:name="Medium List 1 Accent 4" w:semiHidden="0" w:uiPriority="44" w:unhideWhenUsed="0"/>
    <w:lsdException w:name="Medium List 2 Accent 4" w:semiHidden="0" w:uiPriority="44" w:unhideWhenUsed="0"/>
    <w:lsdException w:name="Medium Grid 1 Accent 4" w:semiHidden="0" w:uiPriority="44" w:unhideWhenUsed="0"/>
    <w:lsdException w:name="Medium Grid 2 Accent 4" w:semiHidden="0" w:uiPriority="44" w:unhideWhenUsed="0"/>
    <w:lsdException w:name="Medium Grid 3 Accent 4" w:semiHidden="0" w:uiPriority="44" w:unhideWhenUsed="0"/>
    <w:lsdException w:name="Dark List Accent 4" w:semiHidden="0" w:uiPriority="44" w:unhideWhenUsed="0"/>
    <w:lsdException w:name="Colorful Shading Accent 4" w:semiHidden="0" w:uiPriority="44" w:unhideWhenUsed="0"/>
    <w:lsdException w:name="Colorful List Accent 4" w:semiHidden="0" w:uiPriority="44" w:unhideWhenUsed="0"/>
    <w:lsdException w:name="Colorful Grid Accent 4" w:semiHidden="0" w:uiPriority="44" w:unhideWhenUsed="0"/>
    <w:lsdException w:name="Light Shading Accent 5" w:semiHidden="0" w:uiPriority="45" w:unhideWhenUsed="0"/>
    <w:lsdException w:name="Light List Accent 5" w:semiHidden="0" w:uiPriority="45" w:unhideWhenUsed="0"/>
    <w:lsdException w:name="Light Grid Accent 5" w:semiHidden="0" w:uiPriority="45" w:unhideWhenUsed="0"/>
    <w:lsdException w:name="Medium Shading 1 Accent 5" w:semiHidden="0" w:uiPriority="45" w:unhideWhenUsed="0"/>
    <w:lsdException w:name="Medium Shading 2 Accent 5" w:semiHidden="0" w:uiPriority="45" w:unhideWhenUsed="0"/>
    <w:lsdException w:name="Medium List 1 Accent 5" w:semiHidden="0" w:uiPriority="45" w:unhideWhenUsed="0"/>
    <w:lsdException w:name="Medium List 2 Accent 5" w:semiHidden="0" w:uiPriority="45" w:unhideWhenUsed="0"/>
    <w:lsdException w:name="Medium Grid 1 Accent 5" w:semiHidden="0" w:uiPriority="45" w:unhideWhenUsed="0"/>
    <w:lsdException w:name="Medium Grid 2 Accent 5" w:semiHidden="0" w:uiPriority="45" w:unhideWhenUsed="0"/>
    <w:lsdException w:name="Medium Grid 3 Accent 5" w:semiHidden="0" w:uiPriority="45" w:unhideWhenUsed="0"/>
    <w:lsdException w:name="Dark List Accent 5" w:semiHidden="0" w:uiPriority="45" w:unhideWhenUsed="0"/>
    <w:lsdException w:name="Colorful Shading Accent 5" w:semiHidden="0" w:uiPriority="45" w:unhideWhenUsed="0"/>
    <w:lsdException w:name="Colorful List Accent 5" w:semiHidden="0" w:uiPriority="45" w:unhideWhenUsed="0"/>
    <w:lsdException w:name="Colorful Grid Accent 5" w:semiHidden="0" w:uiPriority="45" w:unhideWhenUsed="0"/>
    <w:lsdException w:name="Light Shading Accent 6" w:semiHidden="0" w:uiPriority="46" w:unhideWhenUsed="0"/>
    <w:lsdException w:name="Light List Accent 6" w:semiHidden="0" w:uiPriority="46" w:unhideWhenUsed="0"/>
    <w:lsdException w:name="Light Grid Accent 6" w:semiHidden="0" w:uiPriority="46" w:unhideWhenUsed="0"/>
    <w:lsdException w:name="Medium Shading 1 Accent 6" w:semiHidden="0" w:uiPriority="46" w:unhideWhenUsed="0"/>
    <w:lsdException w:name="Medium Shading 2 Accent 6" w:semiHidden="0" w:uiPriority="46" w:unhideWhenUsed="0"/>
    <w:lsdException w:name="Medium List 1 Accent 6" w:semiHidden="0" w:uiPriority="46" w:unhideWhenUsed="0"/>
    <w:lsdException w:name="Medium List 2 Accent 6" w:semiHidden="0" w:uiPriority="46" w:unhideWhenUsed="0"/>
    <w:lsdException w:name="Medium Grid 1 Accent 6" w:semiHidden="0" w:uiPriority="46" w:unhideWhenUsed="0"/>
    <w:lsdException w:name="Medium Grid 2 Accent 6" w:semiHidden="0" w:uiPriority="46" w:unhideWhenUsed="0"/>
    <w:lsdException w:name="Medium Grid 3 Accent 6" w:semiHidden="0" w:uiPriority="46" w:unhideWhenUsed="0"/>
    <w:lsdException w:name="Dark List Accent 6" w:semiHidden="0" w:uiPriority="46" w:unhideWhenUsed="0"/>
    <w:lsdException w:name="Colorful Shading Accent 6" w:semiHidden="0" w:uiPriority="46" w:unhideWhenUsed="0"/>
    <w:lsdException w:name="Colorful List Accent 6" w:semiHidden="0" w:uiPriority="46" w:unhideWhenUsed="0"/>
    <w:lsdException w:name="Colorful Grid Accent 6" w:semiHidden="0" w:uiPriority="46"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1AAC"/>
    <w:rPr>
      <w:sz w:val="20"/>
      <w:szCs w:val="20"/>
      <w:lang w:eastAsia="ja-JP"/>
    </w:rPr>
  </w:style>
  <w:style w:type="paragraph" w:styleId="Heading1">
    <w:name w:val="heading 1"/>
    <w:basedOn w:val="Normal"/>
    <w:next w:val="Normal"/>
    <w:link w:val="Heading1Char"/>
    <w:uiPriority w:val="9"/>
    <w:qFormat/>
    <w:rsid w:val="00DC1AAC"/>
    <w:pPr>
      <w:pBdr>
        <w:bottom w:val="single" w:sz="4" w:space="1" w:color="438086" w:themeColor="accent2"/>
      </w:pBdr>
      <w:spacing w:before="360" w:after="80"/>
      <w:outlineLvl w:val="0"/>
    </w:pPr>
    <w:rPr>
      <w:rFonts w:asciiTheme="majorHAnsi" w:hAnsiTheme="majorHAnsi"/>
      <w:color w:val="438086" w:themeColor="accent2"/>
      <w:sz w:val="32"/>
      <w:szCs w:val="32"/>
    </w:rPr>
  </w:style>
  <w:style w:type="paragraph" w:styleId="Heading2">
    <w:name w:val="heading 2"/>
    <w:basedOn w:val="Normal"/>
    <w:next w:val="Normal"/>
    <w:link w:val="Heading2Char"/>
    <w:uiPriority w:val="9"/>
    <w:qFormat/>
    <w:rsid w:val="00DC1AAC"/>
    <w:pPr>
      <w:spacing w:after="0"/>
      <w:outlineLvl w:val="1"/>
    </w:pPr>
    <w:rPr>
      <w:rFonts w:asciiTheme="majorHAnsi" w:hAnsiTheme="majorHAnsi"/>
      <w:color w:val="438086" w:themeColor="accent2"/>
      <w:sz w:val="28"/>
      <w:szCs w:val="28"/>
    </w:rPr>
  </w:style>
  <w:style w:type="paragraph" w:styleId="Heading3">
    <w:name w:val="heading 3"/>
    <w:basedOn w:val="Normal"/>
    <w:next w:val="Normal"/>
    <w:link w:val="Heading3Char"/>
    <w:uiPriority w:val="9"/>
    <w:qFormat/>
    <w:rsid w:val="00DC1AAC"/>
    <w:pPr>
      <w:spacing w:after="0"/>
      <w:outlineLvl w:val="2"/>
    </w:pPr>
    <w:rPr>
      <w:rFonts w:asciiTheme="majorHAnsi" w:hAnsiTheme="majorHAnsi"/>
      <w:color w:val="438086" w:themeColor="accent2"/>
      <w:sz w:val="24"/>
      <w:szCs w:val="24"/>
    </w:rPr>
  </w:style>
  <w:style w:type="paragraph" w:styleId="Heading4">
    <w:name w:val="heading 4"/>
    <w:basedOn w:val="Normal"/>
    <w:next w:val="Normal"/>
    <w:link w:val="Heading4Char"/>
    <w:uiPriority w:val="9"/>
    <w:semiHidden/>
    <w:unhideWhenUsed/>
    <w:qFormat/>
    <w:rsid w:val="00DC1AAC"/>
    <w:pPr>
      <w:spacing w:after="0"/>
      <w:outlineLvl w:val="3"/>
    </w:pPr>
    <w:rPr>
      <w:rFonts w:asciiTheme="majorHAnsi" w:hAnsiTheme="majorHAnsi"/>
      <w:i/>
      <w:color w:val="438086" w:themeColor="accent2"/>
      <w:sz w:val="22"/>
      <w:szCs w:val="22"/>
    </w:rPr>
  </w:style>
  <w:style w:type="paragraph" w:styleId="Heading5">
    <w:name w:val="heading 5"/>
    <w:basedOn w:val="Normal"/>
    <w:next w:val="Normal"/>
    <w:link w:val="Heading5Char"/>
    <w:uiPriority w:val="9"/>
    <w:semiHidden/>
    <w:unhideWhenUsed/>
    <w:qFormat/>
    <w:rsid w:val="00DC1AAC"/>
    <w:pPr>
      <w:spacing w:after="0"/>
      <w:outlineLvl w:val="4"/>
    </w:pPr>
    <w:rPr>
      <w:rFonts w:asciiTheme="majorHAnsi" w:hAnsiTheme="majorHAnsi"/>
      <w:b/>
      <w:color w:val="325F64" w:themeColor="accent2" w:themeShade="BF"/>
    </w:rPr>
  </w:style>
  <w:style w:type="paragraph" w:styleId="Heading6">
    <w:name w:val="heading 6"/>
    <w:basedOn w:val="Normal"/>
    <w:next w:val="Normal"/>
    <w:link w:val="Heading6Char"/>
    <w:uiPriority w:val="9"/>
    <w:semiHidden/>
    <w:unhideWhenUsed/>
    <w:qFormat/>
    <w:rsid w:val="00DC1AAC"/>
    <w:pPr>
      <w:spacing w:after="0"/>
      <w:outlineLvl w:val="5"/>
    </w:pPr>
    <w:rPr>
      <w:rFonts w:asciiTheme="majorHAnsi" w:hAnsiTheme="majorHAnsi"/>
      <w:b/>
      <w:i/>
      <w:color w:val="325F64" w:themeColor="accent2" w:themeShade="BF"/>
    </w:rPr>
  </w:style>
  <w:style w:type="paragraph" w:styleId="Heading7">
    <w:name w:val="heading 7"/>
    <w:basedOn w:val="Normal"/>
    <w:next w:val="Normal"/>
    <w:link w:val="Heading7Char"/>
    <w:uiPriority w:val="9"/>
    <w:semiHidden/>
    <w:unhideWhenUsed/>
    <w:qFormat/>
    <w:rsid w:val="00DC1AAC"/>
    <w:pPr>
      <w:spacing w:after="0"/>
      <w:outlineLvl w:val="6"/>
    </w:pPr>
    <w:rPr>
      <w:rFonts w:asciiTheme="majorHAnsi" w:hAnsiTheme="majorHAnsi"/>
      <w:b/>
      <w:color w:val="53548A" w:themeColor="accent1"/>
    </w:rPr>
  </w:style>
  <w:style w:type="paragraph" w:styleId="Heading8">
    <w:name w:val="heading 8"/>
    <w:basedOn w:val="Normal"/>
    <w:next w:val="Normal"/>
    <w:link w:val="Heading8Char"/>
    <w:uiPriority w:val="9"/>
    <w:semiHidden/>
    <w:unhideWhenUsed/>
    <w:qFormat/>
    <w:rsid w:val="00DC1AAC"/>
    <w:pPr>
      <w:spacing w:after="0"/>
      <w:outlineLvl w:val="7"/>
    </w:pPr>
    <w:rPr>
      <w:rFonts w:asciiTheme="majorHAnsi" w:hAnsiTheme="majorHAnsi"/>
      <w:b/>
      <w:i/>
      <w:color w:val="53548A" w:themeColor="accent1"/>
    </w:rPr>
  </w:style>
  <w:style w:type="paragraph" w:styleId="Heading9">
    <w:name w:val="heading 9"/>
    <w:basedOn w:val="Normal"/>
    <w:next w:val="Normal"/>
    <w:link w:val="Heading9Char"/>
    <w:uiPriority w:val="9"/>
    <w:semiHidden/>
    <w:unhideWhenUsed/>
    <w:qFormat/>
    <w:rsid w:val="00DC1AAC"/>
    <w:pPr>
      <w:spacing w:after="0"/>
      <w:outlineLvl w:val="8"/>
    </w:pPr>
    <w:rPr>
      <w:rFonts w:asciiTheme="majorHAnsi" w:hAnsiTheme="majorHAnsi"/>
      <w:b/>
      <w:color w:val="313240" w:themeColor="text2"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C1AA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le">
    <w:name w:val="Title"/>
    <w:basedOn w:val="Normal"/>
    <w:link w:val="TitleChar"/>
    <w:uiPriority w:val="10"/>
    <w:qFormat/>
    <w:rsid w:val="00DC1AAC"/>
    <w:pPr>
      <w:spacing w:before="400"/>
    </w:pPr>
    <w:rPr>
      <w:rFonts w:asciiTheme="majorHAnsi" w:hAnsiTheme="majorHAnsi"/>
      <w:color w:val="3E3E67" w:themeColor="accent1" w:themeShade="BF"/>
      <w:sz w:val="56"/>
      <w:szCs w:val="56"/>
    </w:rPr>
  </w:style>
  <w:style w:type="character" w:customStyle="1" w:styleId="TitleChar">
    <w:name w:val="Title Char"/>
    <w:basedOn w:val="DefaultParagraphFont"/>
    <w:link w:val="Title"/>
    <w:uiPriority w:val="10"/>
    <w:rsid w:val="00DC1AAC"/>
    <w:rPr>
      <w:rFonts w:asciiTheme="majorHAnsi" w:hAnsiTheme="majorHAnsi"/>
      <w:color w:val="3E3E67" w:themeColor="accent1" w:themeShade="BF"/>
      <w:sz w:val="56"/>
      <w:szCs w:val="56"/>
      <w:lang w:eastAsia="ja-JP"/>
    </w:rPr>
  </w:style>
  <w:style w:type="paragraph" w:styleId="Subtitle">
    <w:name w:val="Subtitle"/>
    <w:basedOn w:val="Normal"/>
    <w:link w:val="SubtitleChar"/>
    <w:uiPriority w:val="11"/>
    <w:qFormat/>
    <w:rsid w:val="00DC1AAC"/>
    <w:pPr>
      <w:spacing w:after="480"/>
    </w:pPr>
    <w:rPr>
      <w:i/>
      <w:color w:val="424456" w:themeColor="text2"/>
      <w:sz w:val="24"/>
      <w:szCs w:val="24"/>
    </w:rPr>
  </w:style>
  <w:style w:type="character" w:customStyle="1" w:styleId="SubtitleChar">
    <w:name w:val="Subtitle Char"/>
    <w:basedOn w:val="DefaultParagraphFont"/>
    <w:link w:val="Subtitle"/>
    <w:uiPriority w:val="11"/>
    <w:rsid w:val="00DC1AAC"/>
    <w:rPr>
      <w:i/>
      <w:color w:val="424456" w:themeColor="text2"/>
      <w:sz w:val="24"/>
      <w:szCs w:val="24"/>
      <w:lang w:eastAsia="ja-JP"/>
    </w:rPr>
  </w:style>
  <w:style w:type="character" w:styleId="IntenseEmphasis">
    <w:name w:val="Intense Emphasis"/>
    <w:basedOn w:val="DefaultParagraphFont"/>
    <w:uiPriority w:val="21"/>
    <w:qFormat/>
    <w:rsid w:val="00DC1AAC"/>
    <w:rPr>
      <w:rFonts w:asciiTheme="minorHAnsi" w:hAnsiTheme="minorHAnsi" w:cstheme="minorHAnsi"/>
      <w:b/>
      <w:i/>
      <w:caps/>
      <w:color w:val="438086"/>
      <w:spacing w:val="5"/>
    </w:rPr>
  </w:style>
  <w:style w:type="character" w:customStyle="1" w:styleId="Heading1Char">
    <w:name w:val="Heading 1 Char"/>
    <w:basedOn w:val="DefaultParagraphFont"/>
    <w:link w:val="Heading1"/>
    <w:uiPriority w:val="9"/>
    <w:rsid w:val="00DC1AAC"/>
    <w:rPr>
      <w:rFonts w:asciiTheme="majorHAnsi" w:hAnsiTheme="majorHAnsi"/>
      <w:color w:val="438086" w:themeColor="accent2"/>
      <w:sz w:val="32"/>
      <w:szCs w:val="32"/>
      <w:lang w:eastAsia="ja-JP"/>
    </w:rPr>
  </w:style>
  <w:style w:type="character" w:customStyle="1" w:styleId="Heading2Char">
    <w:name w:val="Heading 2 Char"/>
    <w:basedOn w:val="DefaultParagraphFont"/>
    <w:link w:val="Heading2"/>
    <w:uiPriority w:val="9"/>
    <w:rsid w:val="00DC1AAC"/>
    <w:rPr>
      <w:rFonts w:asciiTheme="majorHAnsi" w:hAnsiTheme="majorHAnsi"/>
      <w:color w:val="438086" w:themeColor="accent2"/>
      <w:sz w:val="28"/>
      <w:szCs w:val="28"/>
      <w:lang w:eastAsia="ja-JP"/>
    </w:rPr>
  </w:style>
  <w:style w:type="character" w:customStyle="1" w:styleId="Heading3Char">
    <w:name w:val="Heading 3 Char"/>
    <w:basedOn w:val="DefaultParagraphFont"/>
    <w:link w:val="Heading3"/>
    <w:uiPriority w:val="9"/>
    <w:rsid w:val="00DC1AAC"/>
    <w:rPr>
      <w:rFonts w:asciiTheme="majorHAnsi" w:hAnsiTheme="majorHAnsi"/>
      <w:color w:val="438086" w:themeColor="accent2"/>
      <w:sz w:val="24"/>
      <w:szCs w:val="24"/>
      <w:lang w:eastAsia="ja-JP"/>
    </w:rPr>
  </w:style>
  <w:style w:type="character" w:customStyle="1" w:styleId="Heading4Char">
    <w:name w:val="Heading 4 Char"/>
    <w:basedOn w:val="DefaultParagraphFont"/>
    <w:link w:val="Heading4"/>
    <w:uiPriority w:val="9"/>
    <w:semiHidden/>
    <w:rsid w:val="00DC1AAC"/>
    <w:rPr>
      <w:rFonts w:asciiTheme="majorHAnsi" w:hAnsiTheme="majorHAnsi"/>
      <w:i/>
      <w:color w:val="438086" w:themeColor="accent2"/>
      <w:lang w:eastAsia="ja-JP"/>
    </w:rPr>
  </w:style>
  <w:style w:type="character" w:customStyle="1" w:styleId="Heading5Char">
    <w:name w:val="Heading 5 Char"/>
    <w:basedOn w:val="DefaultParagraphFont"/>
    <w:link w:val="Heading5"/>
    <w:uiPriority w:val="9"/>
    <w:semiHidden/>
    <w:rsid w:val="00DC1AAC"/>
    <w:rPr>
      <w:rFonts w:asciiTheme="majorHAnsi" w:hAnsiTheme="majorHAnsi"/>
      <w:b/>
      <w:color w:val="325F64" w:themeColor="accent2" w:themeShade="BF"/>
      <w:sz w:val="20"/>
      <w:szCs w:val="20"/>
      <w:lang w:eastAsia="ja-JP"/>
    </w:rPr>
  </w:style>
  <w:style w:type="character" w:customStyle="1" w:styleId="Heading6Char">
    <w:name w:val="Heading 6 Char"/>
    <w:basedOn w:val="DefaultParagraphFont"/>
    <w:link w:val="Heading6"/>
    <w:uiPriority w:val="9"/>
    <w:semiHidden/>
    <w:rsid w:val="00DC1AAC"/>
    <w:rPr>
      <w:rFonts w:asciiTheme="majorHAnsi" w:hAnsiTheme="majorHAnsi"/>
      <w:b/>
      <w:i/>
      <w:color w:val="325F64" w:themeColor="accent2" w:themeShade="BF"/>
      <w:sz w:val="20"/>
      <w:szCs w:val="20"/>
      <w:lang w:eastAsia="ja-JP"/>
    </w:rPr>
  </w:style>
  <w:style w:type="character" w:customStyle="1" w:styleId="Heading7Char">
    <w:name w:val="Heading 7 Char"/>
    <w:basedOn w:val="DefaultParagraphFont"/>
    <w:link w:val="Heading7"/>
    <w:uiPriority w:val="9"/>
    <w:semiHidden/>
    <w:rsid w:val="00DC1AAC"/>
    <w:rPr>
      <w:rFonts w:asciiTheme="majorHAnsi" w:hAnsiTheme="majorHAnsi"/>
      <w:b/>
      <w:color w:val="53548A" w:themeColor="accent1"/>
      <w:sz w:val="20"/>
      <w:szCs w:val="20"/>
      <w:lang w:eastAsia="ja-JP"/>
    </w:rPr>
  </w:style>
  <w:style w:type="character" w:customStyle="1" w:styleId="Heading8Char">
    <w:name w:val="Heading 8 Char"/>
    <w:basedOn w:val="DefaultParagraphFont"/>
    <w:link w:val="Heading8"/>
    <w:uiPriority w:val="9"/>
    <w:semiHidden/>
    <w:rsid w:val="00DC1AAC"/>
    <w:rPr>
      <w:rFonts w:asciiTheme="majorHAnsi" w:hAnsiTheme="majorHAnsi"/>
      <w:b/>
      <w:i/>
      <w:color w:val="53548A" w:themeColor="accent1"/>
      <w:sz w:val="20"/>
      <w:szCs w:val="20"/>
      <w:lang w:eastAsia="ja-JP"/>
    </w:rPr>
  </w:style>
  <w:style w:type="character" w:customStyle="1" w:styleId="Heading9Char">
    <w:name w:val="Heading 9 Char"/>
    <w:basedOn w:val="DefaultParagraphFont"/>
    <w:link w:val="Heading9"/>
    <w:uiPriority w:val="9"/>
    <w:semiHidden/>
    <w:rsid w:val="00DC1AAC"/>
    <w:rPr>
      <w:rFonts w:asciiTheme="majorHAnsi" w:hAnsiTheme="majorHAnsi"/>
      <w:b/>
      <w:color w:val="313240" w:themeColor="text2" w:themeShade="BF"/>
      <w:sz w:val="20"/>
      <w:szCs w:val="20"/>
      <w:lang w:eastAsia="ja-JP"/>
    </w:rPr>
  </w:style>
  <w:style w:type="character" w:styleId="Strong">
    <w:name w:val="Strong"/>
    <w:basedOn w:val="DefaultParagraphFont"/>
    <w:uiPriority w:val="22"/>
    <w:qFormat/>
    <w:rsid w:val="00DC1AAC"/>
    <w:rPr>
      <w:b/>
      <w:bCs/>
    </w:rPr>
  </w:style>
  <w:style w:type="paragraph" w:styleId="BlockText">
    <w:name w:val="Block Text"/>
    <w:basedOn w:val="Normal"/>
    <w:uiPriority w:val="3"/>
    <w:semiHidden/>
    <w:unhideWhenUsed/>
    <w:rsid w:val="00DC1AAC"/>
    <w:pPr>
      <w:pBdr>
        <w:top w:val="single" w:sz="2" w:space="10" w:color="53548A" w:themeColor="accent1"/>
        <w:left w:val="single" w:sz="2" w:space="10" w:color="53548A" w:themeColor="accent1"/>
        <w:bottom w:val="single" w:sz="2" w:space="10" w:color="53548A" w:themeColor="accent1"/>
        <w:right w:val="single" w:sz="2" w:space="10" w:color="53548A" w:themeColor="accent1"/>
        <w:between w:val="single" w:sz="2" w:space="10" w:color="53548A" w:themeColor="accent1"/>
        <w:bar w:val="single" w:sz="2" w:color="53548A" w:themeColor="accent1"/>
      </w:pBdr>
      <w:ind w:left="1152" w:right="1152"/>
    </w:pPr>
    <w:rPr>
      <w:rFonts w:eastAsiaTheme="minorEastAsia" w:cstheme="minorBidi"/>
      <w:i/>
      <w:iCs/>
      <w:color w:val="53548A" w:themeColor="accent1"/>
    </w:rPr>
  </w:style>
  <w:style w:type="character" w:styleId="SubtleEmphasis">
    <w:name w:val="Subtle Emphasis"/>
    <w:basedOn w:val="DefaultParagraphFont"/>
    <w:uiPriority w:val="19"/>
    <w:qFormat/>
    <w:rsid w:val="00DC1AAC"/>
    <w:rPr>
      <w:rFonts w:asciiTheme="minorHAnsi" w:hAnsiTheme="minorHAnsi"/>
      <w:i/>
      <w:color w:val="006666"/>
    </w:rPr>
  </w:style>
  <w:style w:type="character" w:styleId="IntenseReference">
    <w:name w:val="Intense Reference"/>
    <w:basedOn w:val="DefaultParagraphFont"/>
    <w:uiPriority w:val="32"/>
    <w:qFormat/>
    <w:rsid w:val="00DC1AAC"/>
    <w:rPr>
      <w:rFonts w:asciiTheme="minorHAnsi" w:hAnsiTheme="minorHAnsi" w:cs="Times New Roman"/>
      <w:b/>
      <w:i/>
      <w:caps/>
      <w:color w:val="4E4F89"/>
      <w:spacing w:val="5"/>
    </w:rPr>
  </w:style>
  <w:style w:type="character" w:styleId="SubtleReference">
    <w:name w:val="Subtle Reference"/>
    <w:basedOn w:val="DefaultParagraphFont"/>
    <w:uiPriority w:val="31"/>
    <w:qFormat/>
    <w:rsid w:val="00DC1AAC"/>
    <w:rPr>
      <w:rFonts w:cs="Times New Roman"/>
      <w:i/>
      <w:color w:val="4E4F89"/>
    </w:rPr>
  </w:style>
  <w:style w:type="character" w:styleId="Emphasis">
    <w:name w:val="Emphasis"/>
    <w:uiPriority w:val="20"/>
    <w:qFormat/>
    <w:rsid w:val="00DC1AAC"/>
    <w:rPr>
      <w:rFonts w:asciiTheme="minorHAnsi" w:hAnsiTheme="minorHAnsi"/>
      <w:b/>
      <w:color w:val="438086" w:themeColor="accent2"/>
      <w:spacing w:val="10"/>
    </w:rPr>
  </w:style>
  <w:style w:type="character" w:styleId="BookTitle">
    <w:name w:val="Book Title"/>
    <w:basedOn w:val="DefaultParagraphFont"/>
    <w:uiPriority w:val="33"/>
    <w:qFormat/>
    <w:rsid w:val="00DC1AAC"/>
    <w:rPr>
      <w:rFonts w:ascii="Cambria" w:hAnsi="Cambria" w:cs="Times New Roman"/>
      <w:i/>
      <w:color w:val="000000"/>
      <w:sz w:val="20"/>
      <w:szCs w:val="20"/>
    </w:rPr>
  </w:style>
  <w:style w:type="paragraph" w:styleId="Header">
    <w:name w:val="header"/>
    <w:basedOn w:val="Normal"/>
    <w:link w:val="HeaderChar"/>
    <w:uiPriority w:val="99"/>
    <w:unhideWhenUsed/>
    <w:rsid w:val="00DC1AAC"/>
    <w:pPr>
      <w:tabs>
        <w:tab w:val="center" w:pos="4320"/>
        <w:tab w:val="right" w:pos="8640"/>
      </w:tabs>
    </w:pPr>
  </w:style>
  <w:style w:type="character" w:customStyle="1" w:styleId="HeaderChar">
    <w:name w:val="Header Char"/>
    <w:basedOn w:val="DefaultParagraphFont"/>
    <w:link w:val="Header"/>
    <w:uiPriority w:val="99"/>
    <w:rsid w:val="00DC1AAC"/>
    <w:rPr>
      <w:sz w:val="20"/>
      <w:szCs w:val="20"/>
      <w:lang w:eastAsia="ja-JP"/>
    </w:rPr>
  </w:style>
  <w:style w:type="paragraph" w:styleId="Footer">
    <w:name w:val="footer"/>
    <w:basedOn w:val="Normal"/>
    <w:link w:val="FooterChar"/>
    <w:uiPriority w:val="99"/>
    <w:unhideWhenUsed/>
    <w:rsid w:val="00DC1AAC"/>
    <w:pPr>
      <w:tabs>
        <w:tab w:val="center" w:pos="4320"/>
        <w:tab w:val="right" w:pos="8640"/>
      </w:tabs>
    </w:pPr>
  </w:style>
  <w:style w:type="character" w:customStyle="1" w:styleId="FooterChar">
    <w:name w:val="Footer Char"/>
    <w:basedOn w:val="DefaultParagraphFont"/>
    <w:link w:val="Footer"/>
    <w:uiPriority w:val="99"/>
    <w:rsid w:val="00DC1AAC"/>
    <w:rPr>
      <w:sz w:val="20"/>
      <w:szCs w:val="20"/>
      <w:lang w:eastAsia="ja-JP"/>
    </w:rPr>
  </w:style>
  <w:style w:type="paragraph" w:styleId="NormalIndent">
    <w:name w:val="Normal Indent"/>
    <w:basedOn w:val="Normal"/>
    <w:uiPriority w:val="99"/>
    <w:unhideWhenUsed/>
    <w:rsid w:val="00DC1AAC"/>
    <w:pPr>
      <w:ind w:left="720"/>
      <w:contextualSpacing/>
    </w:pPr>
  </w:style>
  <w:style w:type="paragraph" w:styleId="IntenseQuote">
    <w:name w:val="Intense Quote"/>
    <w:basedOn w:val="Normal"/>
    <w:uiPriority w:val="30"/>
    <w:qFormat/>
    <w:rsid w:val="00DC1AAC"/>
    <w:pPr>
      <w:pBdr>
        <w:top w:val="threeDEngrave" w:sz="6" w:space="10" w:color="438086" w:themeColor="accent2"/>
        <w:bottom w:val="single" w:sz="4" w:space="10" w:color="438086" w:themeColor="accent2"/>
      </w:pBdr>
      <w:spacing w:before="360" w:after="360" w:line="324" w:lineRule="auto"/>
      <w:ind w:left="1080" w:right="1080"/>
    </w:pPr>
    <w:rPr>
      <w:i/>
      <w:color w:val="438086" w:themeColor="accent2"/>
      <w:sz w:val="22"/>
      <w:szCs w:val="22"/>
    </w:rPr>
  </w:style>
  <w:style w:type="numbering" w:customStyle="1" w:styleId="UrbanBulletedList">
    <w:name w:val="Urban Bulleted List"/>
    <w:uiPriority w:val="99"/>
    <w:rsid w:val="00DC1AAC"/>
    <w:pPr>
      <w:numPr>
        <w:numId w:val="1"/>
      </w:numPr>
    </w:pPr>
  </w:style>
  <w:style w:type="numbering" w:customStyle="1" w:styleId="UrbanNumberedList">
    <w:name w:val="Urban Numbered List"/>
    <w:uiPriority w:val="99"/>
    <w:rsid w:val="00DC1AAC"/>
    <w:pPr>
      <w:numPr>
        <w:numId w:val="2"/>
      </w:numPr>
    </w:pPr>
  </w:style>
  <w:style w:type="paragraph" w:styleId="ListParagraph">
    <w:name w:val="List Paragraph"/>
    <w:basedOn w:val="Normal"/>
    <w:uiPriority w:val="34"/>
    <w:unhideWhenUsed/>
    <w:qFormat/>
    <w:rsid w:val="00DC1AAC"/>
    <w:pPr>
      <w:ind w:left="720"/>
      <w:contextualSpacing/>
    </w:pPr>
  </w:style>
  <w:style w:type="paragraph" w:styleId="NoSpacing">
    <w:name w:val="No Spacing"/>
    <w:basedOn w:val="Normal"/>
    <w:uiPriority w:val="1"/>
    <w:qFormat/>
    <w:rsid w:val="00DC1AAC"/>
    <w:pPr>
      <w:spacing w:after="0" w:line="240" w:lineRule="auto"/>
    </w:pPr>
    <w:rPr>
      <w:szCs w:val="32"/>
    </w:rPr>
  </w:style>
  <w:style w:type="character" w:styleId="PlaceholderText">
    <w:name w:val="Placeholder Text"/>
    <w:basedOn w:val="DefaultParagraphFont"/>
    <w:uiPriority w:val="99"/>
    <w:unhideWhenUsed/>
    <w:rsid w:val="00DC1AAC"/>
    <w:rPr>
      <w:color w:val="808080"/>
    </w:rPr>
  </w:style>
  <w:style w:type="paragraph" w:styleId="BalloonText">
    <w:name w:val="Balloon Text"/>
    <w:basedOn w:val="Normal"/>
    <w:link w:val="BalloonTextChar"/>
    <w:uiPriority w:val="99"/>
    <w:semiHidden/>
    <w:unhideWhenUsed/>
    <w:rsid w:val="00DC1A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1AAC"/>
    <w:rPr>
      <w:rFonts w:ascii="Tahoma" w:hAnsi="Tahoma" w:cs="Tahoma"/>
      <w:sz w:val="16"/>
      <w:szCs w:val="16"/>
      <w:lang w:eastAsia="ja-JP"/>
    </w:rPr>
  </w:style>
  <w:style w:type="paragraph" w:customStyle="1" w:styleId="HeaderEven">
    <w:name w:val="Header Even"/>
    <w:basedOn w:val="Header"/>
    <w:uiPriority w:val="39"/>
    <w:rsid w:val="00DC1AAC"/>
    <w:pPr>
      <w:pBdr>
        <w:bottom w:val="single" w:sz="4" w:space="1" w:color="auto"/>
      </w:pBdr>
    </w:pPr>
  </w:style>
  <w:style w:type="paragraph" w:customStyle="1" w:styleId="HeaderOdd">
    <w:name w:val="Header Odd"/>
    <w:basedOn w:val="Header"/>
    <w:uiPriority w:val="39"/>
    <w:rsid w:val="00DC1AAC"/>
    <w:pPr>
      <w:pBdr>
        <w:bottom w:val="single" w:sz="4" w:space="1" w:color="auto"/>
      </w:pBdr>
      <w:jc w:val="right"/>
    </w:pPr>
  </w:style>
  <w:style w:type="paragraph" w:customStyle="1" w:styleId="Bullet1">
    <w:name w:val="Bullet 1"/>
    <w:basedOn w:val="ListParagraph"/>
    <w:uiPriority w:val="38"/>
    <w:qFormat/>
    <w:rsid w:val="00DC1AAC"/>
    <w:pPr>
      <w:numPr>
        <w:numId w:val="3"/>
      </w:numPr>
      <w:spacing w:after="0"/>
    </w:pPr>
  </w:style>
  <w:style w:type="paragraph" w:customStyle="1" w:styleId="Bullet2">
    <w:name w:val="Bullet 2"/>
    <w:basedOn w:val="ListParagraph"/>
    <w:uiPriority w:val="38"/>
    <w:qFormat/>
    <w:rsid w:val="00DC1AAC"/>
    <w:pPr>
      <w:numPr>
        <w:ilvl w:val="1"/>
        <w:numId w:val="3"/>
      </w:numPr>
      <w:spacing w:after="0"/>
    </w:pPr>
  </w:style>
  <w:style w:type="paragraph" w:customStyle="1" w:styleId="Bullet3">
    <w:name w:val="Bullet 3"/>
    <w:basedOn w:val="ListParagraph"/>
    <w:uiPriority w:val="38"/>
    <w:qFormat/>
    <w:rsid w:val="00DC1AAC"/>
    <w:pPr>
      <w:numPr>
        <w:ilvl w:val="2"/>
        <w:numId w:val="3"/>
      </w:numPr>
      <w:spacing w:after="0"/>
    </w:pPr>
  </w:style>
  <w:style w:type="paragraph" w:customStyle="1" w:styleId="DefaultPlaceholderSubject10">
    <w:name w:val="DefaultPlaceholder_Subject10"/>
    <w:uiPriority w:val="39"/>
    <w:rsid w:val="00DC1AAC"/>
    <w:rPr>
      <w:i/>
      <w:color w:val="424456" w:themeColor="text2"/>
      <w:sz w:val="24"/>
      <w:szCs w:val="24"/>
    </w:rPr>
  </w:style>
  <w:style w:type="paragraph" w:customStyle="1" w:styleId="Category">
    <w:name w:val="Category"/>
    <w:basedOn w:val="Normal"/>
    <w:link w:val="CategoryChar"/>
    <w:uiPriority w:val="39"/>
    <w:qFormat/>
    <w:rsid w:val="00DC1AAC"/>
    <w:pPr>
      <w:framePr w:hSpace="187" w:wrap="around" w:hAnchor="margin" w:xAlign="center" w:y="721"/>
      <w:spacing w:after="0" w:line="240" w:lineRule="auto"/>
    </w:pPr>
    <w:rPr>
      <w:rFonts w:cstheme="minorBidi"/>
      <w:caps/>
      <w:sz w:val="22"/>
      <w:szCs w:val="22"/>
    </w:rPr>
  </w:style>
  <w:style w:type="paragraph" w:customStyle="1" w:styleId="Comments">
    <w:name w:val="Comments"/>
    <w:basedOn w:val="Normal"/>
    <w:link w:val="CommentsChar"/>
    <w:uiPriority w:val="39"/>
    <w:qFormat/>
    <w:rsid w:val="00DC1AAC"/>
    <w:pPr>
      <w:spacing w:after="120" w:line="240" w:lineRule="auto"/>
    </w:pPr>
    <w:rPr>
      <w:b/>
      <w:szCs w:val="22"/>
    </w:rPr>
  </w:style>
  <w:style w:type="character" w:customStyle="1" w:styleId="CategoryChar">
    <w:name w:val="Category Char"/>
    <w:basedOn w:val="DefaultParagraphFont"/>
    <w:link w:val="Category"/>
    <w:uiPriority w:val="39"/>
    <w:rsid w:val="00DC1AAC"/>
    <w:rPr>
      <w:rFonts w:cstheme="minorBidi"/>
      <w:caps/>
      <w:lang w:eastAsia="ja-JP"/>
    </w:rPr>
  </w:style>
  <w:style w:type="character" w:customStyle="1" w:styleId="CommentsChar">
    <w:name w:val="Comments Char"/>
    <w:basedOn w:val="DefaultParagraphFont"/>
    <w:link w:val="Comments"/>
    <w:uiPriority w:val="39"/>
    <w:rsid w:val="00DC1AAC"/>
    <w:rPr>
      <w:b/>
      <w:sz w:val="20"/>
      <w:lang w:eastAsia="ja-JP"/>
    </w:rPr>
  </w:style>
  <w:style w:type="paragraph" w:customStyle="1" w:styleId="CommentsText">
    <w:name w:val="Comments Text"/>
    <w:basedOn w:val="Normal"/>
    <w:uiPriority w:val="39"/>
    <w:qFormat/>
    <w:rsid w:val="00DC1AAC"/>
    <w:pPr>
      <w:spacing w:after="120" w:line="288" w:lineRule="auto"/>
    </w:pPr>
    <w:rPr>
      <w:szCs w:val="22"/>
    </w:rPr>
  </w:style>
  <w:style w:type="paragraph" w:styleId="TOC1">
    <w:name w:val="toc 1"/>
    <w:basedOn w:val="Normal"/>
    <w:next w:val="Normal"/>
    <w:autoRedefine/>
    <w:uiPriority w:val="39"/>
    <w:unhideWhenUsed/>
    <w:qFormat/>
    <w:rsid w:val="00DC1AAC"/>
    <w:rPr>
      <w:rFonts w:eastAsiaTheme="minorEastAsia" w:cstheme="minorBidi"/>
      <w:sz w:val="24"/>
      <w:szCs w:val="24"/>
    </w:rPr>
  </w:style>
  <w:style w:type="paragraph" w:styleId="TOC2">
    <w:name w:val="toc 2"/>
    <w:basedOn w:val="Normal"/>
    <w:next w:val="Normal"/>
    <w:autoRedefine/>
    <w:uiPriority w:val="39"/>
    <w:unhideWhenUsed/>
    <w:qFormat/>
    <w:rsid w:val="004036C3"/>
    <w:pPr>
      <w:tabs>
        <w:tab w:val="right" w:leader="dot" w:pos="9350"/>
      </w:tabs>
      <w:ind w:left="240"/>
    </w:pPr>
    <w:rPr>
      <w:rFonts w:eastAsiaTheme="minorEastAsia" w:cstheme="minorBidi"/>
      <w:b/>
      <w:noProof/>
      <w:sz w:val="24"/>
      <w:szCs w:val="24"/>
    </w:rPr>
  </w:style>
  <w:style w:type="character" w:styleId="Hyperlink">
    <w:name w:val="Hyperlink"/>
    <w:basedOn w:val="DefaultParagraphFont"/>
    <w:uiPriority w:val="99"/>
    <w:unhideWhenUsed/>
    <w:rsid w:val="00DC1AAC"/>
    <w:rPr>
      <w:color w:val="67AFBD" w:themeColor="hyperlink"/>
      <w:u w:val="single"/>
    </w:rPr>
  </w:style>
  <w:style w:type="paragraph" w:styleId="TOC3">
    <w:name w:val="toc 3"/>
    <w:basedOn w:val="Normal"/>
    <w:next w:val="Normal"/>
    <w:autoRedefine/>
    <w:uiPriority w:val="39"/>
    <w:unhideWhenUsed/>
    <w:rsid w:val="00DC1AAC"/>
    <w:pPr>
      <w:spacing w:after="100"/>
      <w:ind w:left="400"/>
    </w:pPr>
  </w:style>
  <w:style w:type="paragraph" w:styleId="TOCHeading">
    <w:name w:val="TOC Heading"/>
    <w:basedOn w:val="Heading1"/>
    <w:next w:val="Normal"/>
    <w:uiPriority w:val="39"/>
    <w:semiHidden/>
    <w:unhideWhenUsed/>
    <w:qFormat/>
    <w:rsid w:val="00144ECA"/>
    <w:pPr>
      <w:keepNext/>
      <w:keepLines/>
      <w:pBdr>
        <w:bottom w:val="none" w:sz="0" w:space="0" w:color="auto"/>
      </w:pBdr>
      <w:spacing w:before="480" w:after="0"/>
      <w:outlineLvl w:val="9"/>
    </w:pPr>
    <w:rPr>
      <w:rFonts w:eastAsiaTheme="majorEastAsia" w:cstheme="majorBidi"/>
      <w:b/>
      <w:bCs/>
      <w:color w:val="3E3E67" w:themeColor="accent1" w:themeShade="BF"/>
      <w:sz w:val="28"/>
      <w:szCs w:val="28"/>
      <w:lang w:eastAsia="en-US"/>
    </w:rPr>
  </w:style>
  <w:style w:type="paragraph" w:styleId="FootnoteText">
    <w:name w:val="footnote text"/>
    <w:basedOn w:val="Normal"/>
    <w:link w:val="FootnoteTextChar"/>
    <w:uiPriority w:val="99"/>
    <w:semiHidden/>
    <w:unhideWhenUsed/>
    <w:rsid w:val="00EB75C3"/>
    <w:pPr>
      <w:spacing w:after="0" w:line="240" w:lineRule="auto"/>
    </w:pPr>
    <w:rPr>
      <w:rFonts w:cstheme="minorBidi"/>
      <w:lang w:val="en-CA" w:eastAsia="en-US"/>
    </w:rPr>
  </w:style>
  <w:style w:type="character" w:customStyle="1" w:styleId="FootnoteTextChar">
    <w:name w:val="Footnote Text Char"/>
    <w:basedOn w:val="DefaultParagraphFont"/>
    <w:link w:val="FootnoteText"/>
    <w:uiPriority w:val="99"/>
    <w:semiHidden/>
    <w:rsid w:val="00EB75C3"/>
    <w:rPr>
      <w:rFonts w:cstheme="minorBidi"/>
      <w:sz w:val="20"/>
      <w:szCs w:val="20"/>
      <w:lang w:val="en-CA"/>
    </w:rPr>
  </w:style>
  <w:style w:type="character" w:styleId="FootnoteReference">
    <w:name w:val="footnote reference"/>
    <w:basedOn w:val="DefaultParagraphFont"/>
    <w:uiPriority w:val="99"/>
    <w:semiHidden/>
    <w:unhideWhenUsed/>
    <w:rsid w:val="00EB75C3"/>
    <w:rPr>
      <w:vertAlign w:val="superscript"/>
    </w:rPr>
  </w:style>
  <w:style w:type="character" w:customStyle="1" w:styleId="apple-converted-space">
    <w:name w:val="apple-converted-space"/>
    <w:basedOn w:val="DefaultParagraphFont"/>
    <w:rsid w:val="00EC4080"/>
  </w:style>
  <w:style w:type="paragraph" w:styleId="Caption">
    <w:name w:val="caption"/>
    <w:basedOn w:val="Normal"/>
    <w:next w:val="Normal"/>
    <w:uiPriority w:val="35"/>
    <w:unhideWhenUsed/>
    <w:qFormat/>
    <w:rsid w:val="00481AEF"/>
    <w:pPr>
      <w:spacing w:after="160" w:line="240" w:lineRule="auto"/>
    </w:pPr>
    <w:rPr>
      <w:rFonts w:eastAsiaTheme="minorEastAsia" w:cstheme="minorBidi"/>
      <w:b/>
      <w:bCs/>
      <w:smallCaps/>
      <w:color w:val="53548A" w:themeColor="accent1"/>
      <w:spacing w:val="6"/>
      <w:sz w:val="22"/>
      <w:szCs w:val="22"/>
      <w:lang w:val="en-CA" w:eastAsia="en-US"/>
    </w:rPr>
  </w:style>
  <w:style w:type="paragraph" w:customStyle="1" w:styleId="Default">
    <w:name w:val="Default"/>
    <w:rsid w:val="00481AEF"/>
    <w:pPr>
      <w:autoSpaceDE w:val="0"/>
      <w:autoSpaceDN w:val="0"/>
      <w:adjustRightInd w:val="0"/>
      <w:spacing w:after="0" w:line="240" w:lineRule="auto"/>
    </w:pPr>
    <w:rPr>
      <w:rFonts w:ascii="Book Antiqua" w:eastAsiaTheme="minorEastAsia" w:hAnsi="Book Antiqua" w:cs="Book Antiqua"/>
      <w:color w:val="000000"/>
      <w:sz w:val="24"/>
      <w:szCs w:val="24"/>
      <w:lang w:val="en-CA"/>
    </w:rPr>
  </w:style>
  <w:style w:type="paragraph" w:styleId="Bibliography">
    <w:name w:val="Bibliography"/>
    <w:basedOn w:val="Normal"/>
    <w:next w:val="Normal"/>
    <w:uiPriority w:val="37"/>
    <w:unhideWhenUsed/>
    <w:rsid w:val="00481AEF"/>
    <w:pPr>
      <w:spacing w:after="160" w:line="259" w:lineRule="auto"/>
    </w:pPr>
    <w:rPr>
      <w:rFonts w:eastAsiaTheme="minorEastAsia" w:cstheme="minorBidi"/>
      <w:sz w:val="22"/>
      <w:szCs w:val="22"/>
      <w:lang w:val="en-CA"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HAns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semiHidden="0" w:uiPriority="3" w:unhideWhenUsed="0"/>
    <w:lsdException w:name="Strong" w:semiHidden="0" w:uiPriority="8" w:unhideWhenUsed="0" w:qFormat="1"/>
    <w:lsdException w:name="Emphasis" w:semiHidden="0" w:uiPriority="20" w:unhideWhenUsed="0" w:qFormat="1"/>
    <w:lsdException w:name="Table Grid" w:semiHidden="0" w:uiPriority="39" w:unhideWhenUsed="0"/>
    <w:lsdException w:name="No Spacing" w:semiHidden="0" w:uiPriority="1"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41" w:unhideWhenUsed="0"/>
    <w:lsdException w:name="Medium Grid 1 Accent 1" w:semiHidden="0" w:uiPriority="41" w:unhideWhenUsed="0"/>
    <w:lsdException w:name="Medium Grid 2 Accent 1" w:semiHidden="0" w:uiPriority="41" w:unhideWhenUsed="0"/>
    <w:lsdException w:name="Medium Grid 3 Accent 1" w:semiHidden="0" w:uiPriority="41" w:unhideWhenUsed="0"/>
    <w:lsdException w:name="Dark List Accent 1" w:semiHidden="0" w:uiPriority="41" w:unhideWhenUsed="0"/>
    <w:lsdException w:name="Colorful Shading Accent 1" w:semiHidden="0" w:uiPriority="41" w:unhideWhenUsed="0"/>
    <w:lsdException w:name="Colorful List Accent 1" w:semiHidden="0" w:uiPriority="41" w:unhideWhenUsed="0"/>
    <w:lsdException w:name="Colorful Grid Accent 1" w:semiHidden="0" w:uiPriority="41" w:unhideWhenUsed="0"/>
    <w:lsdException w:name="Light Shading Accent 2" w:semiHidden="0" w:uiPriority="42" w:unhideWhenUsed="0"/>
    <w:lsdException w:name="Light List Accent 2" w:semiHidden="0" w:uiPriority="42" w:unhideWhenUsed="0"/>
    <w:lsdException w:name="Light Grid Accent 2" w:semiHidden="0" w:uiPriority="42" w:unhideWhenUsed="0"/>
    <w:lsdException w:name="Medium Shading 1 Accent 2" w:semiHidden="0" w:uiPriority="42" w:unhideWhenUsed="0"/>
    <w:lsdException w:name="Medium Shading 2 Accent 2" w:semiHidden="0" w:uiPriority="42" w:unhideWhenUsed="0"/>
    <w:lsdException w:name="Medium List 1 Accent 2" w:semiHidden="0" w:uiPriority="42" w:unhideWhenUsed="0"/>
    <w:lsdException w:name="Medium List 2 Accent 2" w:semiHidden="0" w:uiPriority="42" w:unhideWhenUsed="0"/>
    <w:lsdException w:name="Medium Grid 1 Accent 2" w:semiHidden="0" w:uiPriority="42" w:unhideWhenUsed="0"/>
    <w:lsdException w:name="Medium Grid 2 Accent 2" w:semiHidden="0" w:uiPriority="42" w:unhideWhenUsed="0"/>
    <w:lsdException w:name="Medium Grid 3 Accent 2" w:semiHidden="0" w:uiPriority="42" w:unhideWhenUsed="0"/>
    <w:lsdException w:name="Dark List Accent 2" w:semiHidden="0" w:uiPriority="42" w:unhideWhenUsed="0"/>
    <w:lsdException w:name="Colorful Shading Accent 2" w:semiHidden="0" w:uiPriority="42" w:unhideWhenUsed="0"/>
    <w:lsdException w:name="Colorful List Accent 2" w:semiHidden="0" w:uiPriority="42" w:unhideWhenUsed="0"/>
    <w:lsdException w:name="Colorful Grid Accent 2" w:semiHidden="0" w:uiPriority="42" w:unhideWhenUsed="0"/>
    <w:lsdException w:name="Light Shading Accent 3" w:semiHidden="0" w:uiPriority="43" w:unhideWhenUsed="0"/>
    <w:lsdException w:name="Light List Accent 3" w:semiHidden="0" w:uiPriority="43" w:unhideWhenUsed="0"/>
    <w:lsdException w:name="Light Grid Accent 3" w:semiHidden="0" w:uiPriority="43" w:unhideWhenUsed="0"/>
    <w:lsdException w:name="Medium Shading 1 Accent 3" w:semiHidden="0" w:uiPriority="43" w:unhideWhenUsed="0"/>
    <w:lsdException w:name="Medium Shading 2 Accent 3" w:semiHidden="0" w:uiPriority="43" w:unhideWhenUsed="0"/>
    <w:lsdException w:name="Medium List 1 Accent 3" w:semiHidden="0" w:uiPriority="43" w:unhideWhenUsed="0"/>
    <w:lsdException w:name="Medium List 2 Accent 3" w:semiHidden="0" w:uiPriority="43" w:unhideWhenUsed="0"/>
    <w:lsdException w:name="Medium Grid 1 Accent 3" w:semiHidden="0" w:uiPriority="43" w:unhideWhenUsed="0"/>
    <w:lsdException w:name="Medium Grid 2 Accent 3" w:semiHidden="0" w:uiPriority="43" w:unhideWhenUsed="0"/>
    <w:lsdException w:name="Medium Grid 3 Accent 3" w:semiHidden="0" w:uiPriority="43" w:unhideWhenUsed="0"/>
    <w:lsdException w:name="Dark List Accent 3" w:semiHidden="0" w:uiPriority="43" w:unhideWhenUsed="0"/>
    <w:lsdException w:name="Colorful Shading Accent 3" w:semiHidden="0" w:uiPriority="43" w:unhideWhenUsed="0"/>
    <w:lsdException w:name="Colorful List Accent 3" w:semiHidden="0" w:uiPriority="43" w:unhideWhenUsed="0"/>
    <w:lsdException w:name="Colorful Grid Accent 3" w:semiHidden="0" w:uiPriority="43" w:unhideWhenUsed="0"/>
    <w:lsdException w:name="Light Shading Accent 4" w:semiHidden="0" w:uiPriority="44" w:unhideWhenUsed="0"/>
    <w:lsdException w:name="Light List Accent 4" w:semiHidden="0" w:uiPriority="44" w:unhideWhenUsed="0"/>
    <w:lsdException w:name="Light Grid Accent 4" w:semiHidden="0" w:uiPriority="44" w:unhideWhenUsed="0"/>
    <w:lsdException w:name="Medium Shading 1 Accent 4" w:semiHidden="0" w:uiPriority="44" w:unhideWhenUsed="0"/>
    <w:lsdException w:name="Medium Shading 2 Accent 4" w:semiHidden="0" w:uiPriority="44" w:unhideWhenUsed="0"/>
    <w:lsdException w:name="Medium List 1 Accent 4" w:semiHidden="0" w:uiPriority="44" w:unhideWhenUsed="0"/>
    <w:lsdException w:name="Medium List 2 Accent 4" w:semiHidden="0" w:uiPriority="44" w:unhideWhenUsed="0"/>
    <w:lsdException w:name="Medium Grid 1 Accent 4" w:semiHidden="0" w:uiPriority="44" w:unhideWhenUsed="0"/>
    <w:lsdException w:name="Medium Grid 2 Accent 4" w:semiHidden="0" w:uiPriority="44" w:unhideWhenUsed="0"/>
    <w:lsdException w:name="Medium Grid 3 Accent 4" w:semiHidden="0" w:uiPriority="44" w:unhideWhenUsed="0"/>
    <w:lsdException w:name="Dark List Accent 4" w:semiHidden="0" w:uiPriority="44" w:unhideWhenUsed="0"/>
    <w:lsdException w:name="Colorful Shading Accent 4" w:semiHidden="0" w:uiPriority="44" w:unhideWhenUsed="0"/>
    <w:lsdException w:name="Colorful List Accent 4" w:semiHidden="0" w:uiPriority="44" w:unhideWhenUsed="0"/>
    <w:lsdException w:name="Colorful Grid Accent 4" w:semiHidden="0" w:uiPriority="44" w:unhideWhenUsed="0"/>
    <w:lsdException w:name="Light Shading Accent 5" w:semiHidden="0" w:uiPriority="45" w:unhideWhenUsed="0"/>
    <w:lsdException w:name="Light List Accent 5" w:semiHidden="0" w:uiPriority="45" w:unhideWhenUsed="0"/>
    <w:lsdException w:name="Light Grid Accent 5" w:semiHidden="0" w:uiPriority="45" w:unhideWhenUsed="0"/>
    <w:lsdException w:name="Medium Shading 1 Accent 5" w:semiHidden="0" w:uiPriority="45" w:unhideWhenUsed="0"/>
    <w:lsdException w:name="Medium Shading 2 Accent 5" w:semiHidden="0" w:uiPriority="45" w:unhideWhenUsed="0"/>
    <w:lsdException w:name="Medium List 1 Accent 5" w:semiHidden="0" w:uiPriority="45" w:unhideWhenUsed="0"/>
    <w:lsdException w:name="Medium List 2 Accent 5" w:semiHidden="0" w:uiPriority="45" w:unhideWhenUsed="0"/>
    <w:lsdException w:name="Medium Grid 1 Accent 5" w:semiHidden="0" w:uiPriority="45" w:unhideWhenUsed="0"/>
    <w:lsdException w:name="Medium Grid 2 Accent 5" w:semiHidden="0" w:uiPriority="45" w:unhideWhenUsed="0"/>
    <w:lsdException w:name="Medium Grid 3 Accent 5" w:semiHidden="0" w:uiPriority="45" w:unhideWhenUsed="0"/>
    <w:lsdException w:name="Dark List Accent 5" w:semiHidden="0" w:uiPriority="45" w:unhideWhenUsed="0"/>
    <w:lsdException w:name="Colorful Shading Accent 5" w:semiHidden="0" w:uiPriority="45" w:unhideWhenUsed="0"/>
    <w:lsdException w:name="Colorful List Accent 5" w:semiHidden="0" w:uiPriority="45" w:unhideWhenUsed="0"/>
    <w:lsdException w:name="Colorful Grid Accent 5" w:semiHidden="0" w:uiPriority="45" w:unhideWhenUsed="0"/>
    <w:lsdException w:name="Light Shading Accent 6" w:semiHidden="0" w:uiPriority="46" w:unhideWhenUsed="0"/>
    <w:lsdException w:name="Light List Accent 6" w:semiHidden="0" w:uiPriority="46" w:unhideWhenUsed="0"/>
    <w:lsdException w:name="Light Grid Accent 6" w:semiHidden="0" w:uiPriority="46" w:unhideWhenUsed="0"/>
    <w:lsdException w:name="Medium Shading 1 Accent 6" w:semiHidden="0" w:uiPriority="46" w:unhideWhenUsed="0"/>
    <w:lsdException w:name="Medium Shading 2 Accent 6" w:semiHidden="0" w:uiPriority="46" w:unhideWhenUsed="0"/>
    <w:lsdException w:name="Medium List 1 Accent 6" w:semiHidden="0" w:uiPriority="46" w:unhideWhenUsed="0"/>
    <w:lsdException w:name="Medium List 2 Accent 6" w:semiHidden="0" w:uiPriority="46" w:unhideWhenUsed="0"/>
    <w:lsdException w:name="Medium Grid 1 Accent 6" w:semiHidden="0" w:uiPriority="46" w:unhideWhenUsed="0"/>
    <w:lsdException w:name="Medium Grid 2 Accent 6" w:semiHidden="0" w:uiPriority="46" w:unhideWhenUsed="0"/>
    <w:lsdException w:name="Medium Grid 3 Accent 6" w:semiHidden="0" w:uiPriority="46" w:unhideWhenUsed="0"/>
    <w:lsdException w:name="Dark List Accent 6" w:semiHidden="0" w:uiPriority="46" w:unhideWhenUsed="0"/>
    <w:lsdException w:name="Colorful Shading Accent 6" w:semiHidden="0" w:uiPriority="46" w:unhideWhenUsed="0"/>
    <w:lsdException w:name="Colorful List Accent 6" w:semiHidden="0" w:uiPriority="46" w:unhideWhenUsed="0"/>
    <w:lsdException w:name="Colorful Grid Accent 6" w:semiHidden="0" w:uiPriority="46"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1AAC"/>
    <w:rPr>
      <w:sz w:val="20"/>
      <w:szCs w:val="20"/>
      <w:lang w:eastAsia="ja-JP"/>
    </w:rPr>
  </w:style>
  <w:style w:type="paragraph" w:styleId="Heading1">
    <w:name w:val="heading 1"/>
    <w:basedOn w:val="Normal"/>
    <w:next w:val="Normal"/>
    <w:link w:val="Heading1Char"/>
    <w:uiPriority w:val="9"/>
    <w:qFormat/>
    <w:rsid w:val="00DC1AAC"/>
    <w:pPr>
      <w:pBdr>
        <w:bottom w:val="single" w:sz="4" w:space="1" w:color="438086" w:themeColor="accent2"/>
      </w:pBdr>
      <w:spacing w:before="360" w:after="80"/>
      <w:outlineLvl w:val="0"/>
    </w:pPr>
    <w:rPr>
      <w:rFonts w:asciiTheme="majorHAnsi" w:hAnsiTheme="majorHAnsi"/>
      <w:color w:val="438086" w:themeColor="accent2"/>
      <w:sz w:val="32"/>
      <w:szCs w:val="32"/>
    </w:rPr>
  </w:style>
  <w:style w:type="paragraph" w:styleId="Heading2">
    <w:name w:val="heading 2"/>
    <w:basedOn w:val="Normal"/>
    <w:next w:val="Normal"/>
    <w:link w:val="Heading2Char"/>
    <w:uiPriority w:val="9"/>
    <w:qFormat/>
    <w:rsid w:val="00DC1AAC"/>
    <w:pPr>
      <w:spacing w:after="0"/>
      <w:outlineLvl w:val="1"/>
    </w:pPr>
    <w:rPr>
      <w:rFonts w:asciiTheme="majorHAnsi" w:hAnsiTheme="majorHAnsi"/>
      <w:color w:val="438086" w:themeColor="accent2"/>
      <w:sz w:val="28"/>
      <w:szCs w:val="28"/>
    </w:rPr>
  </w:style>
  <w:style w:type="paragraph" w:styleId="Heading3">
    <w:name w:val="heading 3"/>
    <w:basedOn w:val="Normal"/>
    <w:next w:val="Normal"/>
    <w:link w:val="Heading3Char"/>
    <w:uiPriority w:val="9"/>
    <w:qFormat/>
    <w:rsid w:val="00DC1AAC"/>
    <w:pPr>
      <w:spacing w:after="0"/>
      <w:outlineLvl w:val="2"/>
    </w:pPr>
    <w:rPr>
      <w:rFonts w:asciiTheme="majorHAnsi" w:hAnsiTheme="majorHAnsi"/>
      <w:color w:val="438086" w:themeColor="accent2"/>
      <w:sz w:val="24"/>
      <w:szCs w:val="24"/>
    </w:rPr>
  </w:style>
  <w:style w:type="paragraph" w:styleId="Heading4">
    <w:name w:val="heading 4"/>
    <w:basedOn w:val="Normal"/>
    <w:next w:val="Normal"/>
    <w:link w:val="Heading4Char"/>
    <w:uiPriority w:val="9"/>
    <w:semiHidden/>
    <w:unhideWhenUsed/>
    <w:qFormat/>
    <w:rsid w:val="00DC1AAC"/>
    <w:pPr>
      <w:spacing w:after="0"/>
      <w:outlineLvl w:val="3"/>
    </w:pPr>
    <w:rPr>
      <w:rFonts w:asciiTheme="majorHAnsi" w:hAnsiTheme="majorHAnsi"/>
      <w:i/>
      <w:color w:val="438086" w:themeColor="accent2"/>
      <w:sz w:val="22"/>
      <w:szCs w:val="22"/>
    </w:rPr>
  </w:style>
  <w:style w:type="paragraph" w:styleId="Heading5">
    <w:name w:val="heading 5"/>
    <w:basedOn w:val="Normal"/>
    <w:next w:val="Normal"/>
    <w:link w:val="Heading5Char"/>
    <w:uiPriority w:val="9"/>
    <w:semiHidden/>
    <w:unhideWhenUsed/>
    <w:qFormat/>
    <w:rsid w:val="00DC1AAC"/>
    <w:pPr>
      <w:spacing w:after="0"/>
      <w:outlineLvl w:val="4"/>
    </w:pPr>
    <w:rPr>
      <w:rFonts w:asciiTheme="majorHAnsi" w:hAnsiTheme="majorHAnsi"/>
      <w:b/>
      <w:color w:val="325F64" w:themeColor="accent2" w:themeShade="BF"/>
    </w:rPr>
  </w:style>
  <w:style w:type="paragraph" w:styleId="Heading6">
    <w:name w:val="heading 6"/>
    <w:basedOn w:val="Normal"/>
    <w:next w:val="Normal"/>
    <w:link w:val="Heading6Char"/>
    <w:uiPriority w:val="9"/>
    <w:semiHidden/>
    <w:unhideWhenUsed/>
    <w:qFormat/>
    <w:rsid w:val="00DC1AAC"/>
    <w:pPr>
      <w:spacing w:after="0"/>
      <w:outlineLvl w:val="5"/>
    </w:pPr>
    <w:rPr>
      <w:rFonts w:asciiTheme="majorHAnsi" w:hAnsiTheme="majorHAnsi"/>
      <w:b/>
      <w:i/>
      <w:color w:val="325F64" w:themeColor="accent2" w:themeShade="BF"/>
    </w:rPr>
  </w:style>
  <w:style w:type="paragraph" w:styleId="Heading7">
    <w:name w:val="heading 7"/>
    <w:basedOn w:val="Normal"/>
    <w:next w:val="Normal"/>
    <w:link w:val="Heading7Char"/>
    <w:uiPriority w:val="9"/>
    <w:semiHidden/>
    <w:unhideWhenUsed/>
    <w:qFormat/>
    <w:rsid w:val="00DC1AAC"/>
    <w:pPr>
      <w:spacing w:after="0"/>
      <w:outlineLvl w:val="6"/>
    </w:pPr>
    <w:rPr>
      <w:rFonts w:asciiTheme="majorHAnsi" w:hAnsiTheme="majorHAnsi"/>
      <w:b/>
      <w:color w:val="53548A" w:themeColor="accent1"/>
    </w:rPr>
  </w:style>
  <w:style w:type="paragraph" w:styleId="Heading8">
    <w:name w:val="heading 8"/>
    <w:basedOn w:val="Normal"/>
    <w:next w:val="Normal"/>
    <w:link w:val="Heading8Char"/>
    <w:uiPriority w:val="9"/>
    <w:semiHidden/>
    <w:unhideWhenUsed/>
    <w:qFormat/>
    <w:rsid w:val="00DC1AAC"/>
    <w:pPr>
      <w:spacing w:after="0"/>
      <w:outlineLvl w:val="7"/>
    </w:pPr>
    <w:rPr>
      <w:rFonts w:asciiTheme="majorHAnsi" w:hAnsiTheme="majorHAnsi"/>
      <w:b/>
      <w:i/>
      <w:color w:val="53548A" w:themeColor="accent1"/>
    </w:rPr>
  </w:style>
  <w:style w:type="paragraph" w:styleId="Heading9">
    <w:name w:val="heading 9"/>
    <w:basedOn w:val="Normal"/>
    <w:next w:val="Normal"/>
    <w:link w:val="Heading9Char"/>
    <w:uiPriority w:val="9"/>
    <w:semiHidden/>
    <w:unhideWhenUsed/>
    <w:qFormat/>
    <w:rsid w:val="00DC1AAC"/>
    <w:pPr>
      <w:spacing w:after="0"/>
      <w:outlineLvl w:val="8"/>
    </w:pPr>
    <w:rPr>
      <w:rFonts w:asciiTheme="majorHAnsi" w:hAnsiTheme="majorHAnsi"/>
      <w:b/>
      <w:color w:val="313240" w:themeColor="text2"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C1AA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le">
    <w:name w:val="Title"/>
    <w:basedOn w:val="Normal"/>
    <w:link w:val="TitleChar"/>
    <w:uiPriority w:val="10"/>
    <w:qFormat/>
    <w:rsid w:val="00DC1AAC"/>
    <w:pPr>
      <w:spacing w:before="400"/>
    </w:pPr>
    <w:rPr>
      <w:rFonts w:asciiTheme="majorHAnsi" w:hAnsiTheme="majorHAnsi"/>
      <w:color w:val="3E3E67" w:themeColor="accent1" w:themeShade="BF"/>
      <w:sz w:val="56"/>
      <w:szCs w:val="56"/>
    </w:rPr>
  </w:style>
  <w:style w:type="character" w:customStyle="1" w:styleId="TitleChar">
    <w:name w:val="Title Char"/>
    <w:basedOn w:val="DefaultParagraphFont"/>
    <w:link w:val="Title"/>
    <w:uiPriority w:val="10"/>
    <w:rsid w:val="00DC1AAC"/>
    <w:rPr>
      <w:rFonts w:asciiTheme="majorHAnsi" w:hAnsiTheme="majorHAnsi"/>
      <w:color w:val="3E3E67" w:themeColor="accent1" w:themeShade="BF"/>
      <w:sz w:val="56"/>
      <w:szCs w:val="56"/>
      <w:lang w:eastAsia="ja-JP"/>
    </w:rPr>
  </w:style>
  <w:style w:type="paragraph" w:styleId="Subtitle">
    <w:name w:val="Subtitle"/>
    <w:basedOn w:val="Normal"/>
    <w:link w:val="SubtitleChar"/>
    <w:uiPriority w:val="11"/>
    <w:qFormat/>
    <w:rsid w:val="00DC1AAC"/>
    <w:pPr>
      <w:spacing w:after="480"/>
    </w:pPr>
    <w:rPr>
      <w:i/>
      <w:color w:val="424456" w:themeColor="text2"/>
      <w:sz w:val="24"/>
      <w:szCs w:val="24"/>
    </w:rPr>
  </w:style>
  <w:style w:type="character" w:customStyle="1" w:styleId="SubtitleChar">
    <w:name w:val="Subtitle Char"/>
    <w:basedOn w:val="DefaultParagraphFont"/>
    <w:link w:val="Subtitle"/>
    <w:uiPriority w:val="11"/>
    <w:rsid w:val="00DC1AAC"/>
    <w:rPr>
      <w:i/>
      <w:color w:val="424456" w:themeColor="text2"/>
      <w:sz w:val="24"/>
      <w:szCs w:val="24"/>
      <w:lang w:eastAsia="ja-JP"/>
    </w:rPr>
  </w:style>
  <w:style w:type="character" w:styleId="IntenseEmphasis">
    <w:name w:val="Intense Emphasis"/>
    <w:basedOn w:val="DefaultParagraphFont"/>
    <w:uiPriority w:val="21"/>
    <w:qFormat/>
    <w:rsid w:val="00DC1AAC"/>
    <w:rPr>
      <w:rFonts w:asciiTheme="minorHAnsi" w:hAnsiTheme="minorHAnsi" w:cstheme="minorHAnsi"/>
      <w:b/>
      <w:i/>
      <w:caps/>
      <w:color w:val="438086"/>
      <w:spacing w:val="5"/>
    </w:rPr>
  </w:style>
  <w:style w:type="character" w:customStyle="1" w:styleId="Heading1Char">
    <w:name w:val="Heading 1 Char"/>
    <w:basedOn w:val="DefaultParagraphFont"/>
    <w:link w:val="Heading1"/>
    <w:uiPriority w:val="9"/>
    <w:rsid w:val="00DC1AAC"/>
    <w:rPr>
      <w:rFonts w:asciiTheme="majorHAnsi" w:hAnsiTheme="majorHAnsi"/>
      <w:color w:val="438086" w:themeColor="accent2"/>
      <w:sz w:val="32"/>
      <w:szCs w:val="32"/>
      <w:lang w:eastAsia="ja-JP"/>
    </w:rPr>
  </w:style>
  <w:style w:type="character" w:customStyle="1" w:styleId="Heading2Char">
    <w:name w:val="Heading 2 Char"/>
    <w:basedOn w:val="DefaultParagraphFont"/>
    <w:link w:val="Heading2"/>
    <w:uiPriority w:val="9"/>
    <w:rsid w:val="00DC1AAC"/>
    <w:rPr>
      <w:rFonts w:asciiTheme="majorHAnsi" w:hAnsiTheme="majorHAnsi"/>
      <w:color w:val="438086" w:themeColor="accent2"/>
      <w:sz w:val="28"/>
      <w:szCs w:val="28"/>
      <w:lang w:eastAsia="ja-JP"/>
    </w:rPr>
  </w:style>
  <w:style w:type="character" w:customStyle="1" w:styleId="Heading3Char">
    <w:name w:val="Heading 3 Char"/>
    <w:basedOn w:val="DefaultParagraphFont"/>
    <w:link w:val="Heading3"/>
    <w:uiPriority w:val="9"/>
    <w:rsid w:val="00DC1AAC"/>
    <w:rPr>
      <w:rFonts w:asciiTheme="majorHAnsi" w:hAnsiTheme="majorHAnsi"/>
      <w:color w:val="438086" w:themeColor="accent2"/>
      <w:sz w:val="24"/>
      <w:szCs w:val="24"/>
      <w:lang w:eastAsia="ja-JP"/>
    </w:rPr>
  </w:style>
  <w:style w:type="character" w:customStyle="1" w:styleId="Heading4Char">
    <w:name w:val="Heading 4 Char"/>
    <w:basedOn w:val="DefaultParagraphFont"/>
    <w:link w:val="Heading4"/>
    <w:uiPriority w:val="9"/>
    <w:semiHidden/>
    <w:rsid w:val="00DC1AAC"/>
    <w:rPr>
      <w:rFonts w:asciiTheme="majorHAnsi" w:hAnsiTheme="majorHAnsi"/>
      <w:i/>
      <w:color w:val="438086" w:themeColor="accent2"/>
      <w:lang w:eastAsia="ja-JP"/>
    </w:rPr>
  </w:style>
  <w:style w:type="character" w:customStyle="1" w:styleId="Heading5Char">
    <w:name w:val="Heading 5 Char"/>
    <w:basedOn w:val="DefaultParagraphFont"/>
    <w:link w:val="Heading5"/>
    <w:uiPriority w:val="9"/>
    <w:semiHidden/>
    <w:rsid w:val="00DC1AAC"/>
    <w:rPr>
      <w:rFonts w:asciiTheme="majorHAnsi" w:hAnsiTheme="majorHAnsi"/>
      <w:b/>
      <w:color w:val="325F64" w:themeColor="accent2" w:themeShade="BF"/>
      <w:sz w:val="20"/>
      <w:szCs w:val="20"/>
      <w:lang w:eastAsia="ja-JP"/>
    </w:rPr>
  </w:style>
  <w:style w:type="character" w:customStyle="1" w:styleId="Heading6Char">
    <w:name w:val="Heading 6 Char"/>
    <w:basedOn w:val="DefaultParagraphFont"/>
    <w:link w:val="Heading6"/>
    <w:uiPriority w:val="9"/>
    <w:semiHidden/>
    <w:rsid w:val="00DC1AAC"/>
    <w:rPr>
      <w:rFonts w:asciiTheme="majorHAnsi" w:hAnsiTheme="majorHAnsi"/>
      <w:b/>
      <w:i/>
      <w:color w:val="325F64" w:themeColor="accent2" w:themeShade="BF"/>
      <w:sz w:val="20"/>
      <w:szCs w:val="20"/>
      <w:lang w:eastAsia="ja-JP"/>
    </w:rPr>
  </w:style>
  <w:style w:type="character" w:customStyle="1" w:styleId="Heading7Char">
    <w:name w:val="Heading 7 Char"/>
    <w:basedOn w:val="DefaultParagraphFont"/>
    <w:link w:val="Heading7"/>
    <w:uiPriority w:val="9"/>
    <w:semiHidden/>
    <w:rsid w:val="00DC1AAC"/>
    <w:rPr>
      <w:rFonts w:asciiTheme="majorHAnsi" w:hAnsiTheme="majorHAnsi"/>
      <w:b/>
      <w:color w:val="53548A" w:themeColor="accent1"/>
      <w:sz w:val="20"/>
      <w:szCs w:val="20"/>
      <w:lang w:eastAsia="ja-JP"/>
    </w:rPr>
  </w:style>
  <w:style w:type="character" w:customStyle="1" w:styleId="Heading8Char">
    <w:name w:val="Heading 8 Char"/>
    <w:basedOn w:val="DefaultParagraphFont"/>
    <w:link w:val="Heading8"/>
    <w:uiPriority w:val="9"/>
    <w:semiHidden/>
    <w:rsid w:val="00DC1AAC"/>
    <w:rPr>
      <w:rFonts w:asciiTheme="majorHAnsi" w:hAnsiTheme="majorHAnsi"/>
      <w:b/>
      <w:i/>
      <w:color w:val="53548A" w:themeColor="accent1"/>
      <w:sz w:val="20"/>
      <w:szCs w:val="20"/>
      <w:lang w:eastAsia="ja-JP"/>
    </w:rPr>
  </w:style>
  <w:style w:type="character" w:customStyle="1" w:styleId="Heading9Char">
    <w:name w:val="Heading 9 Char"/>
    <w:basedOn w:val="DefaultParagraphFont"/>
    <w:link w:val="Heading9"/>
    <w:uiPriority w:val="9"/>
    <w:semiHidden/>
    <w:rsid w:val="00DC1AAC"/>
    <w:rPr>
      <w:rFonts w:asciiTheme="majorHAnsi" w:hAnsiTheme="majorHAnsi"/>
      <w:b/>
      <w:color w:val="313240" w:themeColor="text2" w:themeShade="BF"/>
      <w:sz w:val="20"/>
      <w:szCs w:val="20"/>
      <w:lang w:eastAsia="ja-JP"/>
    </w:rPr>
  </w:style>
  <w:style w:type="character" w:styleId="Strong">
    <w:name w:val="Strong"/>
    <w:basedOn w:val="DefaultParagraphFont"/>
    <w:uiPriority w:val="22"/>
    <w:qFormat/>
    <w:rsid w:val="00DC1AAC"/>
    <w:rPr>
      <w:b/>
      <w:bCs/>
    </w:rPr>
  </w:style>
  <w:style w:type="paragraph" w:styleId="BlockText">
    <w:name w:val="Block Text"/>
    <w:basedOn w:val="Normal"/>
    <w:uiPriority w:val="3"/>
    <w:semiHidden/>
    <w:unhideWhenUsed/>
    <w:rsid w:val="00DC1AAC"/>
    <w:pPr>
      <w:pBdr>
        <w:top w:val="single" w:sz="2" w:space="10" w:color="53548A" w:themeColor="accent1"/>
        <w:left w:val="single" w:sz="2" w:space="10" w:color="53548A" w:themeColor="accent1"/>
        <w:bottom w:val="single" w:sz="2" w:space="10" w:color="53548A" w:themeColor="accent1"/>
        <w:right w:val="single" w:sz="2" w:space="10" w:color="53548A" w:themeColor="accent1"/>
        <w:between w:val="single" w:sz="2" w:space="10" w:color="53548A" w:themeColor="accent1"/>
        <w:bar w:val="single" w:sz="2" w:color="53548A" w:themeColor="accent1"/>
      </w:pBdr>
      <w:ind w:left="1152" w:right="1152"/>
    </w:pPr>
    <w:rPr>
      <w:rFonts w:eastAsiaTheme="minorEastAsia" w:cstheme="minorBidi"/>
      <w:i/>
      <w:iCs/>
      <w:color w:val="53548A" w:themeColor="accent1"/>
    </w:rPr>
  </w:style>
  <w:style w:type="character" w:styleId="SubtleEmphasis">
    <w:name w:val="Subtle Emphasis"/>
    <w:basedOn w:val="DefaultParagraphFont"/>
    <w:uiPriority w:val="19"/>
    <w:qFormat/>
    <w:rsid w:val="00DC1AAC"/>
    <w:rPr>
      <w:rFonts w:asciiTheme="minorHAnsi" w:hAnsiTheme="minorHAnsi"/>
      <w:i/>
      <w:color w:val="006666"/>
    </w:rPr>
  </w:style>
  <w:style w:type="character" w:styleId="IntenseReference">
    <w:name w:val="Intense Reference"/>
    <w:basedOn w:val="DefaultParagraphFont"/>
    <w:uiPriority w:val="32"/>
    <w:qFormat/>
    <w:rsid w:val="00DC1AAC"/>
    <w:rPr>
      <w:rFonts w:asciiTheme="minorHAnsi" w:hAnsiTheme="minorHAnsi" w:cs="Times New Roman"/>
      <w:b/>
      <w:i/>
      <w:caps/>
      <w:color w:val="4E4F89"/>
      <w:spacing w:val="5"/>
    </w:rPr>
  </w:style>
  <w:style w:type="character" w:styleId="SubtleReference">
    <w:name w:val="Subtle Reference"/>
    <w:basedOn w:val="DefaultParagraphFont"/>
    <w:uiPriority w:val="31"/>
    <w:qFormat/>
    <w:rsid w:val="00DC1AAC"/>
    <w:rPr>
      <w:rFonts w:cs="Times New Roman"/>
      <w:i/>
      <w:color w:val="4E4F89"/>
    </w:rPr>
  </w:style>
  <w:style w:type="character" w:styleId="Emphasis">
    <w:name w:val="Emphasis"/>
    <w:uiPriority w:val="20"/>
    <w:qFormat/>
    <w:rsid w:val="00DC1AAC"/>
    <w:rPr>
      <w:rFonts w:asciiTheme="minorHAnsi" w:hAnsiTheme="minorHAnsi"/>
      <w:b/>
      <w:color w:val="438086" w:themeColor="accent2"/>
      <w:spacing w:val="10"/>
    </w:rPr>
  </w:style>
  <w:style w:type="character" w:styleId="BookTitle">
    <w:name w:val="Book Title"/>
    <w:basedOn w:val="DefaultParagraphFont"/>
    <w:uiPriority w:val="33"/>
    <w:qFormat/>
    <w:rsid w:val="00DC1AAC"/>
    <w:rPr>
      <w:rFonts w:ascii="Cambria" w:hAnsi="Cambria" w:cs="Times New Roman"/>
      <w:i/>
      <w:color w:val="000000"/>
      <w:sz w:val="20"/>
      <w:szCs w:val="20"/>
    </w:rPr>
  </w:style>
  <w:style w:type="paragraph" w:styleId="Header">
    <w:name w:val="header"/>
    <w:basedOn w:val="Normal"/>
    <w:link w:val="HeaderChar"/>
    <w:uiPriority w:val="99"/>
    <w:unhideWhenUsed/>
    <w:rsid w:val="00DC1AAC"/>
    <w:pPr>
      <w:tabs>
        <w:tab w:val="center" w:pos="4320"/>
        <w:tab w:val="right" w:pos="8640"/>
      </w:tabs>
    </w:pPr>
  </w:style>
  <w:style w:type="character" w:customStyle="1" w:styleId="HeaderChar">
    <w:name w:val="Header Char"/>
    <w:basedOn w:val="DefaultParagraphFont"/>
    <w:link w:val="Header"/>
    <w:uiPriority w:val="99"/>
    <w:rsid w:val="00DC1AAC"/>
    <w:rPr>
      <w:sz w:val="20"/>
      <w:szCs w:val="20"/>
      <w:lang w:eastAsia="ja-JP"/>
    </w:rPr>
  </w:style>
  <w:style w:type="paragraph" w:styleId="Footer">
    <w:name w:val="footer"/>
    <w:basedOn w:val="Normal"/>
    <w:link w:val="FooterChar"/>
    <w:uiPriority w:val="99"/>
    <w:unhideWhenUsed/>
    <w:rsid w:val="00DC1AAC"/>
    <w:pPr>
      <w:tabs>
        <w:tab w:val="center" w:pos="4320"/>
        <w:tab w:val="right" w:pos="8640"/>
      </w:tabs>
    </w:pPr>
  </w:style>
  <w:style w:type="character" w:customStyle="1" w:styleId="FooterChar">
    <w:name w:val="Footer Char"/>
    <w:basedOn w:val="DefaultParagraphFont"/>
    <w:link w:val="Footer"/>
    <w:uiPriority w:val="99"/>
    <w:rsid w:val="00DC1AAC"/>
    <w:rPr>
      <w:sz w:val="20"/>
      <w:szCs w:val="20"/>
      <w:lang w:eastAsia="ja-JP"/>
    </w:rPr>
  </w:style>
  <w:style w:type="paragraph" w:styleId="NormalIndent">
    <w:name w:val="Normal Indent"/>
    <w:basedOn w:val="Normal"/>
    <w:uiPriority w:val="99"/>
    <w:unhideWhenUsed/>
    <w:rsid w:val="00DC1AAC"/>
    <w:pPr>
      <w:ind w:left="720"/>
      <w:contextualSpacing/>
    </w:pPr>
  </w:style>
  <w:style w:type="paragraph" w:styleId="IntenseQuote">
    <w:name w:val="Intense Quote"/>
    <w:basedOn w:val="Normal"/>
    <w:uiPriority w:val="30"/>
    <w:qFormat/>
    <w:rsid w:val="00DC1AAC"/>
    <w:pPr>
      <w:pBdr>
        <w:top w:val="threeDEngrave" w:sz="6" w:space="10" w:color="438086" w:themeColor="accent2"/>
        <w:bottom w:val="single" w:sz="4" w:space="10" w:color="438086" w:themeColor="accent2"/>
      </w:pBdr>
      <w:spacing w:before="360" w:after="360" w:line="324" w:lineRule="auto"/>
      <w:ind w:left="1080" w:right="1080"/>
    </w:pPr>
    <w:rPr>
      <w:i/>
      <w:color w:val="438086" w:themeColor="accent2"/>
      <w:sz w:val="22"/>
      <w:szCs w:val="22"/>
    </w:rPr>
  </w:style>
  <w:style w:type="numbering" w:customStyle="1" w:styleId="UrbanBulletedList">
    <w:name w:val="Urban Bulleted List"/>
    <w:uiPriority w:val="99"/>
    <w:rsid w:val="00DC1AAC"/>
    <w:pPr>
      <w:numPr>
        <w:numId w:val="1"/>
      </w:numPr>
    </w:pPr>
  </w:style>
  <w:style w:type="numbering" w:customStyle="1" w:styleId="UrbanNumberedList">
    <w:name w:val="Urban Numbered List"/>
    <w:uiPriority w:val="99"/>
    <w:rsid w:val="00DC1AAC"/>
    <w:pPr>
      <w:numPr>
        <w:numId w:val="2"/>
      </w:numPr>
    </w:pPr>
  </w:style>
  <w:style w:type="paragraph" w:styleId="ListParagraph">
    <w:name w:val="List Paragraph"/>
    <w:basedOn w:val="Normal"/>
    <w:uiPriority w:val="34"/>
    <w:unhideWhenUsed/>
    <w:qFormat/>
    <w:rsid w:val="00DC1AAC"/>
    <w:pPr>
      <w:ind w:left="720"/>
      <w:contextualSpacing/>
    </w:pPr>
  </w:style>
  <w:style w:type="paragraph" w:styleId="NoSpacing">
    <w:name w:val="No Spacing"/>
    <w:basedOn w:val="Normal"/>
    <w:uiPriority w:val="1"/>
    <w:qFormat/>
    <w:rsid w:val="00DC1AAC"/>
    <w:pPr>
      <w:spacing w:after="0" w:line="240" w:lineRule="auto"/>
    </w:pPr>
    <w:rPr>
      <w:szCs w:val="32"/>
    </w:rPr>
  </w:style>
  <w:style w:type="character" w:styleId="PlaceholderText">
    <w:name w:val="Placeholder Text"/>
    <w:basedOn w:val="DefaultParagraphFont"/>
    <w:uiPriority w:val="99"/>
    <w:unhideWhenUsed/>
    <w:rsid w:val="00DC1AAC"/>
    <w:rPr>
      <w:color w:val="808080"/>
    </w:rPr>
  </w:style>
  <w:style w:type="paragraph" w:styleId="BalloonText">
    <w:name w:val="Balloon Text"/>
    <w:basedOn w:val="Normal"/>
    <w:link w:val="BalloonTextChar"/>
    <w:uiPriority w:val="99"/>
    <w:semiHidden/>
    <w:unhideWhenUsed/>
    <w:rsid w:val="00DC1A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1AAC"/>
    <w:rPr>
      <w:rFonts w:ascii="Tahoma" w:hAnsi="Tahoma" w:cs="Tahoma"/>
      <w:sz w:val="16"/>
      <w:szCs w:val="16"/>
      <w:lang w:eastAsia="ja-JP"/>
    </w:rPr>
  </w:style>
  <w:style w:type="paragraph" w:customStyle="1" w:styleId="HeaderEven">
    <w:name w:val="Header Even"/>
    <w:basedOn w:val="Header"/>
    <w:uiPriority w:val="39"/>
    <w:rsid w:val="00DC1AAC"/>
    <w:pPr>
      <w:pBdr>
        <w:bottom w:val="single" w:sz="4" w:space="1" w:color="auto"/>
      </w:pBdr>
    </w:pPr>
  </w:style>
  <w:style w:type="paragraph" w:customStyle="1" w:styleId="HeaderOdd">
    <w:name w:val="Header Odd"/>
    <w:basedOn w:val="Header"/>
    <w:uiPriority w:val="39"/>
    <w:rsid w:val="00DC1AAC"/>
    <w:pPr>
      <w:pBdr>
        <w:bottom w:val="single" w:sz="4" w:space="1" w:color="auto"/>
      </w:pBdr>
      <w:jc w:val="right"/>
    </w:pPr>
  </w:style>
  <w:style w:type="paragraph" w:customStyle="1" w:styleId="Bullet1">
    <w:name w:val="Bullet 1"/>
    <w:basedOn w:val="ListParagraph"/>
    <w:uiPriority w:val="38"/>
    <w:qFormat/>
    <w:rsid w:val="00DC1AAC"/>
    <w:pPr>
      <w:numPr>
        <w:numId w:val="3"/>
      </w:numPr>
      <w:spacing w:after="0"/>
    </w:pPr>
  </w:style>
  <w:style w:type="paragraph" w:customStyle="1" w:styleId="Bullet2">
    <w:name w:val="Bullet 2"/>
    <w:basedOn w:val="ListParagraph"/>
    <w:uiPriority w:val="38"/>
    <w:qFormat/>
    <w:rsid w:val="00DC1AAC"/>
    <w:pPr>
      <w:numPr>
        <w:ilvl w:val="1"/>
        <w:numId w:val="3"/>
      </w:numPr>
      <w:spacing w:after="0"/>
    </w:pPr>
  </w:style>
  <w:style w:type="paragraph" w:customStyle="1" w:styleId="Bullet3">
    <w:name w:val="Bullet 3"/>
    <w:basedOn w:val="ListParagraph"/>
    <w:uiPriority w:val="38"/>
    <w:qFormat/>
    <w:rsid w:val="00DC1AAC"/>
    <w:pPr>
      <w:numPr>
        <w:ilvl w:val="2"/>
        <w:numId w:val="3"/>
      </w:numPr>
      <w:spacing w:after="0"/>
    </w:pPr>
  </w:style>
  <w:style w:type="paragraph" w:customStyle="1" w:styleId="DefaultPlaceholderSubject10">
    <w:name w:val="DefaultPlaceholder_Subject10"/>
    <w:uiPriority w:val="39"/>
    <w:rsid w:val="00DC1AAC"/>
    <w:rPr>
      <w:i/>
      <w:color w:val="424456" w:themeColor="text2"/>
      <w:sz w:val="24"/>
      <w:szCs w:val="24"/>
    </w:rPr>
  </w:style>
  <w:style w:type="paragraph" w:customStyle="1" w:styleId="Category">
    <w:name w:val="Category"/>
    <w:basedOn w:val="Normal"/>
    <w:link w:val="CategoryChar"/>
    <w:uiPriority w:val="39"/>
    <w:qFormat/>
    <w:rsid w:val="00DC1AAC"/>
    <w:pPr>
      <w:framePr w:hSpace="187" w:wrap="around" w:hAnchor="margin" w:xAlign="center" w:y="721"/>
      <w:spacing w:after="0" w:line="240" w:lineRule="auto"/>
    </w:pPr>
    <w:rPr>
      <w:rFonts w:cstheme="minorBidi"/>
      <w:caps/>
      <w:sz w:val="22"/>
      <w:szCs w:val="22"/>
    </w:rPr>
  </w:style>
  <w:style w:type="paragraph" w:customStyle="1" w:styleId="Comments">
    <w:name w:val="Comments"/>
    <w:basedOn w:val="Normal"/>
    <w:link w:val="CommentsChar"/>
    <w:uiPriority w:val="39"/>
    <w:qFormat/>
    <w:rsid w:val="00DC1AAC"/>
    <w:pPr>
      <w:spacing w:after="120" w:line="240" w:lineRule="auto"/>
    </w:pPr>
    <w:rPr>
      <w:b/>
      <w:szCs w:val="22"/>
    </w:rPr>
  </w:style>
  <w:style w:type="character" w:customStyle="1" w:styleId="CategoryChar">
    <w:name w:val="Category Char"/>
    <w:basedOn w:val="DefaultParagraphFont"/>
    <w:link w:val="Category"/>
    <w:uiPriority w:val="39"/>
    <w:rsid w:val="00DC1AAC"/>
    <w:rPr>
      <w:rFonts w:cstheme="minorBidi"/>
      <w:caps/>
      <w:lang w:eastAsia="ja-JP"/>
    </w:rPr>
  </w:style>
  <w:style w:type="character" w:customStyle="1" w:styleId="CommentsChar">
    <w:name w:val="Comments Char"/>
    <w:basedOn w:val="DefaultParagraphFont"/>
    <w:link w:val="Comments"/>
    <w:uiPriority w:val="39"/>
    <w:rsid w:val="00DC1AAC"/>
    <w:rPr>
      <w:b/>
      <w:sz w:val="20"/>
      <w:lang w:eastAsia="ja-JP"/>
    </w:rPr>
  </w:style>
  <w:style w:type="paragraph" w:customStyle="1" w:styleId="CommentsText">
    <w:name w:val="Comments Text"/>
    <w:basedOn w:val="Normal"/>
    <w:uiPriority w:val="39"/>
    <w:qFormat/>
    <w:rsid w:val="00DC1AAC"/>
    <w:pPr>
      <w:spacing w:after="120" w:line="288" w:lineRule="auto"/>
    </w:pPr>
    <w:rPr>
      <w:szCs w:val="22"/>
    </w:rPr>
  </w:style>
  <w:style w:type="paragraph" w:styleId="TOC1">
    <w:name w:val="toc 1"/>
    <w:basedOn w:val="Normal"/>
    <w:next w:val="Normal"/>
    <w:autoRedefine/>
    <w:uiPriority w:val="39"/>
    <w:unhideWhenUsed/>
    <w:qFormat/>
    <w:rsid w:val="00DC1AAC"/>
    <w:rPr>
      <w:rFonts w:eastAsiaTheme="minorEastAsia" w:cstheme="minorBidi"/>
      <w:sz w:val="24"/>
      <w:szCs w:val="24"/>
    </w:rPr>
  </w:style>
  <w:style w:type="paragraph" w:styleId="TOC2">
    <w:name w:val="toc 2"/>
    <w:basedOn w:val="Normal"/>
    <w:next w:val="Normal"/>
    <w:autoRedefine/>
    <w:uiPriority w:val="39"/>
    <w:unhideWhenUsed/>
    <w:qFormat/>
    <w:rsid w:val="004036C3"/>
    <w:pPr>
      <w:tabs>
        <w:tab w:val="right" w:leader="dot" w:pos="9350"/>
      </w:tabs>
      <w:ind w:left="240"/>
    </w:pPr>
    <w:rPr>
      <w:rFonts w:eastAsiaTheme="minorEastAsia" w:cstheme="minorBidi"/>
      <w:b/>
      <w:noProof/>
      <w:sz w:val="24"/>
      <w:szCs w:val="24"/>
    </w:rPr>
  </w:style>
  <w:style w:type="character" w:styleId="Hyperlink">
    <w:name w:val="Hyperlink"/>
    <w:basedOn w:val="DefaultParagraphFont"/>
    <w:uiPriority w:val="99"/>
    <w:unhideWhenUsed/>
    <w:rsid w:val="00DC1AAC"/>
    <w:rPr>
      <w:color w:val="67AFBD" w:themeColor="hyperlink"/>
      <w:u w:val="single"/>
    </w:rPr>
  </w:style>
  <w:style w:type="paragraph" w:styleId="TOC3">
    <w:name w:val="toc 3"/>
    <w:basedOn w:val="Normal"/>
    <w:next w:val="Normal"/>
    <w:autoRedefine/>
    <w:uiPriority w:val="39"/>
    <w:unhideWhenUsed/>
    <w:rsid w:val="00DC1AAC"/>
    <w:pPr>
      <w:spacing w:after="100"/>
      <w:ind w:left="400"/>
    </w:pPr>
  </w:style>
  <w:style w:type="paragraph" w:styleId="TOCHeading">
    <w:name w:val="TOC Heading"/>
    <w:basedOn w:val="Heading1"/>
    <w:next w:val="Normal"/>
    <w:uiPriority w:val="39"/>
    <w:semiHidden/>
    <w:unhideWhenUsed/>
    <w:qFormat/>
    <w:rsid w:val="00144ECA"/>
    <w:pPr>
      <w:keepNext/>
      <w:keepLines/>
      <w:pBdr>
        <w:bottom w:val="none" w:sz="0" w:space="0" w:color="auto"/>
      </w:pBdr>
      <w:spacing w:before="480" w:after="0"/>
      <w:outlineLvl w:val="9"/>
    </w:pPr>
    <w:rPr>
      <w:rFonts w:eastAsiaTheme="majorEastAsia" w:cstheme="majorBidi"/>
      <w:b/>
      <w:bCs/>
      <w:color w:val="3E3E67" w:themeColor="accent1" w:themeShade="BF"/>
      <w:sz w:val="28"/>
      <w:szCs w:val="28"/>
      <w:lang w:eastAsia="en-US"/>
    </w:rPr>
  </w:style>
  <w:style w:type="paragraph" w:styleId="FootnoteText">
    <w:name w:val="footnote text"/>
    <w:basedOn w:val="Normal"/>
    <w:link w:val="FootnoteTextChar"/>
    <w:uiPriority w:val="99"/>
    <w:semiHidden/>
    <w:unhideWhenUsed/>
    <w:rsid w:val="00EB75C3"/>
    <w:pPr>
      <w:spacing w:after="0" w:line="240" w:lineRule="auto"/>
    </w:pPr>
    <w:rPr>
      <w:rFonts w:cstheme="minorBidi"/>
      <w:lang w:val="en-CA" w:eastAsia="en-US"/>
    </w:rPr>
  </w:style>
  <w:style w:type="character" w:customStyle="1" w:styleId="FootnoteTextChar">
    <w:name w:val="Footnote Text Char"/>
    <w:basedOn w:val="DefaultParagraphFont"/>
    <w:link w:val="FootnoteText"/>
    <w:uiPriority w:val="99"/>
    <w:semiHidden/>
    <w:rsid w:val="00EB75C3"/>
    <w:rPr>
      <w:rFonts w:cstheme="minorBidi"/>
      <w:sz w:val="20"/>
      <w:szCs w:val="20"/>
      <w:lang w:val="en-CA"/>
    </w:rPr>
  </w:style>
  <w:style w:type="character" w:styleId="FootnoteReference">
    <w:name w:val="footnote reference"/>
    <w:basedOn w:val="DefaultParagraphFont"/>
    <w:uiPriority w:val="99"/>
    <w:semiHidden/>
    <w:unhideWhenUsed/>
    <w:rsid w:val="00EB75C3"/>
    <w:rPr>
      <w:vertAlign w:val="superscript"/>
    </w:rPr>
  </w:style>
  <w:style w:type="character" w:customStyle="1" w:styleId="apple-converted-space">
    <w:name w:val="apple-converted-space"/>
    <w:basedOn w:val="DefaultParagraphFont"/>
    <w:rsid w:val="00EC4080"/>
  </w:style>
  <w:style w:type="paragraph" w:styleId="Caption">
    <w:name w:val="caption"/>
    <w:basedOn w:val="Normal"/>
    <w:next w:val="Normal"/>
    <w:uiPriority w:val="35"/>
    <w:unhideWhenUsed/>
    <w:qFormat/>
    <w:rsid w:val="00481AEF"/>
    <w:pPr>
      <w:spacing w:after="160" w:line="240" w:lineRule="auto"/>
    </w:pPr>
    <w:rPr>
      <w:rFonts w:eastAsiaTheme="minorEastAsia" w:cstheme="minorBidi"/>
      <w:b/>
      <w:bCs/>
      <w:smallCaps/>
      <w:color w:val="53548A" w:themeColor="accent1"/>
      <w:spacing w:val="6"/>
      <w:sz w:val="22"/>
      <w:szCs w:val="22"/>
      <w:lang w:val="en-CA" w:eastAsia="en-US"/>
    </w:rPr>
  </w:style>
  <w:style w:type="paragraph" w:customStyle="1" w:styleId="Default">
    <w:name w:val="Default"/>
    <w:rsid w:val="00481AEF"/>
    <w:pPr>
      <w:autoSpaceDE w:val="0"/>
      <w:autoSpaceDN w:val="0"/>
      <w:adjustRightInd w:val="0"/>
      <w:spacing w:after="0" w:line="240" w:lineRule="auto"/>
    </w:pPr>
    <w:rPr>
      <w:rFonts w:ascii="Book Antiqua" w:eastAsiaTheme="minorEastAsia" w:hAnsi="Book Antiqua" w:cs="Book Antiqua"/>
      <w:color w:val="000000"/>
      <w:sz w:val="24"/>
      <w:szCs w:val="24"/>
      <w:lang w:val="en-CA"/>
    </w:rPr>
  </w:style>
  <w:style w:type="paragraph" w:styleId="Bibliography">
    <w:name w:val="Bibliography"/>
    <w:basedOn w:val="Normal"/>
    <w:next w:val="Normal"/>
    <w:uiPriority w:val="37"/>
    <w:unhideWhenUsed/>
    <w:rsid w:val="00481AEF"/>
    <w:pPr>
      <w:spacing w:after="160" w:line="259" w:lineRule="auto"/>
    </w:pPr>
    <w:rPr>
      <w:rFonts w:eastAsiaTheme="minorEastAsia" w:cstheme="minorBidi"/>
      <w:sz w:val="22"/>
      <w:szCs w:val="22"/>
      <w:lang w:val="en-CA"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797910">
      <w:bodyDiv w:val="1"/>
      <w:marLeft w:val="0"/>
      <w:marRight w:val="0"/>
      <w:marTop w:val="0"/>
      <w:marBottom w:val="0"/>
      <w:divBdr>
        <w:top w:val="none" w:sz="0" w:space="0" w:color="auto"/>
        <w:left w:val="none" w:sz="0" w:space="0" w:color="auto"/>
        <w:bottom w:val="none" w:sz="0" w:space="0" w:color="auto"/>
        <w:right w:val="none" w:sz="0" w:space="0" w:color="auto"/>
      </w:divBdr>
    </w:div>
    <w:div w:id="326176571">
      <w:bodyDiv w:val="1"/>
      <w:marLeft w:val="0"/>
      <w:marRight w:val="0"/>
      <w:marTop w:val="0"/>
      <w:marBottom w:val="0"/>
      <w:divBdr>
        <w:top w:val="none" w:sz="0" w:space="0" w:color="auto"/>
        <w:left w:val="none" w:sz="0" w:space="0" w:color="auto"/>
        <w:bottom w:val="none" w:sz="0" w:space="0" w:color="auto"/>
        <w:right w:val="none" w:sz="0" w:space="0" w:color="auto"/>
      </w:divBdr>
    </w:div>
    <w:div w:id="329606799">
      <w:bodyDiv w:val="1"/>
      <w:marLeft w:val="0"/>
      <w:marRight w:val="0"/>
      <w:marTop w:val="0"/>
      <w:marBottom w:val="0"/>
      <w:divBdr>
        <w:top w:val="none" w:sz="0" w:space="0" w:color="auto"/>
        <w:left w:val="none" w:sz="0" w:space="0" w:color="auto"/>
        <w:bottom w:val="none" w:sz="0" w:space="0" w:color="auto"/>
        <w:right w:val="none" w:sz="0" w:space="0" w:color="auto"/>
      </w:divBdr>
    </w:div>
    <w:div w:id="375738532">
      <w:bodyDiv w:val="1"/>
      <w:marLeft w:val="0"/>
      <w:marRight w:val="0"/>
      <w:marTop w:val="0"/>
      <w:marBottom w:val="0"/>
      <w:divBdr>
        <w:top w:val="none" w:sz="0" w:space="0" w:color="auto"/>
        <w:left w:val="none" w:sz="0" w:space="0" w:color="auto"/>
        <w:bottom w:val="none" w:sz="0" w:space="0" w:color="auto"/>
        <w:right w:val="none" w:sz="0" w:space="0" w:color="auto"/>
      </w:divBdr>
    </w:div>
    <w:div w:id="417681706">
      <w:bodyDiv w:val="1"/>
      <w:marLeft w:val="0"/>
      <w:marRight w:val="0"/>
      <w:marTop w:val="0"/>
      <w:marBottom w:val="0"/>
      <w:divBdr>
        <w:top w:val="none" w:sz="0" w:space="0" w:color="auto"/>
        <w:left w:val="none" w:sz="0" w:space="0" w:color="auto"/>
        <w:bottom w:val="none" w:sz="0" w:space="0" w:color="auto"/>
        <w:right w:val="none" w:sz="0" w:space="0" w:color="auto"/>
      </w:divBdr>
    </w:div>
    <w:div w:id="507136949">
      <w:bodyDiv w:val="1"/>
      <w:marLeft w:val="0"/>
      <w:marRight w:val="0"/>
      <w:marTop w:val="0"/>
      <w:marBottom w:val="0"/>
      <w:divBdr>
        <w:top w:val="none" w:sz="0" w:space="0" w:color="auto"/>
        <w:left w:val="none" w:sz="0" w:space="0" w:color="auto"/>
        <w:bottom w:val="none" w:sz="0" w:space="0" w:color="auto"/>
        <w:right w:val="none" w:sz="0" w:space="0" w:color="auto"/>
      </w:divBdr>
    </w:div>
    <w:div w:id="619454326">
      <w:bodyDiv w:val="1"/>
      <w:marLeft w:val="0"/>
      <w:marRight w:val="0"/>
      <w:marTop w:val="0"/>
      <w:marBottom w:val="0"/>
      <w:divBdr>
        <w:top w:val="none" w:sz="0" w:space="0" w:color="auto"/>
        <w:left w:val="none" w:sz="0" w:space="0" w:color="auto"/>
        <w:bottom w:val="none" w:sz="0" w:space="0" w:color="auto"/>
        <w:right w:val="none" w:sz="0" w:space="0" w:color="auto"/>
      </w:divBdr>
    </w:div>
    <w:div w:id="656111350">
      <w:bodyDiv w:val="1"/>
      <w:marLeft w:val="0"/>
      <w:marRight w:val="0"/>
      <w:marTop w:val="0"/>
      <w:marBottom w:val="0"/>
      <w:divBdr>
        <w:top w:val="none" w:sz="0" w:space="0" w:color="auto"/>
        <w:left w:val="none" w:sz="0" w:space="0" w:color="auto"/>
        <w:bottom w:val="none" w:sz="0" w:space="0" w:color="auto"/>
        <w:right w:val="none" w:sz="0" w:space="0" w:color="auto"/>
      </w:divBdr>
    </w:div>
    <w:div w:id="695038947">
      <w:bodyDiv w:val="1"/>
      <w:marLeft w:val="0"/>
      <w:marRight w:val="0"/>
      <w:marTop w:val="0"/>
      <w:marBottom w:val="0"/>
      <w:divBdr>
        <w:top w:val="none" w:sz="0" w:space="0" w:color="auto"/>
        <w:left w:val="none" w:sz="0" w:space="0" w:color="auto"/>
        <w:bottom w:val="none" w:sz="0" w:space="0" w:color="auto"/>
        <w:right w:val="none" w:sz="0" w:space="0" w:color="auto"/>
      </w:divBdr>
    </w:div>
    <w:div w:id="760488938">
      <w:bodyDiv w:val="1"/>
      <w:marLeft w:val="0"/>
      <w:marRight w:val="0"/>
      <w:marTop w:val="0"/>
      <w:marBottom w:val="0"/>
      <w:divBdr>
        <w:top w:val="none" w:sz="0" w:space="0" w:color="auto"/>
        <w:left w:val="none" w:sz="0" w:space="0" w:color="auto"/>
        <w:bottom w:val="none" w:sz="0" w:space="0" w:color="auto"/>
        <w:right w:val="none" w:sz="0" w:space="0" w:color="auto"/>
      </w:divBdr>
    </w:div>
    <w:div w:id="792015324">
      <w:bodyDiv w:val="1"/>
      <w:marLeft w:val="0"/>
      <w:marRight w:val="0"/>
      <w:marTop w:val="0"/>
      <w:marBottom w:val="0"/>
      <w:divBdr>
        <w:top w:val="none" w:sz="0" w:space="0" w:color="auto"/>
        <w:left w:val="none" w:sz="0" w:space="0" w:color="auto"/>
        <w:bottom w:val="none" w:sz="0" w:space="0" w:color="auto"/>
        <w:right w:val="none" w:sz="0" w:space="0" w:color="auto"/>
      </w:divBdr>
    </w:div>
    <w:div w:id="793720072">
      <w:bodyDiv w:val="1"/>
      <w:marLeft w:val="0"/>
      <w:marRight w:val="0"/>
      <w:marTop w:val="0"/>
      <w:marBottom w:val="0"/>
      <w:divBdr>
        <w:top w:val="none" w:sz="0" w:space="0" w:color="auto"/>
        <w:left w:val="none" w:sz="0" w:space="0" w:color="auto"/>
        <w:bottom w:val="none" w:sz="0" w:space="0" w:color="auto"/>
        <w:right w:val="none" w:sz="0" w:space="0" w:color="auto"/>
      </w:divBdr>
    </w:div>
    <w:div w:id="915432771">
      <w:bodyDiv w:val="1"/>
      <w:marLeft w:val="0"/>
      <w:marRight w:val="0"/>
      <w:marTop w:val="0"/>
      <w:marBottom w:val="0"/>
      <w:divBdr>
        <w:top w:val="none" w:sz="0" w:space="0" w:color="auto"/>
        <w:left w:val="none" w:sz="0" w:space="0" w:color="auto"/>
        <w:bottom w:val="none" w:sz="0" w:space="0" w:color="auto"/>
        <w:right w:val="none" w:sz="0" w:space="0" w:color="auto"/>
      </w:divBdr>
    </w:div>
    <w:div w:id="931280694">
      <w:bodyDiv w:val="1"/>
      <w:marLeft w:val="0"/>
      <w:marRight w:val="0"/>
      <w:marTop w:val="0"/>
      <w:marBottom w:val="0"/>
      <w:divBdr>
        <w:top w:val="none" w:sz="0" w:space="0" w:color="auto"/>
        <w:left w:val="none" w:sz="0" w:space="0" w:color="auto"/>
        <w:bottom w:val="none" w:sz="0" w:space="0" w:color="auto"/>
        <w:right w:val="none" w:sz="0" w:space="0" w:color="auto"/>
      </w:divBdr>
    </w:div>
    <w:div w:id="960764749">
      <w:bodyDiv w:val="1"/>
      <w:marLeft w:val="0"/>
      <w:marRight w:val="0"/>
      <w:marTop w:val="0"/>
      <w:marBottom w:val="0"/>
      <w:divBdr>
        <w:top w:val="none" w:sz="0" w:space="0" w:color="auto"/>
        <w:left w:val="none" w:sz="0" w:space="0" w:color="auto"/>
        <w:bottom w:val="none" w:sz="0" w:space="0" w:color="auto"/>
        <w:right w:val="none" w:sz="0" w:space="0" w:color="auto"/>
      </w:divBdr>
    </w:div>
    <w:div w:id="1007244722">
      <w:bodyDiv w:val="1"/>
      <w:marLeft w:val="0"/>
      <w:marRight w:val="0"/>
      <w:marTop w:val="0"/>
      <w:marBottom w:val="0"/>
      <w:divBdr>
        <w:top w:val="none" w:sz="0" w:space="0" w:color="auto"/>
        <w:left w:val="none" w:sz="0" w:space="0" w:color="auto"/>
        <w:bottom w:val="none" w:sz="0" w:space="0" w:color="auto"/>
        <w:right w:val="none" w:sz="0" w:space="0" w:color="auto"/>
      </w:divBdr>
    </w:div>
    <w:div w:id="1034113725">
      <w:bodyDiv w:val="1"/>
      <w:marLeft w:val="0"/>
      <w:marRight w:val="0"/>
      <w:marTop w:val="0"/>
      <w:marBottom w:val="0"/>
      <w:divBdr>
        <w:top w:val="none" w:sz="0" w:space="0" w:color="auto"/>
        <w:left w:val="none" w:sz="0" w:space="0" w:color="auto"/>
        <w:bottom w:val="none" w:sz="0" w:space="0" w:color="auto"/>
        <w:right w:val="none" w:sz="0" w:space="0" w:color="auto"/>
      </w:divBdr>
    </w:div>
    <w:div w:id="1040742222">
      <w:bodyDiv w:val="1"/>
      <w:marLeft w:val="0"/>
      <w:marRight w:val="0"/>
      <w:marTop w:val="0"/>
      <w:marBottom w:val="0"/>
      <w:divBdr>
        <w:top w:val="none" w:sz="0" w:space="0" w:color="auto"/>
        <w:left w:val="none" w:sz="0" w:space="0" w:color="auto"/>
        <w:bottom w:val="none" w:sz="0" w:space="0" w:color="auto"/>
        <w:right w:val="none" w:sz="0" w:space="0" w:color="auto"/>
      </w:divBdr>
    </w:div>
    <w:div w:id="1226603850">
      <w:bodyDiv w:val="1"/>
      <w:marLeft w:val="0"/>
      <w:marRight w:val="0"/>
      <w:marTop w:val="0"/>
      <w:marBottom w:val="0"/>
      <w:divBdr>
        <w:top w:val="none" w:sz="0" w:space="0" w:color="auto"/>
        <w:left w:val="none" w:sz="0" w:space="0" w:color="auto"/>
        <w:bottom w:val="none" w:sz="0" w:space="0" w:color="auto"/>
        <w:right w:val="none" w:sz="0" w:space="0" w:color="auto"/>
      </w:divBdr>
    </w:div>
    <w:div w:id="1233081243">
      <w:bodyDiv w:val="1"/>
      <w:marLeft w:val="0"/>
      <w:marRight w:val="0"/>
      <w:marTop w:val="0"/>
      <w:marBottom w:val="0"/>
      <w:divBdr>
        <w:top w:val="none" w:sz="0" w:space="0" w:color="auto"/>
        <w:left w:val="none" w:sz="0" w:space="0" w:color="auto"/>
        <w:bottom w:val="none" w:sz="0" w:space="0" w:color="auto"/>
        <w:right w:val="none" w:sz="0" w:space="0" w:color="auto"/>
      </w:divBdr>
    </w:div>
    <w:div w:id="1233590069">
      <w:bodyDiv w:val="1"/>
      <w:marLeft w:val="0"/>
      <w:marRight w:val="0"/>
      <w:marTop w:val="0"/>
      <w:marBottom w:val="0"/>
      <w:divBdr>
        <w:top w:val="none" w:sz="0" w:space="0" w:color="auto"/>
        <w:left w:val="none" w:sz="0" w:space="0" w:color="auto"/>
        <w:bottom w:val="none" w:sz="0" w:space="0" w:color="auto"/>
        <w:right w:val="none" w:sz="0" w:space="0" w:color="auto"/>
      </w:divBdr>
    </w:div>
    <w:div w:id="1243685944">
      <w:bodyDiv w:val="1"/>
      <w:marLeft w:val="0"/>
      <w:marRight w:val="0"/>
      <w:marTop w:val="0"/>
      <w:marBottom w:val="0"/>
      <w:divBdr>
        <w:top w:val="none" w:sz="0" w:space="0" w:color="auto"/>
        <w:left w:val="none" w:sz="0" w:space="0" w:color="auto"/>
        <w:bottom w:val="none" w:sz="0" w:space="0" w:color="auto"/>
        <w:right w:val="none" w:sz="0" w:space="0" w:color="auto"/>
      </w:divBdr>
    </w:div>
    <w:div w:id="1250387155">
      <w:bodyDiv w:val="1"/>
      <w:marLeft w:val="0"/>
      <w:marRight w:val="0"/>
      <w:marTop w:val="0"/>
      <w:marBottom w:val="0"/>
      <w:divBdr>
        <w:top w:val="none" w:sz="0" w:space="0" w:color="auto"/>
        <w:left w:val="none" w:sz="0" w:space="0" w:color="auto"/>
        <w:bottom w:val="none" w:sz="0" w:space="0" w:color="auto"/>
        <w:right w:val="none" w:sz="0" w:space="0" w:color="auto"/>
      </w:divBdr>
    </w:div>
    <w:div w:id="1292370417">
      <w:bodyDiv w:val="1"/>
      <w:marLeft w:val="0"/>
      <w:marRight w:val="0"/>
      <w:marTop w:val="0"/>
      <w:marBottom w:val="0"/>
      <w:divBdr>
        <w:top w:val="none" w:sz="0" w:space="0" w:color="auto"/>
        <w:left w:val="none" w:sz="0" w:space="0" w:color="auto"/>
        <w:bottom w:val="none" w:sz="0" w:space="0" w:color="auto"/>
        <w:right w:val="none" w:sz="0" w:space="0" w:color="auto"/>
      </w:divBdr>
    </w:div>
    <w:div w:id="1329093064">
      <w:bodyDiv w:val="1"/>
      <w:marLeft w:val="0"/>
      <w:marRight w:val="0"/>
      <w:marTop w:val="0"/>
      <w:marBottom w:val="0"/>
      <w:divBdr>
        <w:top w:val="none" w:sz="0" w:space="0" w:color="auto"/>
        <w:left w:val="none" w:sz="0" w:space="0" w:color="auto"/>
        <w:bottom w:val="none" w:sz="0" w:space="0" w:color="auto"/>
        <w:right w:val="none" w:sz="0" w:space="0" w:color="auto"/>
      </w:divBdr>
    </w:div>
    <w:div w:id="1335494836">
      <w:bodyDiv w:val="1"/>
      <w:marLeft w:val="0"/>
      <w:marRight w:val="0"/>
      <w:marTop w:val="0"/>
      <w:marBottom w:val="0"/>
      <w:divBdr>
        <w:top w:val="none" w:sz="0" w:space="0" w:color="auto"/>
        <w:left w:val="none" w:sz="0" w:space="0" w:color="auto"/>
        <w:bottom w:val="none" w:sz="0" w:space="0" w:color="auto"/>
        <w:right w:val="none" w:sz="0" w:space="0" w:color="auto"/>
      </w:divBdr>
    </w:div>
    <w:div w:id="1349720562">
      <w:bodyDiv w:val="1"/>
      <w:marLeft w:val="0"/>
      <w:marRight w:val="0"/>
      <w:marTop w:val="0"/>
      <w:marBottom w:val="0"/>
      <w:divBdr>
        <w:top w:val="none" w:sz="0" w:space="0" w:color="auto"/>
        <w:left w:val="none" w:sz="0" w:space="0" w:color="auto"/>
        <w:bottom w:val="none" w:sz="0" w:space="0" w:color="auto"/>
        <w:right w:val="none" w:sz="0" w:space="0" w:color="auto"/>
      </w:divBdr>
    </w:div>
    <w:div w:id="1418207928">
      <w:bodyDiv w:val="1"/>
      <w:marLeft w:val="0"/>
      <w:marRight w:val="0"/>
      <w:marTop w:val="0"/>
      <w:marBottom w:val="0"/>
      <w:divBdr>
        <w:top w:val="none" w:sz="0" w:space="0" w:color="auto"/>
        <w:left w:val="none" w:sz="0" w:space="0" w:color="auto"/>
        <w:bottom w:val="none" w:sz="0" w:space="0" w:color="auto"/>
        <w:right w:val="none" w:sz="0" w:space="0" w:color="auto"/>
      </w:divBdr>
    </w:div>
    <w:div w:id="1431897114">
      <w:bodyDiv w:val="1"/>
      <w:marLeft w:val="0"/>
      <w:marRight w:val="0"/>
      <w:marTop w:val="0"/>
      <w:marBottom w:val="0"/>
      <w:divBdr>
        <w:top w:val="none" w:sz="0" w:space="0" w:color="auto"/>
        <w:left w:val="none" w:sz="0" w:space="0" w:color="auto"/>
        <w:bottom w:val="none" w:sz="0" w:space="0" w:color="auto"/>
        <w:right w:val="none" w:sz="0" w:space="0" w:color="auto"/>
      </w:divBdr>
    </w:div>
    <w:div w:id="1443527828">
      <w:bodyDiv w:val="1"/>
      <w:marLeft w:val="0"/>
      <w:marRight w:val="0"/>
      <w:marTop w:val="0"/>
      <w:marBottom w:val="0"/>
      <w:divBdr>
        <w:top w:val="none" w:sz="0" w:space="0" w:color="auto"/>
        <w:left w:val="none" w:sz="0" w:space="0" w:color="auto"/>
        <w:bottom w:val="none" w:sz="0" w:space="0" w:color="auto"/>
        <w:right w:val="none" w:sz="0" w:space="0" w:color="auto"/>
      </w:divBdr>
    </w:div>
    <w:div w:id="1511528887">
      <w:bodyDiv w:val="1"/>
      <w:marLeft w:val="0"/>
      <w:marRight w:val="0"/>
      <w:marTop w:val="0"/>
      <w:marBottom w:val="0"/>
      <w:divBdr>
        <w:top w:val="none" w:sz="0" w:space="0" w:color="auto"/>
        <w:left w:val="none" w:sz="0" w:space="0" w:color="auto"/>
        <w:bottom w:val="none" w:sz="0" w:space="0" w:color="auto"/>
        <w:right w:val="none" w:sz="0" w:space="0" w:color="auto"/>
      </w:divBdr>
    </w:div>
    <w:div w:id="1534876693">
      <w:bodyDiv w:val="1"/>
      <w:marLeft w:val="0"/>
      <w:marRight w:val="0"/>
      <w:marTop w:val="0"/>
      <w:marBottom w:val="0"/>
      <w:divBdr>
        <w:top w:val="none" w:sz="0" w:space="0" w:color="auto"/>
        <w:left w:val="none" w:sz="0" w:space="0" w:color="auto"/>
        <w:bottom w:val="none" w:sz="0" w:space="0" w:color="auto"/>
        <w:right w:val="none" w:sz="0" w:space="0" w:color="auto"/>
      </w:divBdr>
    </w:div>
    <w:div w:id="1561668786">
      <w:bodyDiv w:val="1"/>
      <w:marLeft w:val="0"/>
      <w:marRight w:val="0"/>
      <w:marTop w:val="0"/>
      <w:marBottom w:val="0"/>
      <w:divBdr>
        <w:top w:val="none" w:sz="0" w:space="0" w:color="auto"/>
        <w:left w:val="none" w:sz="0" w:space="0" w:color="auto"/>
        <w:bottom w:val="none" w:sz="0" w:space="0" w:color="auto"/>
        <w:right w:val="none" w:sz="0" w:space="0" w:color="auto"/>
      </w:divBdr>
    </w:div>
    <w:div w:id="1608273956">
      <w:bodyDiv w:val="1"/>
      <w:marLeft w:val="0"/>
      <w:marRight w:val="0"/>
      <w:marTop w:val="0"/>
      <w:marBottom w:val="0"/>
      <w:divBdr>
        <w:top w:val="none" w:sz="0" w:space="0" w:color="auto"/>
        <w:left w:val="none" w:sz="0" w:space="0" w:color="auto"/>
        <w:bottom w:val="none" w:sz="0" w:space="0" w:color="auto"/>
        <w:right w:val="none" w:sz="0" w:space="0" w:color="auto"/>
      </w:divBdr>
    </w:div>
    <w:div w:id="1619678743">
      <w:bodyDiv w:val="1"/>
      <w:marLeft w:val="0"/>
      <w:marRight w:val="0"/>
      <w:marTop w:val="0"/>
      <w:marBottom w:val="0"/>
      <w:divBdr>
        <w:top w:val="none" w:sz="0" w:space="0" w:color="auto"/>
        <w:left w:val="none" w:sz="0" w:space="0" w:color="auto"/>
        <w:bottom w:val="none" w:sz="0" w:space="0" w:color="auto"/>
        <w:right w:val="none" w:sz="0" w:space="0" w:color="auto"/>
      </w:divBdr>
    </w:div>
    <w:div w:id="1620722155">
      <w:bodyDiv w:val="1"/>
      <w:marLeft w:val="0"/>
      <w:marRight w:val="0"/>
      <w:marTop w:val="0"/>
      <w:marBottom w:val="0"/>
      <w:divBdr>
        <w:top w:val="none" w:sz="0" w:space="0" w:color="auto"/>
        <w:left w:val="none" w:sz="0" w:space="0" w:color="auto"/>
        <w:bottom w:val="none" w:sz="0" w:space="0" w:color="auto"/>
        <w:right w:val="none" w:sz="0" w:space="0" w:color="auto"/>
      </w:divBdr>
    </w:div>
    <w:div w:id="1777867250">
      <w:bodyDiv w:val="1"/>
      <w:marLeft w:val="0"/>
      <w:marRight w:val="0"/>
      <w:marTop w:val="0"/>
      <w:marBottom w:val="0"/>
      <w:divBdr>
        <w:top w:val="none" w:sz="0" w:space="0" w:color="auto"/>
        <w:left w:val="none" w:sz="0" w:space="0" w:color="auto"/>
        <w:bottom w:val="none" w:sz="0" w:space="0" w:color="auto"/>
        <w:right w:val="none" w:sz="0" w:space="0" w:color="auto"/>
      </w:divBdr>
    </w:div>
    <w:div w:id="1797288665">
      <w:bodyDiv w:val="1"/>
      <w:marLeft w:val="0"/>
      <w:marRight w:val="0"/>
      <w:marTop w:val="0"/>
      <w:marBottom w:val="0"/>
      <w:divBdr>
        <w:top w:val="none" w:sz="0" w:space="0" w:color="auto"/>
        <w:left w:val="none" w:sz="0" w:space="0" w:color="auto"/>
        <w:bottom w:val="none" w:sz="0" w:space="0" w:color="auto"/>
        <w:right w:val="none" w:sz="0" w:space="0" w:color="auto"/>
      </w:divBdr>
    </w:div>
    <w:div w:id="1880777378">
      <w:bodyDiv w:val="1"/>
      <w:marLeft w:val="0"/>
      <w:marRight w:val="0"/>
      <w:marTop w:val="0"/>
      <w:marBottom w:val="0"/>
      <w:divBdr>
        <w:top w:val="none" w:sz="0" w:space="0" w:color="auto"/>
        <w:left w:val="none" w:sz="0" w:space="0" w:color="auto"/>
        <w:bottom w:val="none" w:sz="0" w:space="0" w:color="auto"/>
        <w:right w:val="none" w:sz="0" w:space="0" w:color="auto"/>
      </w:divBdr>
    </w:div>
    <w:div w:id="1933734830">
      <w:bodyDiv w:val="1"/>
      <w:marLeft w:val="0"/>
      <w:marRight w:val="0"/>
      <w:marTop w:val="0"/>
      <w:marBottom w:val="0"/>
      <w:divBdr>
        <w:top w:val="none" w:sz="0" w:space="0" w:color="auto"/>
        <w:left w:val="none" w:sz="0" w:space="0" w:color="auto"/>
        <w:bottom w:val="none" w:sz="0" w:space="0" w:color="auto"/>
        <w:right w:val="none" w:sz="0" w:space="0" w:color="auto"/>
      </w:divBdr>
    </w:div>
    <w:div w:id="2073384040">
      <w:bodyDiv w:val="1"/>
      <w:marLeft w:val="0"/>
      <w:marRight w:val="0"/>
      <w:marTop w:val="0"/>
      <w:marBottom w:val="0"/>
      <w:divBdr>
        <w:top w:val="none" w:sz="0" w:space="0" w:color="auto"/>
        <w:left w:val="none" w:sz="0" w:space="0" w:color="auto"/>
        <w:bottom w:val="none" w:sz="0" w:space="0" w:color="auto"/>
        <w:right w:val="none" w:sz="0" w:space="0" w:color="auto"/>
      </w:divBdr>
    </w:div>
    <w:div w:id="21037940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3.emf"/><Relationship Id="rId39" Type="http://schemas.openxmlformats.org/officeDocument/2006/relationships/image" Target="media/image27.png"/><Relationship Id="rId21" Type="http://schemas.openxmlformats.org/officeDocument/2006/relationships/hyperlink" Target="http://www.columbiavalleycyclingsociety.org" TargetMode="External"/><Relationship Id="rId34" Type="http://schemas.openxmlformats.org/officeDocument/2006/relationships/image" Target="media/image21.jpeg"/><Relationship Id="rId42" Type="http://schemas.openxmlformats.org/officeDocument/2006/relationships/image" Target="media/image30.png"/><Relationship Id="rId47" Type="http://schemas.openxmlformats.org/officeDocument/2006/relationships/image" Target="media/image30.jpeg"/><Relationship Id="rId50" Type="http://schemas.openxmlformats.org/officeDocument/2006/relationships/image" Target="media/image38.jpeg"/><Relationship Id="rId55" Type="http://schemas.microsoft.com/office/2007/relationships/hdphoto" Target="media/hdphoto2.wdp"/><Relationship Id="rId63" Type="http://schemas.openxmlformats.org/officeDocument/2006/relationships/image" Target="media/image38.jpg"/><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7.emf"/><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image" Target="media/image1.jpg"/><Relationship Id="rId24" Type="http://schemas.openxmlformats.org/officeDocument/2006/relationships/image" Target="media/image12.jpg"/><Relationship Id="rId32" Type="http://schemas.openxmlformats.org/officeDocument/2006/relationships/image" Target="media/image19.jpeg"/><Relationship Id="rId37" Type="http://schemas.openxmlformats.org/officeDocument/2006/relationships/image" Target="media/image23.png"/><Relationship Id="rId40" Type="http://schemas.openxmlformats.org/officeDocument/2006/relationships/image" Target="media/image28.png"/><Relationship Id="rId45" Type="http://schemas.openxmlformats.org/officeDocument/2006/relationships/image" Target="media/image29.png"/><Relationship Id="rId53" Type="http://schemas.openxmlformats.org/officeDocument/2006/relationships/image" Target="media/image34.jpeg"/><Relationship Id="rId58" Type="http://schemas.openxmlformats.org/officeDocument/2006/relationships/footer" Target="footer1.xml"/><Relationship Id="rId66" Type="http://schemas.openxmlformats.org/officeDocument/2006/relationships/image" Target="media/image41.emf"/><Relationship Id="rId5" Type="http://schemas.openxmlformats.org/officeDocument/2006/relationships/styles" Target="styles.xml"/><Relationship Id="rId15" Type="http://schemas.openxmlformats.org/officeDocument/2006/relationships/image" Target="media/image5.jpeg"/><Relationship Id="rId23" Type="http://schemas.microsoft.com/office/2007/relationships/hdphoto" Target="media/hdphoto1.wdp"/><Relationship Id="rId28" Type="http://schemas.openxmlformats.org/officeDocument/2006/relationships/image" Target="media/image16.emf"/><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header" Target="header2.xml"/><Relationship Id="rId61" Type="http://schemas.openxmlformats.org/officeDocument/2006/relationships/image" Target="media/image36.jpe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18.emf"/><Relationship Id="rId44" Type="http://schemas.openxmlformats.org/officeDocument/2006/relationships/image" Target="media/image27.jpeg"/><Relationship Id="rId52" Type="http://schemas.openxmlformats.org/officeDocument/2006/relationships/image" Target="media/image33.jpeg"/><Relationship Id="rId60" Type="http://schemas.openxmlformats.org/officeDocument/2006/relationships/header" Target="header3.xml"/><Relationship Id="rId65" Type="http://schemas.openxmlformats.org/officeDocument/2006/relationships/image" Target="media/image40.emf"/><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4.emf"/><Relationship Id="rId30" Type="http://schemas.openxmlformats.org/officeDocument/2006/relationships/image" Target="media/image15.emf"/><Relationship Id="rId35" Type="http://schemas.openxmlformats.org/officeDocument/2006/relationships/image" Target="media/image22.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header" Target="header1.xml"/><Relationship Id="rId64" Type="http://schemas.openxmlformats.org/officeDocument/2006/relationships/image" Target="media/image39.jpeg"/><Relationship Id="rId8" Type="http://schemas.openxmlformats.org/officeDocument/2006/relationships/webSettings" Target="webSettings.xml"/><Relationship Id="rId51" Type="http://schemas.openxmlformats.org/officeDocument/2006/relationships/image" Target="media/image32.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4.png"/><Relationship Id="rId46" Type="http://schemas.openxmlformats.org/officeDocument/2006/relationships/image" Target="media/image34.png"/><Relationship Id="rId59" Type="http://schemas.openxmlformats.org/officeDocument/2006/relationships/footer" Target="footer2.xml"/><Relationship Id="rId67"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25.png"/><Relationship Id="rId54" Type="http://schemas.openxmlformats.org/officeDocument/2006/relationships/image" Target="media/image35.png"/><Relationship Id="rId62" Type="http://schemas.openxmlformats.org/officeDocument/2006/relationships/image" Target="media/image37.jp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Microsoft%20Office\Templates\1033\UrbanReport.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42.jpeg"/></Relationships>
</file>

<file path=word/theme/theme1.xml><?xml version="1.0" encoding="utf-8"?>
<a:theme xmlns:a="http://schemas.openxmlformats.org/drawingml/2006/main" name="Urban">
  <a:themeElements>
    <a:clrScheme name="Urban">
      <a:dk1>
        <a:sysClr val="windowText" lastClr="000000"/>
      </a:dk1>
      <a:lt1>
        <a:sysClr val="window" lastClr="FFFFFF"/>
      </a:lt1>
      <a:dk2>
        <a:srgbClr val="424456"/>
      </a:dk2>
      <a:lt2>
        <a:srgbClr val="DEDEDE"/>
      </a:lt2>
      <a:accent1>
        <a:srgbClr val="53548A"/>
      </a:accent1>
      <a:accent2>
        <a:srgbClr val="438086"/>
      </a:accent2>
      <a:accent3>
        <a:srgbClr val="A04DA3"/>
      </a:accent3>
      <a:accent4>
        <a:srgbClr val="C4652D"/>
      </a:accent4>
      <a:accent5>
        <a:srgbClr val="8B5D3D"/>
      </a:accent5>
      <a:accent6>
        <a:srgbClr val="5C92B5"/>
      </a:accent6>
      <a:hlink>
        <a:srgbClr val="67AFBD"/>
      </a:hlink>
      <a:folHlink>
        <a:srgbClr val="C2A874"/>
      </a:folHlink>
    </a:clrScheme>
    <a:fontScheme name="Urban">
      <a:majorFont>
        <a:latin typeface="Trebuchet MS"/>
        <a:ea typeface=""/>
        <a:cs typeface=""/>
        <a:font script="Jpan" typeface="HGｺﾞｼｯｸM"/>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Georgia"/>
        <a:ea typeface=""/>
        <a:cs typeface=""/>
        <a:font script="Jpan" typeface="HG明朝B"/>
        <a:font script="Hang" typeface="맑은 고딕"/>
        <a:font script="Hans" typeface="宋体"/>
        <a:font script="Hant" typeface="新細明體"/>
        <a:font script="Arab" typeface="Arial"/>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Urban">
      <a:fillStyleLst>
        <a:solidFill>
          <a:schemeClr val="phClr"/>
        </a:solidFill>
        <a:gradFill rotWithShape="1">
          <a:gsLst>
            <a:gs pos="0">
              <a:schemeClr val="phClr">
                <a:tint val="1000"/>
                <a:satMod val="255000"/>
              </a:schemeClr>
            </a:gs>
            <a:gs pos="55000">
              <a:schemeClr val="phClr">
                <a:tint val="12000"/>
                <a:satMod val="255000"/>
              </a:schemeClr>
            </a:gs>
            <a:gs pos="100000">
              <a:schemeClr val="phClr">
                <a:tint val="45000"/>
                <a:satMod val="250000"/>
              </a:schemeClr>
            </a:gs>
          </a:gsLst>
          <a:path path="circle">
            <a:fillToRect l="100000" r="280000" b="280000"/>
          </a:path>
        </a:gradFill>
        <a:gradFill rotWithShape="1">
          <a:gsLst>
            <a:gs pos="0">
              <a:schemeClr val="phClr">
                <a:tint val="43000"/>
                <a:satMod val="165000"/>
              </a:schemeClr>
            </a:gs>
            <a:gs pos="55000">
              <a:schemeClr val="phClr">
                <a:tint val="83000"/>
                <a:satMod val="155000"/>
              </a:schemeClr>
            </a:gs>
            <a:gs pos="100000">
              <a:schemeClr val="phClr">
                <a:shade val="85000"/>
              </a:schemeClr>
            </a:gs>
          </a:gsLst>
          <a:path path="circle">
            <a:fillToRect l="100000" r="280000" b="280000"/>
          </a:path>
        </a:gradFill>
      </a:fillStyleLst>
      <a:lnStyleLst>
        <a:ln w="9525" cap="flat" cmpd="sng" algn="ctr">
          <a:solidFill>
            <a:schemeClr val="phClr"/>
          </a:solidFill>
          <a:prstDash val="solid"/>
        </a:ln>
        <a:ln w="19050" cap="flat" cmpd="sng" algn="ctr">
          <a:solidFill>
            <a:schemeClr val="phClr"/>
          </a:solidFill>
          <a:prstDash val="solid"/>
        </a:ln>
        <a:ln w="31750" cap="flat" cmpd="sng" algn="ctr">
          <a:solidFill>
            <a:schemeClr val="phClr"/>
          </a:solidFill>
          <a:prstDash val="solid"/>
        </a:ln>
      </a:lnStyleLst>
      <a:effectStyleLst>
        <a:effectStyle>
          <a:effectLst>
            <a:outerShdw blurRad="51500" dist="25400" dir="5400000" rotWithShape="0">
              <a:srgbClr val="000000">
                <a:alpha val="40000"/>
              </a:srgbClr>
            </a:outerShdw>
          </a:effectLst>
        </a:effectStyle>
        <a:effectStyle>
          <a:effectLst>
            <a:outerShdw blurRad="50800" dist="25400" dir="5400000" rotWithShape="0">
              <a:srgbClr val="000000">
                <a:alpha val="45000"/>
              </a:srgbClr>
            </a:outerShdw>
          </a:effectLst>
        </a:effectStyle>
        <a:effectStyle>
          <a:effectLst>
            <a:outerShdw blurRad="50800" dist="25400" dir="5400000" rotWithShape="0">
              <a:srgbClr val="000000">
                <a:alpha val="45000"/>
              </a:srgbClr>
            </a:outerShdw>
          </a:effectLst>
          <a:scene3d>
            <a:camera prst="orthographicFront" fov="0">
              <a:rot lat="0" lon="0" rev="0"/>
            </a:camera>
            <a:lightRig rig="flat" dir="t">
              <a:rot lat="0" lon="0" rev="20040000"/>
            </a:lightRig>
          </a:scene3d>
          <a:sp3d contourW="12700" prstMaterial="dkEdge">
            <a:bevelT w="25400" h="38100" prst="convex"/>
            <a:contourClr>
              <a:schemeClr val="phClr">
                <a:satMod val="115000"/>
              </a:schemeClr>
            </a:contourClr>
          </a:sp3d>
        </a:effectStyle>
      </a:effectStyleLst>
      <a:bgFillStyleLst>
        <a:solidFill>
          <a:schemeClr val="phClr"/>
        </a:solidFill>
        <a:gradFill rotWithShape="1">
          <a:gsLst>
            <a:gs pos="100000">
              <a:schemeClr val="phClr">
                <a:tint val="80000"/>
                <a:satMod val="250000"/>
              </a:schemeClr>
            </a:gs>
            <a:gs pos="60000">
              <a:schemeClr val="phClr">
                <a:shade val="38000"/>
                <a:satMod val="175000"/>
              </a:schemeClr>
            </a:gs>
            <a:gs pos="0">
              <a:schemeClr val="phClr">
                <a:shade val="30000"/>
                <a:satMod val="175000"/>
              </a:schemeClr>
            </a:gs>
          </a:gsLst>
          <a:lin ang="5400000" scaled="0"/>
        </a:gradFill>
        <a:blipFill>
          <a:blip xmlns:r="http://schemas.openxmlformats.org/officeDocument/2006/relationships" r:embed="rId1">
            <a:duotone>
              <a:schemeClr val="phClr">
                <a:shade val="48000"/>
              </a:schemeClr>
              <a:schemeClr val="phClr">
                <a:tint val="96000"/>
                <a:satMod val="150000"/>
              </a:schemeClr>
            </a:duotone>
          </a:blip>
          <a:tile tx="0" ty="0" sx="80000" sy="8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2017-02-27T00:00:00</PublishDate>
  <Abstract/>
  <CompanyAddress/>
  <CompanyPhone/>
  <CompanyFax/>
  <CompanyEmail/>
</CoverPageProperties>
</file>

<file path=customXml/item2.xml><?xml version="1.0" encoding="utf-8"?>
<tns:customPropertyEditors xmlns:tns="http://schemas.microsoft.com/office/2006/customDocumentInformationPanel">
  <tns:showOnOpen/>
  <tns:defaultPropertyEditorNamespace/>
</tns:customPropertyEditors>
</file>

<file path=customXml/item3.xml><?xml version="1.0" encoding="utf-8"?>
<b:Sources xmlns:b="http://schemas.openxmlformats.org/officeDocument/2006/bibliography" xmlns="http://schemas.openxmlformats.org/officeDocument/2006/bibliography" SelectedStyle="\APASixthEditionOfficeOnline.xsl" StyleName="APA" Version="6">
  <b:Source>
    <b:Tag>Ter10</b:Tag>
    <b:SourceType>Report</b:SourceType>
    <b:Guid>{84973BD0-1484-43E9-B394-F2822C89720F}</b:Guid>
    <b:Author>
      <b:Author>
        <b:NameList>
          <b:Person>
            <b:Last>Norman</b:Last>
            <b:First>Terrace</b:First>
            <b:Middle>J.</b:Middle>
          </b:Person>
        </b:NameList>
      </b:Author>
    </b:Author>
    <b:Title>CANADIAN TRAILS STUDY</b:Title>
    <b:Year>2010</b:Year>
    <b:Publisher>National Trails Coalition</b:Publisher>
    <b:RefOrder>1</b:RefOrder>
  </b:Source>
  <b:Source>
    <b:Tag>Ale13</b:Tag>
    <b:SourceType>Report</b:SourceType>
    <b:Guid>{9A3B1388-F655-4D1D-8FA7-AE3EBA37565D}</b:Guid>
    <b:Author>
      <b:Author>
        <b:NameList>
          <b:Person>
            <b:Last>Weller</b:Last>
            <b:First>Alex</b:First>
          </b:Person>
        </b:NameList>
      </b:Author>
    </b:Author>
    <b:Title>Ranches in the Windermere Valley</b:Title>
    <b:Year>2013</b:Year>
    <b:Publisher>Windermere Valley Museum and Archives</b:Publisher>
    <b:RefOrder>3</b:RefOrder>
  </b:Source>
  <b:Source>
    <b:Tag>BCR06</b:Tag>
    <b:SourceType>Report</b:SourceType>
    <b:Guid>{4728C00F-B15E-4C4E-B9BA-AFE6D4BE0805}</b:Guid>
    <b:Author>
      <b:Author>
        <b:NameList>
          <b:Person>
            <b:Last>BCRPA</b:Last>
          </b:Person>
        </b:NameList>
      </b:Author>
    </b:Author>
    <b:Title>Strategic Plan for the Parks and Recreation Sector in BC</b:Title>
    <b:Year>2006</b:Year>
    <b:Publisher>BC Recreation and Parks Association</b:Publisher>
    <b:RefOrder>4</b:RefOrder>
  </b:Source>
  <b:Source>
    <b:Tag>Des13</b:Tag>
    <b:SourceType>Report</b:SourceType>
    <b:Guid>{611E9669-23A3-422A-A888-7A2A7A89AAED}</b:Guid>
    <b:Title>BC Input-Output Model Report: Mountain Biking in Rossland and Golden</b:Title>
    <b:Year>2013</b:Year>
    <b:Publisher>BC Stats</b:Publisher>
    <b:Author>
      <b:Author>
        <b:NameList>
          <b:Person>
            <b:Last>Destination BC Corp.</b:Last>
          </b:Person>
        </b:NameList>
      </b:Author>
    </b:Author>
    <b:RefOrder>5</b:RefOrder>
  </b:Source>
  <b:Source>
    <b:Tag>Lee14</b:Tag>
    <b:SourceType>DocumentFromInternetSite</b:SourceType>
    <b:Guid>{08AAB278-402D-45F8-B0A6-B2D3A4897F5C}</b:Guid>
    <b:Title>Economic Impacts of Mountain Biking Tourism</b:Title>
    <b:Year>2014</b:Year>
    <b:Author>
      <b:Author>
        <b:NameList>
          <b:Person>
            <b:Last>Lau</b:Last>
            <b:First>Lee</b:First>
          </b:Person>
        </b:NameList>
      </b:Author>
    </b:Author>
    <b:InternetSiteTitle>Pinkbike</b:InternetSiteTitle>
    <b:Month>June</b:Month>
    <b:Day>7</b:Day>
    <b:URL>http://www.pinkbike.com/u/leelau/blog/economic-impacts-of-mountain-biking-tourism.htm</b:URL>
    <b:RefOrder>6</b:RefOrder>
  </b:Source>
  <b:Source>
    <b:Tag>Alb01</b:Tag>
    <b:SourceType>Report</b:SourceType>
    <b:Guid>{13C1CA49-CAB4-4F59-A4A0-0A3BB7F063BD}</b:Guid>
    <b:Author>
      <b:Author>
        <b:NameList>
          <b:Person>
            <b:Last>TrailNet</b:Last>
            <b:First>Alberta</b:First>
          </b:Person>
        </b:NameList>
      </b:Author>
    </b:Author>
    <b:Title>TRAIL BUILDER’S COMPANION</b:Title>
    <b:Year>2001</b:Year>
    <b:Publisher>Alberta Community Development</b:Publisher>
    <b:RefOrder>14</b:RefOrder>
  </b:Source>
  <b:Source>
    <b:Tag>Bob07</b:Tag>
    <b:SourceType>Book</b:SourceType>
    <b:Guid>{C16CE69D-FC02-43F7-A3F5-D8999681FC34}</b:Guid>
    <b:Title>Pathways to Trail Building</b:Title>
    <b:Year>2007</b:Year>
    <b:Publisher>Tennessee Department of Environment &amp; Conservation. Recreation Educational Services Division Greenways &amp; Trails Program</b:Publisher>
    <b:Author>
      <b:Author>
        <b:NameList>
          <b:Person>
            <b:Last>Richards</b:Last>
            <b:First>Bob</b:First>
          </b:Person>
        </b:NameList>
      </b:Author>
    </b:Author>
    <b:RefOrder>9</b:RefOrder>
  </b:Source>
  <b:Source>
    <b:Tag>IMB</b:Tag>
    <b:SourceType>Book</b:SourceType>
    <b:Guid>{CA7F4FBF-915D-4FE0-834A-8ED74B0D8EA6}</b:Guid>
    <b:Title>Trail Solutions: IMBA’s Guide to Building Sweet Single Track</b:Title>
    <b:Author>
      <b:Author>
        <b:Corporate>IMBA</b:Corporate>
      </b:Author>
    </b:Author>
    <b:Publisher>IMBA</b:Publisher>
    <b:RefOrder>15</b:RefOrder>
  </b:Source>
  <b:Source>
    <b:Tag>VAS16</b:Tag>
    <b:SourceType>Book</b:SourceType>
    <b:Guid>{149E0D62-E0DE-4EF5-A742-9D8AD7442479}</b:Guid>
    <b:Author>
      <b:Author>
        <b:NameList>
          <b:Person>
            <b:Last>VAST Resource Solutions</b:Last>
          </b:Person>
        </b:NameList>
      </b:Author>
    </b:Author>
    <b:Title>Vegetation Assessment and Recommendations for Proposed Barbour Trails</b:Title>
    <b:Year>2016</b:Year>
    <b:Publisher>VAST Resource Solutions</b:Publisher>
    <b:RefOrder>11</b:RefOrder>
  </b:Source>
  <b:Source>
    <b:Tag>Whi</b:Tag>
    <b:SourceType>DocumentFromInternetSite</b:SourceType>
    <b:Guid>{D3AA030A-658B-4488-8ADB-F3FF7F0B17FD}</b:Guid>
    <b:Title>Whistler Trail Standards: Environmental and Technical Trail Features, Edition 1.</b:Title>
    <b:URL>htpp://www.mbta.ca/assets/pdfs/trail_standards_first_edition.pdf</b:URL>
    <b:RefOrder>16</b:RefOrder>
  </b:Source>
  <b:Source>
    <b:Tag>Res03</b:Tag>
    <b:SourceType>Book</b:SourceType>
    <b:Guid>{0513E4F4-5095-4BF6-BD01-DEB9775FC352}</b:Guid>
    <b:Author>
      <b:Author>
        <b:Corporate>Resort Municipality of Whistler</b:Corporate>
      </b:Author>
    </b:Author>
    <b:Title>Whistler Trail Standards: Environment and Technical Trail Features</b:Title>
    <b:Year>2003</b:Year>
    <b:Publisher>Resort Municipality of Whistler</b:Publisher>
    <b:RefOrder>17</b:RefOrder>
  </b:Source>
  <b:Source>
    <b:Tag>Res031</b:Tag>
    <b:SourceType>Book</b:SourceType>
    <b:Guid>{85C72360-19AA-4C3D-998B-52A7BA052BD2}</b:Guid>
    <b:Author>
      <b:Author>
        <b:Corporate>Resort Municipality of Whistler</b:Corporate>
      </b:Author>
    </b:Author>
    <b:Title>Whistler Trail Standards: Environmental and Technical Trail Features, Edition 1</b:Title>
    <b:Year>2003</b:Year>
    <b:Publisher>Resort Municipality of Whistler</b:Publisher>
    <b:RefOrder>18</b:RefOrder>
  </b:Source>
  <b:Source>
    <b:Tag>Rec01</b:Tag>
    <b:SourceType>BookSection</b:SourceType>
    <b:Guid>{25875540-82DC-4D1D-BFE5-9E693CABCA60}</b:Guid>
    <b:Title>Chapter 10 - Recreation Trail Management</b:Title>
    <b:Year>2001</b:Year>
    <b:Publisher>Province of BC</b:Publisher>
    <b:Author>
      <b:Author>
        <b:Corporate>Rec Sites &amp; Trails BC</b:Corporate>
      </b:Author>
      <b:BookAuthor>
        <b:NameList>
          <b:Person>
            <b:Last>Ministry of Forests</b:Last>
            <b:First>Lands,</b:First>
            <b:Middle>and Natural Resource Operations</b:Middle>
          </b:Person>
        </b:NameList>
      </b:BookAuthor>
    </b:Author>
    <b:BookTitle>Rec Sites and Trails Manual</b:BookTitle>
    <b:RefOrder>19</b:RefOrder>
  </b:Source>
  <b:Source>
    <b:Tag>Rec</b:Tag>
    <b:SourceType>Misc</b:SourceType>
    <b:Guid>{1529DC37-1DE2-4C2A-89A0-4B99A3A1AC76}</b:Guid>
    <b:Title>Trail User Counts Johnson and Kloosifier 2013</b:Title>
    <b:Publisher>Ministry of Forests, BC</b:Publisher>
    <b:Author>
      <b:Author>
        <b:NameList>
          <b:Person>
            <b:Last>Recreation Sites and Trails BC</b:Last>
            <b:First>Invermere</b:First>
          </b:Person>
        </b:NameList>
      </b:Author>
    </b:Author>
    <b:RefOrder>2</b:RefOrder>
  </b:Source>
  <b:Source>
    <b:Tag>RST13</b:Tag>
    <b:SourceType>Misc</b:SourceType>
    <b:Guid>{B69D794A-6715-4342-BC71-D867DC01D4D0}</b:Guid>
    <b:Author>
      <b:Author>
        <b:NameList>
          <b:Person>
            <b:Last>RSTBC</b:Last>
          </b:Person>
        </b:NameList>
      </b:Author>
    </b:Author>
    <b:Title>Authorizing Recreational Mountain Bike Trails on Crown Land - Operational Policy</b:Title>
    <b:Year>2013</b:Year>
    <b:StateProvince>BC</b:StateProvince>
    <b:Publisher>Province of BC</b:Publisher>
    <b:RefOrder>10</b:RefOrder>
  </b:Source>
  <b:Source>
    <b:Tag>BCM</b:Tag>
    <b:SourceType>Book</b:SourceType>
    <b:Guid>{1A3DFEB4-727B-4250-B76F-07F6CE0E5123}</b:Guid>
    <b:Author>
      <b:Author>
        <b:NameList>
          <b:Person>
            <b:Last>BC Ministry of Forests Lands and Natural Resource Operations</b:Last>
            <b:First>Forests</b:First>
          </b:Person>
        </b:NameList>
      </b:Author>
    </b:Author>
    <b:Title>Recreation Manual - Appendix 6: Signs</b:Title>
    <b:Publisher>Province of BC</b:Publisher>
    <b:RefOrder>12</b:RefOrder>
  </b:Source>
  <b:Source>
    <b:Tag>Ins10</b:Tag>
    <b:SourceType>Report</b:SourceType>
    <b:Guid>{ABF6B20D-11A6-4E36-B35D-A8888376EBC1}</b:Guid>
    <b:Author>
      <b:Author>
        <b:Corporate>Miistakis Institute</b:Corporate>
      </b:Author>
    </b:Author>
    <b:Title>Mountain Biking: A Review of the Ecological Effect.</b:Title>
    <b:Year>2010</b:Year>
    <b:Publisher>Parks Canada.</b:Publisher>
    <b:RefOrder>7</b:RefOrder>
  </b:Source>
  <b:Source>
    <b:Tag>Ric91</b:Tag>
    <b:SourceType>Report</b:SourceType>
    <b:Guid>{E7611703-7746-433C-8B2A-3924661FEFFB}</b:Guid>
    <b:Author>
      <b:Author>
        <b:NameList>
          <b:Person>
            <b:Last>Richards</b:Last>
          </b:Person>
        </b:NameList>
      </b:Author>
    </b:Author>
    <b:Title>Sustainable Trails</b:Title>
    <b:Year>1991</b:Year>
    <b:Publisher>US National Park Service, Rocky Mountain Region</b:Publisher>
    <b:RefOrder>8</b:RefOrder>
  </b:Source>
  <b:Source>
    <b:Tag>McE17</b:Tag>
    <b:SourceType>Report</b:SourceType>
    <b:Guid>{5183B6F4-7AC8-42B7-AB28-61E845AA1131}</b:Guid>
    <b:Author>
      <b:Author>
        <b:Corporate>McElhanney Consulting Services</b:Corporate>
      </b:Author>
    </b:Author>
    <b:Title>CVGTA Trails Vision - 2017</b:Title>
    <b:Year>2017</b:Year>
    <b:Publisher>CVGTA</b:Publisher>
    <b:RefOrder>13</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55297A3-F999-42B8-B2C1-CB5E6CFA54CD}">
  <ds:schemaRefs>
    <ds:schemaRef ds:uri="http://schemas.microsoft.com/office/2006/customDocumentInformationPanel"/>
  </ds:schemaRefs>
</ds:datastoreItem>
</file>

<file path=customXml/itemProps3.xml><?xml version="1.0" encoding="utf-8"?>
<ds:datastoreItem xmlns:ds="http://schemas.openxmlformats.org/officeDocument/2006/customXml" ds:itemID="{5E6D079C-C6FD-4AA1-8E1F-2978D0B967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UrbanReport</Template>
  <TotalTime>29</TotalTime>
  <Pages>51</Pages>
  <Words>11707</Words>
  <Characters>66733</Characters>
  <Application>Microsoft Office Word</Application>
  <DocSecurity>0</DocSecurity>
  <Lines>556</Lines>
  <Paragraphs>156</Paragraphs>
  <ScaleCrop>false</ScaleCrop>
  <HeadingPairs>
    <vt:vector size="2" baseType="variant">
      <vt:variant>
        <vt:lpstr>Title</vt:lpstr>
      </vt:variant>
      <vt:variant>
        <vt:i4>1</vt:i4>
      </vt:variant>
    </vt:vector>
  </HeadingPairs>
  <TitlesOfParts>
    <vt:vector size="1" baseType="lpstr">
      <vt:lpstr>Barbour Rock Recreation Trails Plan</vt:lpstr>
    </vt:vector>
  </TitlesOfParts>
  <Company>Parks Canada</Company>
  <LinksUpToDate>false</LinksUpToDate>
  <CharactersWithSpaces>78284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Barbour Rock Recreation Trails Plan</dc:title>
  <dc:subject>Columbia Valley Greenways Trails Alliance and Columbia Valley Cycling Society</dc:subject>
  <dc:creator>Kootenay Planning Consultants</dc:creator>
  <cp:lastModifiedBy>David Lammerse</cp:lastModifiedBy>
  <cp:revision>13</cp:revision>
  <cp:lastPrinted>2016-06-07T19:51:00Z</cp:lastPrinted>
  <dcterms:created xsi:type="dcterms:W3CDTF">2017-02-26T20:38:00Z</dcterms:created>
  <dcterms:modified xsi:type="dcterms:W3CDTF">2017-02-27T14:34:00Z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LCID">
    <vt:i4>1033</vt:i4>
  </property>
  <property fmtid="{D5CDD505-2E9C-101B-9397-08002B2CF9AE}" pid="3" name="_Version">
    <vt:lpwstr>0809</vt:lpwstr>
  </property>
</Properties>
</file>